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397" w:rsidRPr="00FC141C" w:rsidRDefault="00126397" w:rsidP="00DA5654">
      <w:pPr>
        <w:jc w:val="center"/>
        <w:rPr>
          <w:rFonts w:ascii="Comic Sans MS" w:hAnsi="Comic Sans MS" w:cs="Tahoma"/>
          <w:color w:val="auto"/>
        </w:rPr>
      </w:pPr>
    </w:p>
    <w:p w:rsidR="008F6658" w:rsidRPr="00FC141C" w:rsidRDefault="008F6658" w:rsidP="00DA5654">
      <w:pPr>
        <w:jc w:val="center"/>
        <w:rPr>
          <w:rFonts w:ascii="Comic Sans MS" w:hAnsi="Comic Sans MS" w:cs="Tahoma"/>
          <w:color w:val="auto"/>
        </w:rPr>
      </w:pPr>
    </w:p>
    <w:p w:rsidR="00F567CE" w:rsidRPr="00FC141C" w:rsidRDefault="00F567CE" w:rsidP="0019065B">
      <w:pPr>
        <w:jc w:val="center"/>
        <w:rPr>
          <w:rFonts w:ascii="Comic Sans MS" w:hAnsi="Comic Sans MS" w:cs="Tahoma"/>
          <w:color w:val="auto"/>
        </w:rPr>
      </w:pPr>
    </w:p>
    <w:p w:rsidR="00F567CE" w:rsidRPr="00FC141C" w:rsidRDefault="003F4212" w:rsidP="00DA5654">
      <w:pPr>
        <w:jc w:val="center"/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1" o:spid="_x0000_s1026" type="#_x0000_t202" style="position:absolute;left:0;text-align:left;margin-left:3.2pt;margin-top:2.35pt;width:18.95pt;height:25.9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" filled="f" stroked="f">
            <v:textbox style="mso-fit-shape-to-text:t" inset=",7.2pt,,7.2pt">
              <w:txbxContent>
                <w:p w:rsidR="00C51184" w:rsidRDefault="00C51184"/>
              </w:txbxContent>
            </v:textbox>
            <w10:wrap type="tight"/>
          </v:shape>
        </w:pict>
      </w:r>
    </w:p>
    <w:p w:rsidR="00520C7B" w:rsidRPr="00FC141C" w:rsidRDefault="003F4212" w:rsidP="00DA5654">
      <w:pPr>
        <w:jc w:val="center"/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pict>
          <v:shape id="Text Box 100" o:spid="_x0000_s1027" type="#_x0000_t202" style="position:absolute;left:0;text-align:left;margin-left:-64.65pt;margin-top:25.95pt;width:558.55pt;height:116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l8vQIAAMU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" filled="f" stroked="f">
            <v:textbox>
              <w:txbxContent>
                <w:p w:rsidR="00C51184" w:rsidRPr="00165338" w:rsidRDefault="00C51184" w:rsidP="007B4F13">
                  <w:pPr>
                    <w:jc w:val="center"/>
                    <w:rPr>
                      <w:rFonts w:ascii="Adobe Garamond Pro" w:hAnsi="Adobe Garamond Pro"/>
                      <w:color w:val="595959"/>
                      <w:sz w:val="32"/>
                      <w:szCs w:val="36"/>
                    </w:rPr>
                  </w:pPr>
                  <w:r w:rsidRPr="0038080A">
                    <w:rPr>
                      <w:rFonts w:ascii="Malgun Gothic Semilight" w:eastAsia="Malgun Gothic Semilight" w:hAnsi="Malgun Gothic Semilight" w:cs="Malgun Gothic Semilight"/>
                      <w:noProof/>
                      <w:color w:val="595959"/>
                      <w:sz w:val="96"/>
                      <w:szCs w:val="170"/>
                    </w:rPr>
                    <w:drawing>
                      <wp:inline distT="0" distB="0" distL="0" distR="0">
                        <wp:extent cx="1947774" cy="1263246"/>
                        <wp:effectExtent l="19050" t="0" r="0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The Chanler_Logotypes-01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1186" cy="1323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A15209" w:rsidRPr="00FC141C" w:rsidRDefault="00A15209" w:rsidP="00DA5654">
      <w:pPr>
        <w:jc w:val="center"/>
        <w:rPr>
          <w:rFonts w:ascii="Comic Sans MS" w:hAnsi="Comic Sans MS" w:cs="Tahoma"/>
          <w:color w:val="auto"/>
        </w:rPr>
      </w:pPr>
    </w:p>
    <w:p w:rsidR="00D7645A" w:rsidRPr="00FC141C" w:rsidRDefault="00D7645A" w:rsidP="00E968A3">
      <w:pPr>
        <w:jc w:val="center"/>
        <w:rPr>
          <w:rFonts w:ascii="Comic Sans MS" w:hAnsi="Comic Sans MS" w:cs="Tahoma"/>
          <w:color w:val="auto"/>
        </w:rPr>
      </w:pPr>
    </w:p>
    <w:p w:rsidR="0038080A" w:rsidRPr="00FC141C" w:rsidRDefault="0038080A" w:rsidP="00E968A3">
      <w:pPr>
        <w:jc w:val="center"/>
        <w:rPr>
          <w:rFonts w:ascii="Comic Sans MS" w:hAnsi="Comic Sans MS" w:cs="Tahoma"/>
          <w:color w:val="auto"/>
        </w:rPr>
      </w:pPr>
    </w:p>
    <w:p w:rsidR="0038080A" w:rsidRPr="00FC141C" w:rsidRDefault="0038080A" w:rsidP="00E968A3">
      <w:pPr>
        <w:jc w:val="center"/>
        <w:rPr>
          <w:rFonts w:ascii="Comic Sans MS" w:hAnsi="Comic Sans MS" w:cs="Tahoma"/>
          <w:color w:val="auto"/>
        </w:rPr>
      </w:pPr>
    </w:p>
    <w:p w:rsidR="0038080A" w:rsidRPr="00FC141C" w:rsidRDefault="0038080A" w:rsidP="00E968A3">
      <w:pPr>
        <w:jc w:val="center"/>
        <w:rPr>
          <w:rFonts w:ascii="Comic Sans MS" w:hAnsi="Comic Sans MS" w:cs="Tahoma"/>
          <w:color w:val="auto"/>
        </w:rPr>
      </w:pPr>
    </w:p>
    <w:p w:rsidR="0038080A" w:rsidRPr="00FC141C" w:rsidRDefault="0038080A" w:rsidP="00E968A3">
      <w:pPr>
        <w:jc w:val="center"/>
        <w:rPr>
          <w:rFonts w:ascii="Comic Sans MS" w:hAnsi="Comic Sans MS" w:cs="Tahoma"/>
          <w:color w:val="auto"/>
        </w:rPr>
      </w:pPr>
    </w:p>
    <w:p w:rsidR="0019065B" w:rsidRPr="00FC141C" w:rsidRDefault="0019065B" w:rsidP="0019065B">
      <w:pPr>
        <w:rPr>
          <w:rFonts w:ascii="Adobe Garamond Pro" w:hAnsi="Adobe Garamond Pro" w:cs="Tahoma"/>
          <w:color w:val="auto"/>
        </w:rPr>
      </w:pPr>
    </w:p>
    <w:p w:rsidR="0019065B" w:rsidRPr="00FC141C" w:rsidRDefault="0019065B" w:rsidP="0019065B">
      <w:pPr>
        <w:rPr>
          <w:rFonts w:ascii="Adobe Garamond Pro" w:hAnsi="Adobe Garamond Pro" w:cs="Tahoma"/>
          <w:color w:val="auto"/>
        </w:rPr>
      </w:pPr>
    </w:p>
    <w:p w:rsidR="00704F60" w:rsidRPr="00FC141C" w:rsidRDefault="00704F60" w:rsidP="0019065B">
      <w:pPr>
        <w:rPr>
          <w:rFonts w:ascii="Adobe Garamond Pro" w:hAnsi="Adobe Garamond Pro" w:cs="Tahoma"/>
          <w:color w:val="auto"/>
        </w:rPr>
      </w:pPr>
    </w:p>
    <w:p w:rsidR="00704F60" w:rsidRPr="00FC141C" w:rsidRDefault="00704F60" w:rsidP="0019065B">
      <w:pPr>
        <w:rPr>
          <w:rFonts w:ascii="Adobe Garamond Pro" w:hAnsi="Adobe Garamond Pro" w:cs="Tahoma"/>
          <w:color w:val="auto"/>
        </w:rPr>
      </w:pPr>
    </w:p>
    <w:p w:rsidR="00B0688B" w:rsidRPr="00FC141C" w:rsidRDefault="00B0688B" w:rsidP="0019065B">
      <w:pPr>
        <w:rPr>
          <w:rFonts w:ascii="Adobe Garamond Pro" w:hAnsi="Adobe Garamond Pro" w:cs="Tahoma"/>
          <w:color w:val="auto"/>
        </w:rPr>
      </w:pPr>
    </w:p>
    <w:p w:rsidR="00704F60" w:rsidRPr="00FC141C" w:rsidRDefault="00704F60" w:rsidP="0019065B">
      <w:pPr>
        <w:rPr>
          <w:rFonts w:ascii="Adobe Garamond Pro" w:hAnsi="Adobe Garamond Pro" w:cs="Tahoma"/>
          <w:color w:val="auto"/>
        </w:rPr>
      </w:pPr>
    </w:p>
    <w:p w:rsidR="0063245A" w:rsidRPr="00FC141C" w:rsidRDefault="0063245A" w:rsidP="0038080A">
      <w:pPr>
        <w:rPr>
          <w:rFonts w:ascii="Adobe Garamond Pro" w:hAnsi="Adobe Garamond Pro" w:cs="Tahoma"/>
          <w:color w:val="auto"/>
        </w:rPr>
      </w:pPr>
    </w:p>
    <w:p w:rsidR="0038080A" w:rsidRPr="00FC141C" w:rsidRDefault="0038080A" w:rsidP="0038080A">
      <w:pPr>
        <w:rPr>
          <w:rFonts w:ascii="Adobe Garamond Pro" w:hAnsi="Adobe Garamond Pro" w:cs="Tahoma"/>
          <w:color w:val="auto"/>
        </w:rPr>
      </w:pPr>
    </w:p>
    <w:p w:rsidR="00D7645A" w:rsidRPr="00FC141C" w:rsidRDefault="00D7645A">
      <w:pPr>
        <w:rPr>
          <w:rFonts w:ascii="Comic Sans MS" w:hAnsi="Comic Sans MS" w:cs="Tahoma"/>
          <w:color w:val="auto"/>
        </w:rPr>
      </w:pPr>
    </w:p>
    <w:p w:rsidR="00581A4E" w:rsidRPr="00FC141C" w:rsidRDefault="00581A4E">
      <w:pPr>
        <w:rPr>
          <w:rFonts w:ascii="Comic Sans MS" w:hAnsi="Comic Sans MS" w:cs="Tahoma"/>
          <w:color w:val="auto"/>
        </w:rPr>
      </w:pPr>
    </w:p>
    <w:p w:rsidR="00685815" w:rsidRPr="00FC141C" w:rsidRDefault="00685815">
      <w:pPr>
        <w:rPr>
          <w:rFonts w:ascii="Comic Sans MS" w:hAnsi="Comic Sans MS" w:cs="Tahoma"/>
          <w:color w:val="auto"/>
        </w:rPr>
      </w:pPr>
    </w:p>
    <w:p w:rsidR="00685815" w:rsidRPr="00FC141C" w:rsidRDefault="00685815">
      <w:pPr>
        <w:rPr>
          <w:rFonts w:ascii="Comic Sans MS" w:hAnsi="Comic Sans MS" w:cs="Tahoma"/>
          <w:color w:val="auto"/>
        </w:rPr>
      </w:pPr>
    </w:p>
    <w:p w:rsidR="00685815" w:rsidRPr="00FC141C" w:rsidRDefault="00685815">
      <w:pPr>
        <w:rPr>
          <w:rFonts w:ascii="Comic Sans MS" w:hAnsi="Comic Sans MS" w:cs="Tahoma"/>
          <w:color w:val="auto"/>
        </w:rPr>
      </w:pPr>
    </w:p>
    <w:p w:rsidR="00685815" w:rsidRPr="00FC141C" w:rsidRDefault="00685815">
      <w:pPr>
        <w:rPr>
          <w:rFonts w:ascii="Comic Sans MS" w:hAnsi="Comic Sans MS" w:cs="Tahoma"/>
          <w:color w:val="auto"/>
        </w:rPr>
      </w:pPr>
    </w:p>
    <w:p w:rsidR="00685815" w:rsidRPr="00FC141C" w:rsidRDefault="00685815">
      <w:pPr>
        <w:rPr>
          <w:rFonts w:ascii="Comic Sans MS" w:hAnsi="Comic Sans MS" w:cs="Tahoma"/>
          <w:color w:val="auto"/>
        </w:rPr>
      </w:pPr>
    </w:p>
    <w:p w:rsidR="00685815" w:rsidRPr="00FC141C" w:rsidRDefault="00685815">
      <w:pPr>
        <w:rPr>
          <w:rFonts w:ascii="Comic Sans MS" w:hAnsi="Comic Sans MS" w:cs="Tahoma"/>
          <w:color w:val="auto"/>
        </w:rPr>
      </w:pPr>
    </w:p>
    <w:p w:rsidR="00685815" w:rsidRPr="00FC141C" w:rsidRDefault="00685815">
      <w:pPr>
        <w:rPr>
          <w:rFonts w:ascii="Comic Sans MS" w:hAnsi="Comic Sans MS" w:cs="Tahoma"/>
          <w:color w:val="auto"/>
        </w:rPr>
      </w:pPr>
    </w:p>
    <w:p w:rsidR="00685815" w:rsidRPr="00FC141C" w:rsidRDefault="003F4212">
      <w:pPr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pict>
          <v:shape id="Text Box 75" o:spid="_x0000_s1028" type="#_x0000_t202" style="position:absolute;margin-left:153.65pt;margin-top:5.6pt;width:194.4pt;height:157.75pt;z-index:251806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3JriAIAABk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" stroked="f">
            <v:textbox>
              <w:txbxContent>
                <w:p w:rsidR="00C51184" w:rsidRDefault="00C51184" w:rsidP="0038080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7385" cy="1800849"/>
                        <wp:effectExtent l="19050" t="0" r="0" b="0"/>
                        <wp:docPr id="45" name="Picture 44" descr="bestofae2021logo_col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stofae2021logo_color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824" cy="18016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5815" w:rsidRPr="00FC141C" w:rsidRDefault="00685815">
      <w:pPr>
        <w:rPr>
          <w:rFonts w:ascii="Comic Sans MS" w:hAnsi="Comic Sans MS" w:cs="Tahoma"/>
          <w:color w:val="auto"/>
        </w:rPr>
      </w:pPr>
    </w:p>
    <w:p w:rsidR="00685815" w:rsidRPr="00FC141C" w:rsidRDefault="00685815">
      <w:pPr>
        <w:rPr>
          <w:rFonts w:ascii="Comic Sans MS" w:hAnsi="Comic Sans MS" w:cs="Tahoma"/>
          <w:color w:val="auto"/>
        </w:rPr>
      </w:pPr>
    </w:p>
    <w:p w:rsidR="00685815" w:rsidRPr="00FC141C" w:rsidRDefault="00685815">
      <w:pPr>
        <w:rPr>
          <w:rFonts w:ascii="Comic Sans MS" w:hAnsi="Comic Sans MS" w:cs="Tahoma"/>
          <w:color w:val="auto"/>
        </w:rPr>
      </w:pPr>
    </w:p>
    <w:p w:rsidR="00685815" w:rsidRPr="00FC141C" w:rsidRDefault="00685815">
      <w:pPr>
        <w:rPr>
          <w:rFonts w:ascii="Comic Sans MS" w:hAnsi="Comic Sans MS" w:cs="Tahoma"/>
          <w:color w:val="auto"/>
        </w:rPr>
      </w:pPr>
    </w:p>
    <w:p w:rsidR="00685815" w:rsidRPr="00FC141C" w:rsidRDefault="00685815">
      <w:pPr>
        <w:rPr>
          <w:rFonts w:ascii="Comic Sans MS" w:hAnsi="Comic Sans MS" w:cs="Tahoma"/>
          <w:color w:val="auto"/>
        </w:rPr>
      </w:pPr>
    </w:p>
    <w:p w:rsidR="00685815" w:rsidRPr="00FC141C" w:rsidRDefault="00685815">
      <w:pPr>
        <w:rPr>
          <w:rFonts w:ascii="Comic Sans MS" w:hAnsi="Comic Sans MS" w:cs="Tahoma"/>
          <w:color w:val="auto"/>
        </w:rPr>
      </w:pPr>
    </w:p>
    <w:p w:rsidR="00685815" w:rsidRPr="00FC141C" w:rsidRDefault="00685815">
      <w:pPr>
        <w:rPr>
          <w:rFonts w:ascii="Comic Sans MS" w:hAnsi="Comic Sans MS" w:cs="Tahoma"/>
          <w:color w:val="auto"/>
        </w:rPr>
      </w:pPr>
    </w:p>
    <w:p w:rsidR="00685815" w:rsidRPr="00FC141C" w:rsidRDefault="00685815">
      <w:pPr>
        <w:rPr>
          <w:rFonts w:ascii="Comic Sans MS" w:hAnsi="Comic Sans MS" w:cs="Tahoma"/>
          <w:color w:val="auto"/>
        </w:rPr>
      </w:pPr>
    </w:p>
    <w:p w:rsidR="00685815" w:rsidRPr="00FC141C" w:rsidRDefault="00685815">
      <w:pPr>
        <w:rPr>
          <w:rFonts w:ascii="Comic Sans MS" w:hAnsi="Comic Sans MS" w:cs="Tahoma"/>
          <w:color w:val="auto"/>
        </w:rPr>
      </w:pPr>
    </w:p>
    <w:p w:rsidR="00685815" w:rsidRPr="00FC141C" w:rsidRDefault="00685815">
      <w:pPr>
        <w:rPr>
          <w:rFonts w:ascii="Comic Sans MS" w:hAnsi="Comic Sans MS" w:cs="Tahoma"/>
          <w:color w:val="auto"/>
        </w:rPr>
      </w:pPr>
    </w:p>
    <w:p w:rsidR="00685815" w:rsidRPr="00FC141C" w:rsidRDefault="00685815">
      <w:pPr>
        <w:rPr>
          <w:rFonts w:ascii="Comic Sans MS" w:hAnsi="Comic Sans MS" w:cs="Tahoma"/>
          <w:color w:val="auto"/>
        </w:rPr>
      </w:pPr>
    </w:p>
    <w:p w:rsidR="00685815" w:rsidRPr="00FC141C" w:rsidRDefault="00685815">
      <w:pPr>
        <w:rPr>
          <w:rFonts w:ascii="Comic Sans MS" w:hAnsi="Comic Sans MS" w:cs="Tahoma"/>
          <w:color w:val="auto"/>
        </w:rPr>
      </w:pPr>
    </w:p>
    <w:p w:rsidR="00685815" w:rsidRPr="00FC141C" w:rsidRDefault="00685815">
      <w:pPr>
        <w:rPr>
          <w:rFonts w:ascii="Comic Sans MS" w:hAnsi="Comic Sans MS" w:cs="Tahoma"/>
          <w:color w:val="auto"/>
        </w:rPr>
      </w:pPr>
    </w:p>
    <w:p w:rsidR="00685815" w:rsidRPr="00FC141C" w:rsidRDefault="00685815">
      <w:pPr>
        <w:rPr>
          <w:rFonts w:ascii="Comic Sans MS" w:hAnsi="Comic Sans MS" w:cs="Tahoma"/>
          <w:color w:val="auto"/>
        </w:rPr>
      </w:pPr>
    </w:p>
    <w:p w:rsidR="00685815" w:rsidRPr="00FC141C" w:rsidRDefault="00685815">
      <w:pPr>
        <w:rPr>
          <w:rFonts w:ascii="Comic Sans MS" w:hAnsi="Comic Sans MS" w:cs="Tahoma"/>
          <w:color w:val="auto"/>
        </w:rPr>
      </w:pPr>
    </w:p>
    <w:p w:rsidR="00E82571" w:rsidRPr="00FC141C" w:rsidRDefault="003F4212">
      <w:pPr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lastRenderedPageBreak/>
        <w:pict>
          <v:shape id="Text Box 94" o:spid="_x0000_s1029" type="#_x0000_t202" style="position:absolute;margin-left:-.75pt;margin-top:-.45pt;width:421pt;height:5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tKD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" filled="f" stroked="f">
            <v:textbox>
              <w:txbxContent>
                <w:p w:rsidR="00C51184" w:rsidRPr="006456AE" w:rsidRDefault="00C51184" w:rsidP="006456AE">
                  <w:pPr>
                    <w:rPr>
                      <w:rFonts w:ascii="Malgun Gothic Semilight" w:eastAsia="Malgun Gothic Semilight" w:hAnsi="Malgun Gothic Semilight" w:cs="Malgun Gothic Semilight"/>
                      <w:color w:val="404040" w:themeColor="text1" w:themeTint="BF"/>
                      <w:sz w:val="56"/>
                      <w:szCs w:val="56"/>
                    </w:rPr>
                  </w:pPr>
                  <w:r w:rsidRPr="006456AE">
                    <w:rPr>
                      <w:rFonts w:ascii="Malgun Gothic Semilight" w:eastAsia="Malgun Gothic Semilight" w:hAnsi="Malgun Gothic Semilight" w:cs="Malgun Gothic Semilight"/>
                      <w:color w:val="404040" w:themeColor="text1" w:themeTint="BF"/>
                      <w:sz w:val="56"/>
                      <w:szCs w:val="56"/>
                    </w:rPr>
                    <w:t>TABLE OF CONTENTS</w:t>
                  </w:r>
                </w:p>
              </w:txbxContent>
            </v:textbox>
          </v:shape>
        </w:pict>
      </w:r>
    </w:p>
    <w:p w:rsidR="00242D64" w:rsidRPr="00FC141C" w:rsidRDefault="00242D64">
      <w:pPr>
        <w:rPr>
          <w:rFonts w:ascii="Comic Sans MS" w:hAnsi="Comic Sans MS" w:cs="Tahoma"/>
          <w:color w:val="auto"/>
        </w:rPr>
      </w:pPr>
    </w:p>
    <w:p w:rsidR="00FA4A41" w:rsidRPr="00FC141C" w:rsidRDefault="00834D5C">
      <w:pPr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149860</wp:posOffset>
            </wp:positionV>
            <wp:extent cx="3854450" cy="469900"/>
            <wp:effectExtent l="19050" t="0" r="0" b="0"/>
            <wp:wrapThrough wrapText="bothSides">
              <wp:wrapPolygon edited="0">
                <wp:start x="-107" y="0"/>
                <wp:lineTo x="-107" y="21016"/>
                <wp:lineTo x="21564" y="21016"/>
                <wp:lineTo x="21564" y="0"/>
                <wp:lineTo x="-107" y="0"/>
              </wp:wrapPolygon>
            </wp:wrapThrough>
            <wp:docPr id="19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29A" w:rsidRPr="00FC141C" w:rsidRDefault="00C4729A">
      <w:pPr>
        <w:rPr>
          <w:rFonts w:ascii="Comic Sans MS" w:hAnsi="Comic Sans MS" w:cs="Tahoma"/>
          <w:color w:val="auto"/>
        </w:rPr>
      </w:pPr>
    </w:p>
    <w:p w:rsidR="00F85A79" w:rsidRPr="00FC141C" w:rsidRDefault="00F85A79">
      <w:pPr>
        <w:rPr>
          <w:rFonts w:ascii="Comic Sans MS" w:hAnsi="Comic Sans MS" w:cs="Tahoma"/>
          <w:color w:val="auto"/>
        </w:rPr>
      </w:pPr>
    </w:p>
    <w:p w:rsidR="005D5866" w:rsidRPr="00FC141C" w:rsidRDefault="005D5866">
      <w:pPr>
        <w:rPr>
          <w:rFonts w:ascii="Comic Sans MS" w:hAnsi="Comic Sans MS" w:cs="Tahoma"/>
          <w:color w:val="auto"/>
        </w:rPr>
      </w:pPr>
    </w:p>
    <w:tbl>
      <w:tblPr>
        <w:tblW w:w="9623" w:type="dxa"/>
        <w:jc w:val="center"/>
        <w:tblLayout w:type="fixed"/>
        <w:tblLook w:val="0000" w:firstRow="0" w:lastRow="0" w:firstColumn="0" w:lastColumn="0" w:noHBand="0" w:noVBand="0"/>
      </w:tblPr>
      <w:tblGrid>
        <w:gridCol w:w="7727"/>
        <w:gridCol w:w="1896"/>
      </w:tblGrid>
      <w:tr w:rsidR="00146B87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146B87" w:rsidRPr="00FC141C" w:rsidRDefault="00146B87" w:rsidP="00146B87">
            <w:pPr>
              <w:jc w:val="center"/>
              <w:rPr>
                <w:rFonts w:ascii="Adobe Garamond Pro" w:hAnsi="Adobe Garamond Pro"/>
                <w:b/>
                <w:color w:val="auto"/>
                <w:sz w:val="32"/>
                <w:szCs w:val="32"/>
              </w:rPr>
            </w:pPr>
            <w:r w:rsidRPr="00FC141C">
              <w:rPr>
                <w:rFonts w:ascii="Adobe Garamond Pro" w:hAnsi="Adobe Garamond Pro"/>
                <w:b/>
                <w:color w:val="auto"/>
                <w:sz w:val="32"/>
                <w:szCs w:val="32"/>
              </w:rPr>
              <w:t> </w:t>
            </w: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146B87" w:rsidRPr="00FC141C" w:rsidRDefault="00EE0CD4" w:rsidP="00275BFF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2"/>
                <w:szCs w:val="22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2"/>
                <w:szCs w:val="22"/>
              </w:rPr>
              <w:t>PAGE</w:t>
            </w:r>
          </w:p>
        </w:tc>
      </w:tr>
      <w:tr w:rsidR="00146B87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146B87" w:rsidRPr="00FC141C" w:rsidRDefault="00A82176" w:rsidP="0068526E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Signature Drinks  </w:t>
            </w: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146B87" w:rsidRPr="00FC141C" w:rsidRDefault="00146B87" w:rsidP="00146B87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3</w:t>
            </w:r>
            <w:r w:rsidR="00E23668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</w:t>
            </w:r>
          </w:p>
        </w:tc>
      </w:tr>
      <w:tr w:rsidR="00146B87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146B87" w:rsidRPr="00FC141C" w:rsidRDefault="00146B87" w:rsidP="00275BFF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 </w:t>
            </w: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146B87" w:rsidRPr="00FC141C" w:rsidRDefault="00146B87" w:rsidP="00146B87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 </w:t>
            </w:r>
          </w:p>
        </w:tc>
      </w:tr>
      <w:tr w:rsidR="00146B87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146B87" w:rsidRPr="00FC141C" w:rsidRDefault="00A82176" w:rsidP="00D0230E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Wines By the Glass</w:t>
            </w:r>
            <w:r w:rsidR="00AA041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/ Non-</w:t>
            </w:r>
            <w:r w:rsidR="00D0230E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A</w:t>
            </w:r>
            <w:r w:rsidR="00AA041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lcohol</w:t>
            </w:r>
            <w:r w:rsidR="00D35B4C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ic</w:t>
            </w:r>
            <w:r w:rsidR="00AA041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Signature Drinks </w:t>
            </w: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146B87" w:rsidRPr="00FC141C" w:rsidRDefault="00A82176" w:rsidP="00834D5C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4 -</w:t>
            </w:r>
            <w:r w:rsidR="00834D5C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6</w:t>
            </w:r>
            <w:r w:rsidR="00146B87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 </w:t>
            </w:r>
          </w:p>
        </w:tc>
      </w:tr>
      <w:tr w:rsidR="00A82176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A82176" w:rsidRPr="00FC141C" w:rsidRDefault="00A82176" w:rsidP="00275BFF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A82176" w:rsidRPr="00FC141C" w:rsidRDefault="00A82176" w:rsidP="00146B87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</w:tr>
      <w:tr w:rsidR="0032280C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32280C" w:rsidRPr="00FC141C" w:rsidRDefault="0032280C" w:rsidP="0099380D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Champagne </w:t>
            </w:r>
            <w:r w:rsidR="0099380D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&amp;</w:t>
            </w: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Sparkling</w:t>
            </w: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32280C" w:rsidRPr="00FC141C" w:rsidRDefault="0032280C" w:rsidP="0032280C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10 - 11</w:t>
            </w:r>
          </w:p>
        </w:tc>
      </w:tr>
      <w:tr w:rsidR="0032280C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32280C" w:rsidRPr="00FC141C" w:rsidRDefault="0032280C" w:rsidP="004B1DF2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32280C" w:rsidRPr="00FC141C" w:rsidRDefault="0032280C" w:rsidP="004B1DF2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</w:tr>
      <w:tr w:rsidR="00E23668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E23668" w:rsidRPr="00FC141C" w:rsidRDefault="005958A0" w:rsidP="00275BFF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White</w:t>
            </w:r>
            <w:r w:rsidR="0068526E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Wines</w:t>
            </w: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E23668" w:rsidRPr="00FC141C" w:rsidRDefault="00834D5C" w:rsidP="0032280C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1</w:t>
            </w:r>
            <w:r w:rsidR="0032280C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2</w:t>
            </w: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- 15</w:t>
            </w:r>
          </w:p>
        </w:tc>
      </w:tr>
      <w:tr w:rsidR="00E23668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E23668" w:rsidRPr="00FC141C" w:rsidRDefault="00E23668" w:rsidP="00275BFF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E23668" w:rsidRPr="00FC141C" w:rsidRDefault="00E23668" w:rsidP="0033571B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 </w:t>
            </w:r>
          </w:p>
        </w:tc>
      </w:tr>
      <w:tr w:rsidR="00E23668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E23668" w:rsidRPr="00FC141C" w:rsidRDefault="00E23668" w:rsidP="00275BFF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Rosé</w:t>
            </w:r>
            <w:r w:rsidR="00A622C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Wines</w:t>
            </w: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E23668" w:rsidRPr="00FC141C" w:rsidRDefault="00834D5C" w:rsidP="005D5866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15</w:t>
            </w:r>
          </w:p>
        </w:tc>
      </w:tr>
      <w:tr w:rsidR="00E23668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E23668" w:rsidRPr="00FC141C" w:rsidRDefault="00E23668" w:rsidP="00275BFF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E23668" w:rsidRPr="00FC141C" w:rsidRDefault="00E23668" w:rsidP="00146B87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</w:tr>
      <w:tr w:rsidR="00146B87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146B87" w:rsidRPr="00FC141C" w:rsidRDefault="00793E33" w:rsidP="00A622C0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Red </w:t>
            </w:r>
            <w:r w:rsidR="0068526E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Wines</w:t>
            </w: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146B87" w:rsidRPr="00FC141C" w:rsidRDefault="00185E08" w:rsidP="00C9207A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1</w:t>
            </w:r>
            <w:r w:rsidR="00834D5C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6</w:t>
            </w: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- </w:t>
            </w:r>
            <w:r w:rsidR="00834D5C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2</w:t>
            </w:r>
            <w:r w:rsidR="00C9207A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2</w:t>
            </w:r>
          </w:p>
        </w:tc>
      </w:tr>
      <w:tr w:rsidR="00271698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271698" w:rsidRPr="00FC141C" w:rsidRDefault="00271698" w:rsidP="00275BFF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271698" w:rsidRPr="00FC141C" w:rsidRDefault="00271698" w:rsidP="00146B87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</w:tr>
      <w:tr w:rsidR="00271698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271698" w:rsidRPr="00FC141C" w:rsidRDefault="0099380D" w:rsidP="00C14421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Beer Selections</w:t>
            </w: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271698" w:rsidRPr="00FC141C" w:rsidRDefault="00834D5C" w:rsidP="00C9207A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2</w:t>
            </w:r>
            <w:r w:rsidR="00C9207A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3</w:t>
            </w:r>
          </w:p>
        </w:tc>
      </w:tr>
      <w:tr w:rsidR="00271698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271698" w:rsidRPr="00FC141C" w:rsidRDefault="00271698" w:rsidP="00275BFF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271698" w:rsidRPr="00FC141C" w:rsidRDefault="00271698" w:rsidP="00146B87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</w:tr>
      <w:tr w:rsidR="00315B64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315B64" w:rsidRPr="00FC141C" w:rsidRDefault="0099380D" w:rsidP="002622A4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Liquor Selections</w:t>
            </w: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315B64" w:rsidRPr="00FC141C" w:rsidRDefault="00834D5C" w:rsidP="005D5866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24</w:t>
            </w:r>
          </w:p>
        </w:tc>
      </w:tr>
      <w:tr w:rsidR="00146B87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146B87" w:rsidRPr="00FC141C" w:rsidRDefault="00146B87" w:rsidP="00275BFF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146B87" w:rsidRPr="00FC141C" w:rsidRDefault="00146B87" w:rsidP="00146B87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</w:tr>
      <w:tr w:rsidR="00B73815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B73815" w:rsidRPr="00FC141C" w:rsidRDefault="00834D5C" w:rsidP="00275BFF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Rare and Unique</w:t>
            </w:r>
            <w:r w:rsidR="0099380D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Offerings</w:t>
            </w: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B73815" w:rsidRPr="00FC141C" w:rsidRDefault="00834D5C" w:rsidP="00C9207A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2</w:t>
            </w:r>
            <w:r w:rsidR="00C9207A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5</w:t>
            </w:r>
          </w:p>
        </w:tc>
      </w:tr>
      <w:tr w:rsidR="00993C24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993C24" w:rsidRPr="00FC141C" w:rsidRDefault="00993C24" w:rsidP="00275BFF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993C24" w:rsidRPr="00FC141C" w:rsidRDefault="00993C24" w:rsidP="00146B87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</w:tr>
      <w:tr w:rsidR="00834D5C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834D5C" w:rsidRPr="00FC141C" w:rsidRDefault="00834D5C" w:rsidP="00275BFF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Cognac</w:t>
            </w:r>
            <w:r w:rsidR="0099380D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/ Calvados / Armagnacs</w:t>
            </w: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834D5C" w:rsidRPr="00FC141C" w:rsidRDefault="00834D5C" w:rsidP="00C9207A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2</w:t>
            </w:r>
            <w:r w:rsidR="00C9207A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6</w:t>
            </w:r>
          </w:p>
        </w:tc>
      </w:tr>
      <w:tr w:rsidR="00834D5C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834D5C" w:rsidRPr="00FC141C" w:rsidRDefault="00834D5C" w:rsidP="00275BFF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834D5C" w:rsidRPr="00FC141C" w:rsidRDefault="00834D5C" w:rsidP="00146B87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</w:tr>
      <w:tr w:rsidR="00963172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963172" w:rsidRPr="00FC141C" w:rsidRDefault="00DC5CE9" w:rsidP="0068526E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Dessert </w:t>
            </w:r>
            <w:r w:rsidR="0068526E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W</w:t>
            </w: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ines</w:t>
            </w:r>
            <w:r w:rsidR="0099380D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&amp; Digestifs</w:t>
            </w: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963172" w:rsidRPr="00FC141C" w:rsidRDefault="00834D5C" w:rsidP="00C9207A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2</w:t>
            </w:r>
            <w:r w:rsidR="00C9207A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7</w:t>
            </w:r>
          </w:p>
        </w:tc>
      </w:tr>
      <w:tr w:rsidR="0072745D" w:rsidRPr="00FC141C" w:rsidTr="0032280C">
        <w:trPr>
          <w:trHeight w:val="300"/>
          <w:jc w:val="center"/>
        </w:trPr>
        <w:tc>
          <w:tcPr>
            <w:tcW w:w="7727" w:type="dxa"/>
            <w:shd w:val="clear" w:color="auto" w:fill="auto"/>
            <w:noWrap/>
            <w:vAlign w:val="bottom"/>
          </w:tcPr>
          <w:p w:rsidR="0072745D" w:rsidRPr="00FC141C" w:rsidRDefault="0072745D" w:rsidP="00275BFF">
            <w:pPr>
              <w:rPr>
                <w:rFonts w:ascii="Optima" w:hAnsi="Optima"/>
                <w:color w:val="auto"/>
              </w:rPr>
            </w:pPr>
          </w:p>
        </w:tc>
        <w:tc>
          <w:tcPr>
            <w:tcW w:w="1896" w:type="dxa"/>
            <w:shd w:val="clear" w:color="auto" w:fill="auto"/>
            <w:noWrap/>
            <w:vAlign w:val="bottom"/>
          </w:tcPr>
          <w:p w:rsidR="0072745D" w:rsidRPr="00FC141C" w:rsidRDefault="0072745D" w:rsidP="00146B87">
            <w:pPr>
              <w:jc w:val="center"/>
              <w:rPr>
                <w:rFonts w:ascii="Optima" w:hAnsi="Optima"/>
                <w:color w:val="auto"/>
              </w:rPr>
            </w:pPr>
          </w:p>
        </w:tc>
      </w:tr>
    </w:tbl>
    <w:p w:rsidR="0099380D" w:rsidRPr="00FC141C" w:rsidRDefault="0099380D">
      <w:pPr>
        <w:rPr>
          <w:color w:val="auto"/>
        </w:rPr>
      </w:pPr>
      <w:r w:rsidRPr="00FC141C">
        <w:rPr>
          <w:color w:val="auto"/>
        </w:rPr>
        <w:br w:type="page"/>
      </w:r>
    </w:p>
    <w:p w:rsidR="00A82176" w:rsidRPr="00FC141C" w:rsidRDefault="003F4212" w:rsidP="00F85A79">
      <w:pPr>
        <w:jc w:val="center"/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lastRenderedPageBreak/>
        <w:pict>
          <v:shape id="Text Box 28" o:spid="_x0000_s1030" type="#_x0000_t202" style="position:absolute;left:0;text-align:left;margin-left:-5.85pt;margin-top:-12.8pt;width:508.6pt;height:45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2u0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" filled="f" stroked="f">
            <v:textbox>
              <w:txbxContent>
                <w:p w:rsidR="00C51184" w:rsidRPr="003F4212" w:rsidRDefault="00C51184" w:rsidP="006456AE">
                  <w:pPr>
                    <w:rPr>
                      <w:rFonts w:ascii="Malgun Gothic Semilight" w:eastAsia="Malgun Gothic Semilight" w:hAnsi="Malgun Gothic Semilight" w:cs="Malgun Gothic Semilight"/>
                      <w:color w:val="404040" w:themeColor="text1" w:themeTint="BF"/>
                      <w:sz w:val="48"/>
                      <w:szCs w:val="56"/>
                    </w:rPr>
                  </w:pPr>
                  <w:r w:rsidRPr="003F4212">
                    <w:rPr>
                      <w:rFonts w:ascii="Malgun Gothic Semilight" w:eastAsia="Malgun Gothic Semilight" w:hAnsi="Malgun Gothic Semilight" w:cs="Malgun Gothic Semilight"/>
                      <w:color w:val="404040" w:themeColor="text1" w:themeTint="BF"/>
                      <w:sz w:val="48"/>
                      <w:szCs w:val="56"/>
                    </w:rPr>
                    <w:t>SIGNATURE DRINKS</w:t>
                  </w:r>
                </w:p>
                <w:p w:rsidR="00C51184" w:rsidRDefault="00C51184" w:rsidP="006456AE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="Optima" w:hAnsi="Optima" w:cs="DokChampa"/>
                      <w:color w:val="595959"/>
                      <w:sz w:val="36"/>
                      <w:szCs w:val="44"/>
                    </w:rPr>
                  </w:pPr>
                </w:p>
                <w:p w:rsidR="00C51184" w:rsidRPr="00C85D5B" w:rsidRDefault="00C51184" w:rsidP="006456AE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="Optima" w:hAnsi="Optima" w:cs="DokChampa"/>
                      <w:color w:val="595959"/>
                      <w:sz w:val="36"/>
                      <w:szCs w:val="44"/>
                    </w:rPr>
                  </w:pPr>
                </w:p>
              </w:txbxContent>
            </v:textbox>
          </v:shape>
        </w:pict>
      </w:r>
    </w:p>
    <w:p w:rsidR="00A82176" w:rsidRPr="00FC141C" w:rsidRDefault="00242D64" w:rsidP="00F85A79">
      <w:pPr>
        <w:jc w:val="center"/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165735</wp:posOffset>
            </wp:positionV>
            <wp:extent cx="2889250" cy="356235"/>
            <wp:effectExtent l="0" t="0" r="0" b="0"/>
            <wp:wrapThrough wrapText="bothSides">
              <wp:wrapPolygon edited="0">
                <wp:start x="0" y="0"/>
                <wp:lineTo x="0" y="20791"/>
                <wp:lineTo x="21505" y="20791"/>
                <wp:lineTo x="21505" y="0"/>
                <wp:lineTo x="0" y="0"/>
              </wp:wrapPolygon>
            </wp:wrapThrough>
            <wp:docPr id="23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2176" w:rsidRPr="00FC141C" w:rsidRDefault="00A82176" w:rsidP="00F85A79">
      <w:pPr>
        <w:jc w:val="center"/>
        <w:rPr>
          <w:rFonts w:ascii="Comic Sans MS" w:hAnsi="Comic Sans MS" w:cs="Tahoma"/>
          <w:color w:val="auto"/>
        </w:rPr>
      </w:pPr>
    </w:p>
    <w:p w:rsidR="00A82176" w:rsidRPr="00FC141C" w:rsidRDefault="00A82176" w:rsidP="003F4212">
      <w:pPr>
        <w:rPr>
          <w:rFonts w:ascii="Comic Sans MS" w:hAnsi="Comic Sans MS" w:cs="Tahoma"/>
          <w:color w:val="auto"/>
        </w:rPr>
      </w:pPr>
    </w:p>
    <w:tbl>
      <w:tblPr>
        <w:tblW w:w="9954" w:type="dxa"/>
        <w:tblLook w:val="01E0" w:firstRow="1" w:lastRow="1" w:firstColumn="1" w:lastColumn="1" w:noHBand="0" w:noVBand="0"/>
      </w:tblPr>
      <w:tblGrid>
        <w:gridCol w:w="8924"/>
        <w:gridCol w:w="1030"/>
      </w:tblGrid>
      <w:tr w:rsidR="00A82176" w:rsidRPr="003F4212" w:rsidTr="00262E97">
        <w:tc>
          <w:tcPr>
            <w:tcW w:w="8924" w:type="dxa"/>
            <w:shd w:val="clear" w:color="auto" w:fill="auto"/>
          </w:tcPr>
          <w:p w:rsidR="00A82176" w:rsidRPr="003F4212" w:rsidRDefault="0004737C" w:rsidP="00A82176">
            <w:pPr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</w:pPr>
            <w:r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>French 1908</w:t>
            </w:r>
            <w:r w:rsidR="00A82176"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ab/>
            </w:r>
            <w:r w:rsidR="00A82176"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ab/>
            </w:r>
            <w:r w:rsidR="00A82176"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ab/>
            </w:r>
            <w:r w:rsidR="00A82176"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ab/>
            </w:r>
            <w:r w:rsidR="00A82176"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ab/>
            </w:r>
            <w:r w:rsidR="00A82176"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ab/>
              <w:t xml:space="preserve"> 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A82176" w:rsidRPr="003F4212" w:rsidRDefault="00A82176" w:rsidP="00A82176">
            <w:pPr>
              <w:jc w:val="center"/>
              <w:rPr>
                <w:rFonts w:ascii="Adobe Garamond Pro" w:hAnsi="Adobe Garamond Pro" w:cs="Tahoma"/>
                <w:color w:val="auto"/>
                <w:sz w:val="36"/>
                <w:szCs w:val="24"/>
              </w:rPr>
            </w:pPr>
            <w:r w:rsidRPr="003F4212">
              <w:rPr>
                <w:rFonts w:ascii="Adobe Garamond Pro" w:hAnsi="Adobe Garamond Pro" w:cs="Tahoma"/>
                <w:color w:val="auto"/>
                <w:sz w:val="24"/>
                <w:szCs w:val="24"/>
              </w:rPr>
              <w:t>19</w:t>
            </w:r>
          </w:p>
        </w:tc>
      </w:tr>
      <w:tr w:rsidR="00A82176" w:rsidRPr="00FC141C" w:rsidTr="00262E97">
        <w:tc>
          <w:tcPr>
            <w:tcW w:w="9954" w:type="dxa"/>
            <w:gridSpan w:val="2"/>
            <w:shd w:val="clear" w:color="auto" w:fill="auto"/>
          </w:tcPr>
          <w:p w:rsidR="00A82176" w:rsidRPr="00FC141C" w:rsidRDefault="00777ED2" w:rsidP="0004737C">
            <w:pPr>
              <w:rPr>
                <w:rFonts w:ascii="Adobe Garamond Pro" w:eastAsia="Malgun Gothic Semilight" w:hAnsi="Adobe Garamond Pro" w:cs="Malgun Gothic Semilight"/>
                <w:bCs/>
                <w:color w:val="auto"/>
                <w:sz w:val="24"/>
                <w:szCs w:val="24"/>
              </w:rPr>
            </w:pPr>
            <w:r w:rsidRPr="00FC141C">
              <w:rPr>
                <w:rFonts w:ascii="Adobe Garamond Pro" w:eastAsia="Malgun Gothic Semilight" w:hAnsi="Adobe Garamond Pro" w:cs="Malgun Gothic Semilight"/>
                <w:bCs/>
                <w:color w:val="auto"/>
                <w:sz w:val="24"/>
                <w:szCs w:val="24"/>
              </w:rPr>
              <w:t xml:space="preserve">sparkling wine, </w:t>
            </w:r>
            <w:r w:rsidR="0004737C" w:rsidRPr="00FC141C">
              <w:rPr>
                <w:rFonts w:ascii="Adobe Garamond Pro" w:eastAsia="Malgun Gothic Semilight" w:hAnsi="Adobe Garamond Pro" w:cs="Malgun Gothic Semilight"/>
                <w:bCs/>
                <w:color w:val="auto"/>
                <w:sz w:val="24"/>
                <w:szCs w:val="24"/>
              </w:rPr>
              <w:t xml:space="preserve">empress gin, </w:t>
            </w:r>
            <w:r w:rsidRPr="00FC141C">
              <w:rPr>
                <w:rFonts w:ascii="Adobe Garamond Pro" w:eastAsia="Malgun Gothic Semilight" w:hAnsi="Adobe Garamond Pro" w:cs="Malgun Gothic Semilight"/>
                <w:bCs/>
                <w:color w:val="auto"/>
                <w:sz w:val="24"/>
                <w:szCs w:val="24"/>
              </w:rPr>
              <w:t>lemon, sugar</w:t>
            </w:r>
          </w:p>
        </w:tc>
      </w:tr>
      <w:tr w:rsidR="00A82176" w:rsidRPr="003F4212" w:rsidTr="00262E97">
        <w:tc>
          <w:tcPr>
            <w:tcW w:w="8924" w:type="dxa"/>
            <w:shd w:val="clear" w:color="auto" w:fill="auto"/>
          </w:tcPr>
          <w:p w:rsidR="00A82176" w:rsidRPr="003F4212" w:rsidRDefault="005872B8" w:rsidP="003F4212">
            <w:pPr>
              <w:spacing w:before="120"/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</w:pPr>
            <w:r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 xml:space="preserve">Chanler </w:t>
            </w:r>
            <w:r w:rsidR="0004737C"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>Daiquiri</w:t>
            </w:r>
            <w:r w:rsidR="00A82176"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ab/>
            </w:r>
            <w:r w:rsidR="00A82176"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ab/>
            </w:r>
            <w:r w:rsidR="00A82176"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ab/>
            </w:r>
            <w:r w:rsidR="00A82176"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ab/>
              <w:t xml:space="preserve">  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A82176" w:rsidRPr="003F4212" w:rsidRDefault="001A6FC2" w:rsidP="003F4212">
            <w:pPr>
              <w:jc w:val="center"/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</w:pPr>
            <w:r w:rsidRPr="003F4212">
              <w:rPr>
                <w:rFonts w:ascii="Adobe Garamond Pro" w:hAnsi="Adobe Garamond Pro" w:cs="Tahoma"/>
                <w:color w:val="auto"/>
                <w:sz w:val="24"/>
                <w:szCs w:val="24"/>
              </w:rPr>
              <w:t>17</w:t>
            </w:r>
          </w:p>
        </w:tc>
      </w:tr>
      <w:tr w:rsidR="00A82176" w:rsidRPr="00FC141C" w:rsidTr="00262E97">
        <w:tc>
          <w:tcPr>
            <w:tcW w:w="9954" w:type="dxa"/>
            <w:gridSpan w:val="2"/>
            <w:shd w:val="clear" w:color="auto" w:fill="auto"/>
          </w:tcPr>
          <w:p w:rsidR="00A82176" w:rsidRPr="00FC141C" w:rsidRDefault="00037A19" w:rsidP="00B90D59">
            <w:pPr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</w:pPr>
            <w:proofErr w:type="gramStart"/>
            <w:r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>eclipse</w:t>
            </w:r>
            <w:proofErr w:type="gramEnd"/>
            <w:r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 xml:space="preserve"> rum, lime juice, </w:t>
            </w:r>
            <w:r w:rsidR="001B141D"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>powdered sugar, crushed ice</w:t>
            </w:r>
            <w:r w:rsidR="0004737C"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>-  j</w:t>
            </w:r>
            <w:r w:rsidR="00B90D59"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>ust like William Chanler used to make…</w:t>
            </w:r>
          </w:p>
        </w:tc>
      </w:tr>
      <w:tr w:rsidR="006F053A" w:rsidRPr="003F4212" w:rsidTr="00262E97">
        <w:tc>
          <w:tcPr>
            <w:tcW w:w="8924" w:type="dxa"/>
            <w:shd w:val="clear" w:color="auto" w:fill="auto"/>
          </w:tcPr>
          <w:p w:rsidR="00262E97" w:rsidRPr="003F4212" w:rsidRDefault="005872B8" w:rsidP="003F4212">
            <w:pPr>
              <w:spacing w:before="120"/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</w:pPr>
            <w:r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>Miracles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62E97" w:rsidRPr="003F4212" w:rsidRDefault="00262E97" w:rsidP="003F4212">
            <w:pPr>
              <w:jc w:val="center"/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</w:pPr>
            <w:r w:rsidRPr="003F4212">
              <w:rPr>
                <w:rFonts w:ascii="Adobe Garamond Pro" w:hAnsi="Adobe Garamond Pro" w:cs="Tahoma"/>
                <w:color w:val="auto"/>
                <w:sz w:val="24"/>
                <w:szCs w:val="24"/>
              </w:rPr>
              <w:t>1</w:t>
            </w:r>
            <w:r w:rsidR="009D6F99" w:rsidRPr="003F4212">
              <w:rPr>
                <w:rFonts w:ascii="Adobe Garamond Pro" w:hAnsi="Adobe Garamond Pro" w:cs="Tahoma"/>
                <w:color w:val="auto"/>
                <w:sz w:val="24"/>
                <w:szCs w:val="24"/>
              </w:rPr>
              <w:t>9</w:t>
            </w:r>
          </w:p>
        </w:tc>
      </w:tr>
      <w:tr w:rsidR="006F053A" w:rsidRPr="00FC141C" w:rsidTr="00262E97">
        <w:tc>
          <w:tcPr>
            <w:tcW w:w="9954" w:type="dxa"/>
            <w:gridSpan w:val="2"/>
            <w:shd w:val="clear" w:color="auto" w:fill="auto"/>
          </w:tcPr>
          <w:p w:rsidR="003573AD" w:rsidRPr="00FC141C" w:rsidRDefault="005872B8" w:rsidP="005872B8">
            <w:pPr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>casamigos</w:t>
            </w:r>
            <w:proofErr w:type="spellEnd"/>
            <w:r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>blanco</w:t>
            </w:r>
            <w:proofErr w:type="spellEnd"/>
            <w:r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 xml:space="preserve"> &amp; </w:t>
            </w:r>
            <w:proofErr w:type="spellStart"/>
            <w:r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>mezcal</w:t>
            </w:r>
            <w:proofErr w:type="spellEnd"/>
            <w:r w:rsidR="00984A91"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>campari</w:t>
            </w:r>
            <w:proofErr w:type="spellEnd"/>
            <w:r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>carpana</w:t>
            </w:r>
            <w:proofErr w:type="spellEnd"/>
            <w:r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>antica</w:t>
            </w:r>
            <w:proofErr w:type="spellEnd"/>
            <w:r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>ramazotti</w:t>
            </w:r>
            <w:proofErr w:type="spellEnd"/>
            <w:r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>, large rocks</w:t>
            </w:r>
          </w:p>
        </w:tc>
      </w:tr>
      <w:tr w:rsidR="00A82176" w:rsidRPr="003F4212" w:rsidTr="003F4212">
        <w:trPr>
          <w:trHeight w:val="324"/>
        </w:trPr>
        <w:tc>
          <w:tcPr>
            <w:tcW w:w="8924" w:type="dxa"/>
            <w:shd w:val="clear" w:color="auto" w:fill="auto"/>
          </w:tcPr>
          <w:p w:rsidR="00A82176" w:rsidRPr="003F4212" w:rsidRDefault="005872B8" w:rsidP="003F4212">
            <w:pPr>
              <w:spacing w:before="120"/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</w:pPr>
            <w:r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>Nutty Bean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A82176" w:rsidRPr="003F4212" w:rsidRDefault="001A6FC2" w:rsidP="003F4212">
            <w:pPr>
              <w:jc w:val="center"/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</w:pPr>
            <w:r w:rsidRPr="003F4212">
              <w:rPr>
                <w:rFonts w:ascii="Adobe Garamond Pro" w:hAnsi="Adobe Garamond Pro" w:cs="Tahoma"/>
                <w:color w:val="auto"/>
                <w:sz w:val="24"/>
                <w:szCs w:val="24"/>
              </w:rPr>
              <w:t>16</w:t>
            </w:r>
          </w:p>
        </w:tc>
      </w:tr>
      <w:tr w:rsidR="00A82176" w:rsidRPr="00FC141C" w:rsidTr="00262E97">
        <w:tc>
          <w:tcPr>
            <w:tcW w:w="9954" w:type="dxa"/>
            <w:gridSpan w:val="2"/>
            <w:shd w:val="clear" w:color="auto" w:fill="auto"/>
          </w:tcPr>
          <w:p w:rsidR="00A82176" w:rsidRPr="00FC141C" w:rsidRDefault="005872B8" w:rsidP="009D6F99">
            <w:pPr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 xml:space="preserve">van </w:t>
            </w:r>
            <w:proofErr w:type="spellStart"/>
            <w:r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>gogh</w:t>
            </w:r>
            <w:proofErr w:type="spellEnd"/>
            <w:r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 xml:space="preserve"> vanilla vodka, chocolate liqueur, hazelnut, touch of cream, chocolate espresso bean</w:t>
            </w:r>
          </w:p>
        </w:tc>
      </w:tr>
      <w:tr w:rsidR="003573AD" w:rsidRPr="003F4212" w:rsidTr="00262E97">
        <w:tc>
          <w:tcPr>
            <w:tcW w:w="8924" w:type="dxa"/>
            <w:shd w:val="clear" w:color="auto" w:fill="auto"/>
          </w:tcPr>
          <w:p w:rsidR="003573AD" w:rsidRPr="003F4212" w:rsidRDefault="00527448" w:rsidP="003F4212">
            <w:pPr>
              <w:spacing w:before="120"/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</w:pPr>
            <w:r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>NPT Trolley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3573AD" w:rsidRPr="003F4212" w:rsidRDefault="003573AD" w:rsidP="003F4212">
            <w:pPr>
              <w:jc w:val="center"/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</w:pPr>
            <w:r w:rsidRPr="003F4212">
              <w:rPr>
                <w:rFonts w:ascii="Adobe Garamond Pro" w:hAnsi="Adobe Garamond Pro" w:cs="Tahoma"/>
                <w:color w:val="auto"/>
                <w:sz w:val="24"/>
                <w:szCs w:val="24"/>
              </w:rPr>
              <w:t>1</w:t>
            </w:r>
            <w:r w:rsidR="009D6F99" w:rsidRPr="003F4212">
              <w:rPr>
                <w:rFonts w:ascii="Adobe Garamond Pro" w:hAnsi="Adobe Garamond Pro" w:cs="Tahoma"/>
                <w:color w:val="auto"/>
                <w:sz w:val="24"/>
                <w:szCs w:val="24"/>
              </w:rPr>
              <w:t>8</w:t>
            </w:r>
          </w:p>
        </w:tc>
      </w:tr>
      <w:tr w:rsidR="003573AD" w:rsidRPr="00FC141C" w:rsidTr="00262E97">
        <w:tc>
          <w:tcPr>
            <w:tcW w:w="9954" w:type="dxa"/>
            <w:gridSpan w:val="2"/>
            <w:shd w:val="clear" w:color="auto" w:fill="auto"/>
          </w:tcPr>
          <w:p w:rsidR="003573AD" w:rsidRPr="00FC141C" w:rsidRDefault="00527448" w:rsidP="00F670BA">
            <w:pPr>
              <w:rPr>
                <w:rFonts w:ascii="Adobe Garamond Pro" w:hAnsi="Adobe Garamond Pro" w:cs="DokChampa"/>
                <w:bCs/>
                <w:color w:val="auto"/>
                <w:sz w:val="24"/>
                <w:szCs w:val="24"/>
                <w:lang w:val="pt-PT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tito’s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pampelmousse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liqueur, elderflower, grapefruit, lime juice</w:t>
            </w:r>
            <w:r w:rsidR="00E86BCD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</w:p>
        </w:tc>
      </w:tr>
      <w:tr w:rsidR="00A82176" w:rsidRPr="003F4212" w:rsidTr="00262E97">
        <w:tc>
          <w:tcPr>
            <w:tcW w:w="8924" w:type="dxa"/>
            <w:shd w:val="clear" w:color="auto" w:fill="auto"/>
          </w:tcPr>
          <w:p w:rsidR="00A82176" w:rsidRPr="003F4212" w:rsidRDefault="003B5BA4" w:rsidP="003F4212">
            <w:pPr>
              <w:spacing w:before="120"/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</w:pPr>
            <w:r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>High Horse</w:t>
            </w:r>
            <w:r w:rsidR="00A82176"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 xml:space="preserve"> 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A82176" w:rsidRPr="003F4212" w:rsidRDefault="001A6FC2" w:rsidP="003F4212">
            <w:pPr>
              <w:jc w:val="center"/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</w:pPr>
            <w:r w:rsidRPr="003F4212">
              <w:rPr>
                <w:rFonts w:ascii="Adobe Garamond Pro" w:hAnsi="Adobe Garamond Pro" w:cs="Tahoma"/>
                <w:color w:val="auto"/>
                <w:sz w:val="24"/>
                <w:szCs w:val="24"/>
              </w:rPr>
              <w:t>17</w:t>
            </w:r>
          </w:p>
        </w:tc>
      </w:tr>
      <w:tr w:rsidR="00A82176" w:rsidRPr="00FC141C" w:rsidTr="00262E97">
        <w:tc>
          <w:tcPr>
            <w:tcW w:w="9954" w:type="dxa"/>
            <w:gridSpan w:val="2"/>
            <w:shd w:val="clear" w:color="auto" w:fill="auto"/>
          </w:tcPr>
          <w:p w:rsidR="00A82176" w:rsidRPr="00FC141C" w:rsidRDefault="0004737C" w:rsidP="0083190A">
            <w:pPr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maker’s mark, johnnie walker,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domaine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canton ginger, honey-ginger syrup</w:t>
            </w:r>
          </w:p>
        </w:tc>
      </w:tr>
      <w:tr w:rsidR="00A82176" w:rsidRPr="003F4212" w:rsidTr="00262E97">
        <w:tc>
          <w:tcPr>
            <w:tcW w:w="8924" w:type="dxa"/>
            <w:shd w:val="clear" w:color="auto" w:fill="auto"/>
          </w:tcPr>
          <w:p w:rsidR="00A82176" w:rsidRPr="003F4212" w:rsidRDefault="001A6FC2" w:rsidP="003F4212">
            <w:pPr>
              <w:spacing w:before="120"/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</w:pPr>
            <w:r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>*</w:t>
            </w:r>
            <w:r w:rsidR="0004737C"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>The Sour One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A82176" w:rsidRPr="003F4212" w:rsidRDefault="00A82176" w:rsidP="003F4212">
            <w:pPr>
              <w:jc w:val="center"/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</w:pPr>
            <w:bookmarkStart w:id="0" w:name="OLE_LINK58"/>
            <w:bookmarkStart w:id="1" w:name="OLE_LINK59"/>
            <w:bookmarkStart w:id="2" w:name="OLE_LINK60"/>
            <w:r w:rsidRPr="003F4212">
              <w:rPr>
                <w:rFonts w:ascii="Adobe Garamond Pro" w:hAnsi="Adobe Garamond Pro" w:cs="Tahoma"/>
                <w:color w:val="auto"/>
                <w:sz w:val="24"/>
                <w:szCs w:val="24"/>
              </w:rPr>
              <w:t>1</w:t>
            </w:r>
            <w:bookmarkEnd w:id="0"/>
            <w:bookmarkEnd w:id="1"/>
            <w:bookmarkEnd w:id="2"/>
            <w:r w:rsidR="00D57B2A" w:rsidRPr="003F4212">
              <w:rPr>
                <w:rFonts w:ascii="Adobe Garamond Pro" w:hAnsi="Adobe Garamond Pro" w:cs="Tahoma"/>
                <w:color w:val="auto"/>
                <w:sz w:val="24"/>
                <w:szCs w:val="24"/>
              </w:rPr>
              <w:t>8</w:t>
            </w:r>
          </w:p>
        </w:tc>
      </w:tr>
      <w:tr w:rsidR="00A82176" w:rsidRPr="00FC141C" w:rsidTr="00262E97">
        <w:tc>
          <w:tcPr>
            <w:tcW w:w="9954" w:type="dxa"/>
            <w:gridSpan w:val="2"/>
            <w:shd w:val="clear" w:color="auto" w:fill="auto"/>
          </w:tcPr>
          <w:p w:rsidR="00E6338F" w:rsidRPr="00FC141C" w:rsidRDefault="001A6FC2" w:rsidP="001A6FC2">
            <w:pPr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>knob creek rye</w:t>
            </w:r>
            <w:r w:rsidR="0004737C"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>, lemon, egg white</w:t>
            </w:r>
          </w:p>
        </w:tc>
      </w:tr>
      <w:tr w:rsidR="00E6338F" w:rsidRPr="003F4212" w:rsidTr="00262E97">
        <w:tc>
          <w:tcPr>
            <w:tcW w:w="8924" w:type="dxa"/>
            <w:shd w:val="clear" w:color="auto" w:fill="auto"/>
          </w:tcPr>
          <w:p w:rsidR="00E6338F" w:rsidRPr="003F4212" w:rsidRDefault="00A916FE" w:rsidP="003F4212">
            <w:pPr>
              <w:spacing w:before="120"/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</w:pPr>
            <w:r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>*</w:t>
            </w:r>
            <w:r w:rsidR="001E09FB"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>The Cliff Walk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E6338F" w:rsidRPr="003F4212" w:rsidRDefault="00101B20" w:rsidP="001E09FB">
            <w:pPr>
              <w:jc w:val="center"/>
              <w:rPr>
                <w:rFonts w:ascii="Adobe Garamond Pro" w:hAnsi="Adobe Garamond Pro" w:cs="Tahoma"/>
                <w:color w:val="auto"/>
                <w:sz w:val="36"/>
                <w:szCs w:val="24"/>
              </w:rPr>
            </w:pPr>
            <w:r w:rsidRPr="003F4212">
              <w:rPr>
                <w:rFonts w:ascii="Adobe Garamond Pro" w:hAnsi="Adobe Garamond Pro" w:cs="Tahoma"/>
                <w:color w:val="auto"/>
                <w:sz w:val="24"/>
                <w:szCs w:val="24"/>
              </w:rPr>
              <w:t>1</w:t>
            </w:r>
            <w:r w:rsidR="001E09FB" w:rsidRPr="003F4212">
              <w:rPr>
                <w:rFonts w:ascii="Adobe Garamond Pro" w:hAnsi="Adobe Garamond Pro" w:cs="Tahoma"/>
                <w:color w:val="auto"/>
                <w:sz w:val="24"/>
                <w:szCs w:val="24"/>
              </w:rPr>
              <w:t>8</w:t>
            </w:r>
          </w:p>
        </w:tc>
      </w:tr>
      <w:tr w:rsidR="00E6338F" w:rsidRPr="00FC141C" w:rsidTr="00E6338F">
        <w:tc>
          <w:tcPr>
            <w:tcW w:w="9954" w:type="dxa"/>
            <w:gridSpan w:val="2"/>
            <w:shd w:val="clear" w:color="auto" w:fill="auto"/>
          </w:tcPr>
          <w:p w:rsidR="00E6338F" w:rsidRPr="00FC141C" w:rsidRDefault="00984A91" w:rsidP="001E09FB">
            <w:pPr>
              <w:rPr>
                <w:rFonts w:ascii="Adobe Garamond Pro" w:hAnsi="Adobe Garamond Pro" w:cs="Tahoma"/>
                <w:color w:val="auto"/>
                <w:sz w:val="24"/>
                <w:szCs w:val="24"/>
              </w:rPr>
            </w:pPr>
            <w:r w:rsidRPr="00FC141C">
              <w:rPr>
                <w:rFonts w:ascii="AGaramondPro-Regular" w:hAnsi="AGaramondPro-Regular" w:cs="AGaramondPro-Regular"/>
                <w:color w:val="auto"/>
                <w:kern w:val="0"/>
                <w:sz w:val="24"/>
                <w:szCs w:val="24"/>
              </w:rPr>
              <w:t>m</w:t>
            </w:r>
            <w:r w:rsidR="001E09FB" w:rsidRPr="00FC141C">
              <w:rPr>
                <w:rFonts w:ascii="AGaramondPro-Regular" w:hAnsi="AGaramondPro-Regular" w:cs="AGaramondPro-Regular"/>
                <w:color w:val="auto"/>
                <w:kern w:val="0"/>
                <w:sz w:val="24"/>
                <w:szCs w:val="24"/>
              </w:rPr>
              <w:t xml:space="preserve">aker’s </w:t>
            </w:r>
            <w:r w:rsidRPr="00FC141C">
              <w:rPr>
                <w:rFonts w:ascii="AGaramondPro-Regular" w:hAnsi="AGaramondPro-Regular" w:cs="AGaramondPro-Regular"/>
                <w:color w:val="auto"/>
                <w:kern w:val="0"/>
                <w:sz w:val="24"/>
                <w:szCs w:val="24"/>
              </w:rPr>
              <w:t>m</w:t>
            </w:r>
            <w:r w:rsidR="001E09FB" w:rsidRPr="00FC141C">
              <w:rPr>
                <w:rFonts w:ascii="AGaramondPro-Regular" w:hAnsi="AGaramondPro-Regular" w:cs="AGaramondPro-Regular"/>
                <w:color w:val="auto"/>
                <w:kern w:val="0"/>
                <w:sz w:val="24"/>
                <w:szCs w:val="24"/>
              </w:rPr>
              <w:t>ark bourbon, maple honey syrup, apple-yuzu nectar, black walnut bitters</w:t>
            </w:r>
          </w:p>
        </w:tc>
      </w:tr>
      <w:tr w:rsidR="005872B8" w:rsidRPr="003F4212" w:rsidTr="005872B8">
        <w:tc>
          <w:tcPr>
            <w:tcW w:w="8924" w:type="dxa"/>
            <w:shd w:val="clear" w:color="auto" w:fill="auto"/>
          </w:tcPr>
          <w:p w:rsidR="005872B8" w:rsidRPr="003F4212" w:rsidRDefault="005872B8" w:rsidP="003F4212">
            <w:pPr>
              <w:spacing w:before="120"/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</w:pPr>
            <w:r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>Pear Martini</w:t>
            </w:r>
            <w:r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ab/>
            </w:r>
            <w:r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ab/>
            </w:r>
            <w:r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ab/>
            </w:r>
            <w:r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ab/>
            </w:r>
            <w:r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ab/>
            </w:r>
            <w:r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ab/>
              <w:t xml:space="preserve"> 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5872B8" w:rsidRPr="003F4212" w:rsidRDefault="005872B8" w:rsidP="005872B8">
            <w:pPr>
              <w:jc w:val="center"/>
              <w:rPr>
                <w:rFonts w:ascii="Adobe Garamond Pro" w:hAnsi="Adobe Garamond Pro" w:cs="Tahoma"/>
                <w:color w:val="auto"/>
                <w:sz w:val="36"/>
                <w:szCs w:val="24"/>
              </w:rPr>
            </w:pPr>
            <w:r w:rsidRPr="003F4212">
              <w:rPr>
                <w:rFonts w:ascii="Adobe Garamond Pro" w:hAnsi="Adobe Garamond Pro" w:cs="Tahoma"/>
                <w:color w:val="auto"/>
                <w:sz w:val="24"/>
                <w:szCs w:val="24"/>
              </w:rPr>
              <w:t>19</w:t>
            </w:r>
          </w:p>
        </w:tc>
      </w:tr>
      <w:tr w:rsidR="005872B8" w:rsidRPr="00FC141C" w:rsidTr="005872B8">
        <w:tc>
          <w:tcPr>
            <w:tcW w:w="9954" w:type="dxa"/>
            <w:gridSpan w:val="2"/>
            <w:shd w:val="clear" w:color="auto" w:fill="auto"/>
          </w:tcPr>
          <w:p w:rsidR="005872B8" w:rsidRPr="00FC141C" w:rsidRDefault="005872B8" w:rsidP="005872B8">
            <w:pPr>
              <w:rPr>
                <w:rFonts w:ascii="Adobe Garamond Pro" w:eastAsia="Malgun Gothic Semilight" w:hAnsi="Adobe Garamond Pro" w:cs="Malgun Gothic Semilight"/>
                <w:bCs/>
                <w:color w:val="auto"/>
                <w:sz w:val="24"/>
                <w:szCs w:val="24"/>
              </w:rPr>
            </w:pPr>
            <w:r w:rsidRPr="00FC141C">
              <w:rPr>
                <w:rFonts w:ascii="Adobe Garamond Pro" w:eastAsia="Malgun Gothic Semilight" w:hAnsi="Adobe Garamond Pro" w:cs="Malgun Gothic Semilight"/>
                <w:bCs/>
                <w:color w:val="auto"/>
                <w:sz w:val="24"/>
                <w:szCs w:val="24"/>
              </w:rPr>
              <w:t xml:space="preserve">grey goose pear, amaretto </w:t>
            </w:r>
            <w:proofErr w:type="spellStart"/>
            <w:r w:rsidRPr="00FC141C">
              <w:rPr>
                <w:rFonts w:ascii="Adobe Garamond Pro" w:eastAsia="Malgun Gothic Semilight" w:hAnsi="Adobe Garamond Pro" w:cs="Malgun Gothic Semilight"/>
                <w:bCs/>
                <w:color w:val="auto"/>
                <w:sz w:val="24"/>
                <w:szCs w:val="24"/>
              </w:rPr>
              <w:t>disaronno</w:t>
            </w:r>
            <w:proofErr w:type="spellEnd"/>
            <w:r w:rsidRPr="00FC141C">
              <w:rPr>
                <w:rFonts w:ascii="Adobe Garamond Pro" w:eastAsia="Malgun Gothic Semilight" w:hAnsi="Adobe Garamond Pro" w:cs="Malgun Gothic Semilight"/>
                <w:bCs/>
                <w:color w:val="auto"/>
                <w:sz w:val="24"/>
                <w:szCs w:val="24"/>
              </w:rPr>
              <w:t>, pear nectar, cinnamon, lemon juice</w:t>
            </w:r>
          </w:p>
        </w:tc>
      </w:tr>
      <w:tr w:rsidR="005872B8" w:rsidRPr="003F4212" w:rsidTr="005872B8">
        <w:tc>
          <w:tcPr>
            <w:tcW w:w="8924" w:type="dxa"/>
            <w:shd w:val="clear" w:color="auto" w:fill="auto"/>
          </w:tcPr>
          <w:p w:rsidR="005872B8" w:rsidRPr="003F4212" w:rsidRDefault="005872B8" w:rsidP="003F4212">
            <w:pPr>
              <w:spacing w:before="120"/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</w:pPr>
            <w:r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 xml:space="preserve">The Fig Tree   </w:t>
            </w:r>
            <w:r w:rsidRPr="003F4212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ab/>
              <w:t xml:space="preserve">  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5872B8" w:rsidRPr="003F4212" w:rsidRDefault="005872B8" w:rsidP="003F4212">
            <w:pPr>
              <w:spacing w:before="120"/>
              <w:jc w:val="center"/>
              <w:rPr>
                <w:rFonts w:ascii="Adobe Garamond Pro" w:hAnsi="Adobe Garamond Pro" w:cs="Tahoma"/>
                <w:color w:val="auto"/>
                <w:sz w:val="36"/>
                <w:szCs w:val="24"/>
              </w:rPr>
            </w:pPr>
            <w:r w:rsidRPr="003F4212">
              <w:rPr>
                <w:rFonts w:ascii="Adobe Garamond Pro" w:hAnsi="Adobe Garamond Pro" w:cs="Tahoma"/>
                <w:color w:val="auto"/>
                <w:sz w:val="24"/>
                <w:szCs w:val="24"/>
              </w:rPr>
              <w:t>18</w:t>
            </w:r>
          </w:p>
        </w:tc>
      </w:tr>
      <w:tr w:rsidR="005872B8" w:rsidRPr="00FC141C" w:rsidTr="005872B8">
        <w:tc>
          <w:tcPr>
            <w:tcW w:w="9954" w:type="dxa"/>
            <w:gridSpan w:val="2"/>
            <w:shd w:val="clear" w:color="auto" w:fill="auto"/>
          </w:tcPr>
          <w:p w:rsidR="005872B8" w:rsidRPr="00FC141C" w:rsidRDefault="005872B8" w:rsidP="005872B8">
            <w:pPr>
              <w:rPr>
                <w:rFonts w:ascii="Adobe Garamond Pro" w:hAnsi="Adobe Garamond Pro" w:cs="DokChampa"/>
                <w:bCs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black fig vodka,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amaro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dell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etna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lemon juice, thyme sugar syrup, apricot nectar </w:t>
            </w:r>
          </w:p>
        </w:tc>
      </w:tr>
      <w:tr w:rsidR="005872B8" w:rsidRPr="00FC141C" w:rsidTr="005872B8">
        <w:trPr>
          <w:trHeight w:val="218"/>
        </w:trPr>
        <w:tc>
          <w:tcPr>
            <w:tcW w:w="9954" w:type="dxa"/>
            <w:gridSpan w:val="2"/>
            <w:shd w:val="clear" w:color="auto" w:fill="auto"/>
          </w:tcPr>
          <w:p w:rsidR="005872B8" w:rsidRPr="00FC141C" w:rsidRDefault="005872B8" w:rsidP="005872B8">
            <w:pPr>
              <w:rPr>
                <w:rFonts w:ascii="Adobe Garamond Pro" w:hAnsi="Adobe Garamond Pro" w:cs="DokChampa"/>
                <w:bCs/>
                <w:color w:val="auto"/>
                <w:szCs w:val="28"/>
              </w:rPr>
            </w:pPr>
          </w:p>
        </w:tc>
      </w:tr>
      <w:tr w:rsidR="005872B8" w:rsidRPr="00FC141C" w:rsidTr="00262E97">
        <w:tc>
          <w:tcPr>
            <w:tcW w:w="9954" w:type="dxa"/>
            <w:gridSpan w:val="2"/>
            <w:shd w:val="clear" w:color="auto" w:fill="auto"/>
          </w:tcPr>
          <w:p w:rsidR="005872B8" w:rsidRPr="00FC141C" w:rsidRDefault="005872B8" w:rsidP="00ED3303">
            <w:pPr>
              <w:autoSpaceDE w:val="0"/>
              <w:autoSpaceDN w:val="0"/>
              <w:adjustRightInd w:val="0"/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</w:pPr>
            <w:r w:rsidRPr="00FC141C"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  <w:t>*</w:t>
            </w:r>
            <w:r w:rsidRPr="00FC141C">
              <w:rPr>
                <w:rFonts w:asciiTheme="minorHAnsi" w:hAnsiTheme="minorHAnsi" w:cstheme="minorHAnsi"/>
                <w:bCs/>
                <w:i/>
                <w:color w:val="auto"/>
              </w:rPr>
              <w:t>Contain nut or egg products. May be food allergy sensitive.</w:t>
            </w:r>
            <w:r w:rsidRPr="00FC141C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 xml:space="preserve"> </w:t>
            </w:r>
          </w:p>
        </w:tc>
      </w:tr>
    </w:tbl>
    <w:p w:rsidR="001A6FC2" w:rsidRPr="00FC141C" w:rsidRDefault="001A6FC2">
      <w:pPr>
        <w:rPr>
          <w:color w:val="auto"/>
        </w:rPr>
      </w:pPr>
    </w:p>
    <w:tbl>
      <w:tblPr>
        <w:tblW w:w="9954" w:type="dxa"/>
        <w:tblLook w:val="01E0" w:firstRow="1" w:lastRow="1" w:firstColumn="1" w:lastColumn="1" w:noHBand="0" w:noVBand="0"/>
      </w:tblPr>
      <w:tblGrid>
        <w:gridCol w:w="9954"/>
      </w:tblGrid>
      <w:tr w:rsidR="005872B8" w:rsidRPr="00FC141C" w:rsidTr="00262E97">
        <w:tc>
          <w:tcPr>
            <w:tcW w:w="9954" w:type="dxa"/>
            <w:shd w:val="clear" w:color="auto" w:fill="auto"/>
          </w:tcPr>
          <w:p w:rsidR="005872B8" w:rsidRPr="00FC141C" w:rsidRDefault="005872B8" w:rsidP="00ED3303">
            <w:pPr>
              <w:autoSpaceDE w:val="0"/>
              <w:autoSpaceDN w:val="0"/>
              <w:adjustRightInd w:val="0"/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</w:pPr>
          </w:p>
        </w:tc>
      </w:tr>
    </w:tbl>
    <w:p w:rsidR="00E86BCD" w:rsidRPr="00FC141C" w:rsidRDefault="003F4212" w:rsidP="00F85A79">
      <w:pPr>
        <w:jc w:val="center"/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pict>
          <v:shape id="_x0000_s1031" type="#_x0000_t202" style="position:absolute;left:0;text-align:left;margin-left:-1.3pt;margin-top:-7.25pt;width:508.6pt;height:45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5RQ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" filled="f" stroked="f">
            <v:textbox style="mso-next-textbox:#_x0000_s1031">
              <w:txbxContent>
                <w:p w:rsidR="00C51184" w:rsidRPr="003F4212" w:rsidRDefault="00C51184" w:rsidP="00047842">
                  <w:pPr>
                    <w:rPr>
                      <w:rFonts w:ascii="Malgun Gothic Semilight" w:eastAsia="Malgun Gothic Semilight" w:hAnsi="Malgun Gothic Semilight" w:cs="Malgun Gothic Semilight"/>
                      <w:color w:val="404040" w:themeColor="text1" w:themeTint="BF"/>
                      <w:sz w:val="48"/>
                      <w:szCs w:val="56"/>
                    </w:rPr>
                  </w:pPr>
                  <w:r w:rsidRPr="003F4212">
                    <w:rPr>
                      <w:rFonts w:ascii="Malgun Gothic Semilight" w:eastAsia="Malgun Gothic Semilight" w:hAnsi="Malgun Gothic Semilight" w:cs="Malgun Gothic Semilight"/>
                      <w:color w:val="404040" w:themeColor="text1" w:themeTint="BF"/>
                      <w:sz w:val="48"/>
                      <w:szCs w:val="56"/>
                    </w:rPr>
                    <w:t>ALMOST COCKTAILS</w:t>
                  </w:r>
                </w:p>
                <w:p w:rsidR="00C51184" w:rsidRDefault="00C51184" w:rsidP="00047842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="Optima" w:hAnsi="Optima" w:cs="DokChampa"/>
                      <w:color w:val="595959"/>
                      <w:sz w:val="36"/>
                      <w:szCs w:val="44"/>
                    </w:rPr>
                  </w:pPr>
                </w:p>
                <w:p w:rsidR="00C51184" w:rsidRPr="00C85D5B" w:rsidRDefault="00C51184" w:rsidP="00047842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="Optima" w:hAnsi="Optima" w:cs="DokChampa"/>
                      <w:color w:val="595959"/>
                      <w:sz w:val="36"/>
                      <w:szCs w:val="44"/>
                    </w:rPr>
                  </w:pPr>
                </w:p>
              </w:txbxContent>
            </v:textbox>
          </v:shape>
        </w:pict>
      </w:r>
    </w:p>
    <w:p w:rsidR="00E86BCD" w:rsidRPr="00FC141C" w:rsidRDefault="00E86BCD" w:rsidP="00F85A79">
      <w:pPr>
        <w:jc w:val="center"/>
        <w:rPr>
          <w:rFonts w:ascii="Comic Sans MS" w:hAnsi="Comic Sans MS" w:cs="Tahoma"/>
          <w:color w:val="auto"/>
        </w:rPr>
      </w:pPr>
    </w:p>
    <w:p w:rsidR="00047842" w:rsidRPr="00FC141C" w:rsidRDefault="00BF7A35" w:rsidP="001A6FC2">
      <w:pPr>
        <w:jc w:val="center"/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107315</wp:posOffset>
            </wp:positionV>
            <wp:extent cx="3033395" cy="381000"/>
            <wp:effectExtent l="0" t="0" r="0" b="0"/>
            <wp:wrapThrough wrapText="bothSides">
              <wp:wrapPolygon edited="0">
                <wp:start x="0" y="0"/>
                <wp:lineTo x="0" y="20520"/>
                <wp:lineTo x="21433" y="20520"/>
                <wp:lineTo x="21433" y="0"/>
                <wp:lineTo x="0" y="0"/>
              </wp:wrapPolygon>
            </wp:wrapThrough>
            <wp:docPr id="1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954" w:type="dxa"/>
        <w:tblLook w:val="01E0" w:firstRow="1" w:lastRow="1" w:firstColumn="1" w:lastColumn="1" w:noHBand="0" w:noVBand="0"/>
      </w:tblPr>
      <w:tblGrid>
        <w:gridCol w:w="8924"/>
        <w:gridCol w:w="1030"/>
      </w:tblGrid>
      <w:tr w:rsidR="00047842" w:rsidRPr="00FC141C" w:rsidTr="00047842">
        <w:tc>
          <w:tcPr>
            <w:tcW w:w="8924" w:type="dxa"/>
            <w:shd w:val="clear" w:color="auto" w:fill="auto"/>
          </w:tcPr>
          <w:p w:rsidR="00047842" w:rsidRPr="00ED3E18" w:rsidRDefault="00AA0410" w:rsidP="00ED3E18">
            <w:pPr>
              <w:spacing w:before="120"/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</w:pPr>
            <w:r w:rsidRPr="00ED3E18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 xml:space="preserve">Easton </w:t>
            </w:r>
            <w:r w:rsidR="00B315AA" w:rsidRPr="00ED3E18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>Refresher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047842" w:rsidRPr="00FC141C" w:rsidRDefault="00047842" w:rsidP="00047842">
            <w:pPr>
              <w:jc w:val="center"/>
              <w:rPr>
                <w:rFonts w:ascii="Adobe Garamond Pro" w:hAnsi="Adobe Garamond Pro" w:cs="Tahoma"/>
                <w:color w:val="auto"/>
                <w:sz w:val="24"/>
                <w:szCs w:val="24"/>
              </w:rPr>
            </w:pPr>
            <w:r w:rsidRPr="00FC141C">
              <w:rPr>
                <w:rFonts w:ascii="Adobe Garamond Pro" w:eastAsia="Malgun Gothic Semilight" w:hAnsi="Adobe Garamond Pro" w:cs="Malgun Gothic Semilight"/>
                <w:color w:val="auto"/>
                <w:sz w:val="24"/>
                <w:szCs w:val="24"/>
              </w:rPr>
              <w:t>18</w:t>
            </w:r>
          </w:p>
        </w:tc>
      </w:tr>
      <w:tr w:rsidR="00047842" w:rsidRPr="00FC141C" w:rsidTr="00047842">
        <w:tc>
          <w:tcPr>
            <w:tcW w:w="9954" w:type="dxa"/>
            <w:gridSpan w:val="2"/>
            <w:shd w:val="clear" w:color="auto" w:fill="auto"/>
          </w:tcPr>
          <w:p w:rsidR="00047842" w:rsidRPr="00FC141C" w:rsidRDefault="000B470B" w:rsidP="00047842">
            <w:pPr>
              <w:rPr>
                <w:rFonts w:ascii="Adobe Garamond Pro" w:hAnsi="Adobe Garamond Pro" w:cs="Tahoma"/>
                <w:color w:val="auto"/>
                <w:sz w:val="24"/>
                <w:szCs w:val="24"/>
              </w:rPr>
            </w:pPr>
            <w:r w:rsidRPr="00FC141C">
              <w:rPr>
                <w:rFonts w:ascii="AGaramondPro-Regular" w:hAnsi="AGaramondPro-Regular" w:cs="AGaramondPro-Regular"/>
                <w:color w:val="auto"/>
                <w:kern w:val="0"/>
                <w:sz w:val="24"/>
                <w:szCs w:val="24"/>
              </w:rPr>
              <w:t>b</w:t>
            </w:r>
            <w:r w:rsidR="00B315AA" w:rsidRPr="00FC141C">
              <w:rPr>
                <w:rFonts w:ascii="AGaramondPro-Regular" w:hAnsi="AGaramondPro-Regular" w:cs="AGaramondPro-Regular"/>
                <w:color w:val="auto"/>
                <w:kern w:val="0"/>
                <w:sz w:val="24"/>
                <w:szCs w:val="24"/>
              </w:rPr>
              <w:t>lackcurrant nectar, lemon juice, thyme sugar syrup, ginger beer, soda water</w:t>
            </w:r>
          </w:p>
        </w:tc>
      </w:tr>
      <w:tr w:rsidR="00047842" w:rsidRPr="00FC141C" w:rsidTr="00047842">
        <w:tc>
          <w:tcPr>
            <w:tcW w:w="8924" w:type="dxa"/>
            <w:shd w:val="clear" w:color="auto" w:fill="auto"/>
          </w:tcPr>
          <w:p w:rsidR="00047842" w:rsidRPr="00ED3E18" w:rsidRDefault="00B315AA" w:rsidP="00ED3E18">
            <w:pPr>
              <w:spacing w:before="120"/>
              <w:rPr>
                <w:rFonts w:ascii="Adobe Garamond Pro" w:eastAsia="Malgun Gothic Semilight" w:hAnsi="Adobe Garamond Pro" w:cs="Malgun Gothic Semilight"/>
                <w:bCs/>
                <w:color w:val="auto"/>
                <w:sz w:val="36"/>
                <w:szCs w:val="40"/>
              </w:rPr>
            </w:pPr>
            <w:proofErr w:type="spellStart"/>
            <w:r w:rsidRPr="00ED3E18">
              <w:rPr>
                <w:rFonts w:ascii="Adobe Garamond Pro" w:eastAsia="Malgun Gothic Semilight" w:hAnsi="Adobe Garamond Pro" w:cs="Malgun Gothic Semilight"/>
                <w:color w:val="auto"/>
                <w:sz w:val="36"/>
                <w:szCs w:val="40"/>
              </w:rPr>
              <w:t>Floralia</w:t>
            </w:r>
            <w:proofErr w:type="spellEnd"/>
          </w:p>
        </w:tc>
        <w:tc>
          <w:tcPr>
            <w:tcW w:w="1030" w:type="dxa"/>
            <w:shd w:val="clear" w:color="auto" w:fill="auto"/>
            <w:vAlign w:val="center"/>
          </w:tcPr>
          <w:p w:rsidR="00047842" w:rsidRPr="00FC141C" w:rsidRDefault="00047842" w:rsidP="00047842">
            <w:pPr>
              <w:jc w:val="center"/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Tahoma"/>
                <w:color w:val="auto"/>
                <w:sz w:val="24"/>
                <w:szCs w:val="24"/>
              </w:rPr>
              <w:t>17</w:t>
            </w:r>
          </w:p>
        </w:tc>
      </w:tr>
      <w:tr w:rsidR="00047842" w:rsidRPr="00FC141C" w:rsidTr="00047842">
        <w:tc>
          <w:tcPr>
            <w:tcW w:w="9954" w:type="dxa"/>
            <w:gridSpan w:val="2"/>
            <w:shd w:val="clear" w:color="auto" w:fill="auto"/>
          </w:tcPr>
          <w:p w:rsidR="00047842" w:rsidRDefault="000B470B" w:rsidP="00884024">
            <w:pPr>
              <w:autoSpaceDE w:val="0"/>
              <w:autoSpaceDN w:val="0"/>
              <w:adjustRightInd w:val="0"/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>a</w:t>
            </w:r>
            <w:r w:rsidR="00B315AA"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 xml:space="preserve">pple-yuzu juice, </w:t>
            </w:r>
            <w:r w:rsidR="00AA0410"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 xml:space="preserve">passion fruit </w:t>
            </w:r>
            <w:r w:rsidR="00BE6781"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>purée</w:t>
            </w:r>
            <w:r w:rsidR="00B315AA" w:rsidRPr="00FC141C"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  <w:t>, lime juice, hibiscus syrup</w:t>
            </w:r>
          </w:p>
          <w:p w:rsidR="00ED3E18" w:rsidRDefault="00ED3E18" w:rsidP="00884024">
            <w:pPr>
              <w:autoSpaceDE w:val="0"/>
              <w:autoSpaceDN w:val="0"/>
              <w:adjustRightInd w:val="0"/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</w:pPr>
          </w:p>
          <w:p w:rsidR="00ED3E18" w:rsidRDefault="00ED3E18" w:rsidP="00884024">
            <w:pPr>
              <w:autoSpaceDE w:val="0"/>
              <w:autoSpaceDN w:val="0"/>
              <w:adjustRightInd w:val="0"/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</w:pPr>
          </w:p>
          <w:p w:rsidR="00ED3E18" w:rsidRPr="00FC141C" w:rsidRDefault="00ED3E18" w:rsidP="00884024">
            <w:pPr>
              <w:autoSpaceDE w:val="0"/>
              <w:autoSpaceDN w:val="0"/>
              <w:adjustRightInd w:val="0"/>
              <w:rPr>
                <w:rFonts w:ascii="Adobe Garamond Pro" w:hAnsi="Adobe Garamond Pro" w:cs="DokChampa"/>
                <w:bCs/>
                <w:color w:val="auto"/>
                <w:sz w:val="24"/>
                <w:szCs w:val="24"/>
              </w:rPr>
            </w:pPr>
          </w:p>
        </w:tc>
      </w:tr>
    </w:tbl>
    <w:p w:rsidR="00ED3E18" w:rsidRDefault="00ED3E18" w:rsidP="00F85A79">
      <w:pPr>
        <w:jc w:val="center"/>
        <w:rPr>
          <w:rFonts w:ascii="Comic Sans MS" w:hAnsi="Comic Sans MS" w:cs="Tahoma"/>
          <w:color w:val="auto"/>
        </w:rPr>
      </w:pPr>
    </w:p>
    <w:p w:rsidR="00047842" w:rsidRPr="00FC141C" w:rsidRDefault="003F4212" w:rsidP="00F85A79">
      <w:pPr>
        <w:jc w:val="center"/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lastRenderedPageBreak/>
        <w:pict>
          <v:shape id="_x0000_s1032" type="#_x0000_t202" style="position:absolute;left:0;text-align:left;margin-left:-5.8pt;margin-top:10.6pt;width:508.6pt;height:4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eWmuQ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" filled="f" stroked="f">
            <v:textbox style="mso-next-textbox:#_x0000_s1032">
              <w:txbxContent>
                <w:p w:rsidR="00C51184" w:rsidRPr="006456AE" w:rsidRDefault="00C51184" w:rsidP="0001076B">
                  <w:pPr>
                    <w:rPr>
                      <w:rFonts w:ascii="Malgun Gothic Semilight" w:eastAsia="Malgun Gothic Semilight" w:hAnsi="Malgun Gothic Semilight" w:cs="Malgun Gothic Semilight"/>
                      <w:color w:val="404040" w:themeColor="text1" w:themeTint="BF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color w:val="404040" w:themeColor="text1" w:themeTint="BF"/>
                      <w:sz w:val="56"/>
                      <w:szCs w:val="56"/>
                    </w:rPr>
                    <w:t>WINES BY THE GLASS</w:t>
                  </w:r>
                </w:p>
                <w:p w:rsidR="00C51184" w:rsidRDefault="00C51184" w:rsidP="0001076B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="Optima" w:hAnsi="Optima" w:cs="DokChampa"/>
                      <w:color w:val="595959"/>
                      <w:sz w:val="36"/>
                      <w:szCs w:val="44"/>
                    </w:rPr>
                  </w:pPr>
                </w:p>
                <w:p w:rsidR="00C51184" w:rsidRPr="00C85D5B" w:rsidRDefault="00C51184" w:rsidP="0001076B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="Optima" w:hAnsi="Optima" w:cs="DokChampa"/>
                      <w:color w:val="595959"/>
                      <w:sz w:val="36"/>
                      <w:szCs w:val="44"/>
                    </w:rPr>
                  </w:pPr>
                </w:p>
              </w:txbxContent>
            </v:textbox>
          </v:shape>
        </w:pict>
      </w:r>
    </w:p>
    <w:p w:rsidR="00047842" w:rsidRPr="00FC141C" w:rsidRDefault="00047842" w:rsidP="00F85A79">
      <w:pPr>
        <w:jc w:val="center"/>
        <w:rPr>
          <w:rFonts w:ascii="Comic Sans MS" w:hAnsi="Comic Sans MS" w:cs="Tahoma"/>
          <w:color w:val="auto"/>
        </w:rPr>
      </w:pPr>
    </w:p>
    <w:p w:rsidR="00581A4E" w:rsidRPr="00FC141C" w:rsidRDefault="00581A4E" w:rsidP="00F85A79">
      <w:pPr>
        <w:jc w:val="center"/>
        <w:rPr>
          <w:rFonts w:ascii="Comic Sans MS" w:hAnsi="Comic Sans MS" w:cs="Tahoma"/>
          <w:color w:val="auto"/>
        </w:rPr>
      </w:pPr>
    </w:p>
    <w:p w:rsidR="007F3C49" w:rsidRPr="00FC141C" w:rsidRDefault="0038080A" w:rsidP="00F85A79">
      <w:pPr>
        <w:jc w:val="center"/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683840" behindDoc="0" locked="0" layoutInCell="1" allowOverlap="1" wp14:anchorId="7C8E18D2" wp14:editId="725B283F">
            <wp:simplePos x="0" y="0"/>
            <wp:positionH relativeFrom="column">
              <wp:posOffset>-166370</wp:posOffset>
            </wp:positionH>
            <wp:positionV relativeFrom="paragraph">
              <wp:posOffset>111760</wp:posOffset>
            </wp:positionV>
            <wp:extent cx="3848100" cy="476250"/>
            <wp:effectExtent l="19050" t="0" r="0" b="0"/>
            <wp:wrapThrough wrapText="bothSides">
              <wp:wrapPolygon edited="0">
                <wp:start x="-107" y="0"/>
                <wp:lineTo x="-107" y="20736"/>
                <wp:lineTo x="21600" y="20736"/>
                <wp:lineTo x="21600" y="0"/>
                <wp:lineTo x="-107" y="0"/>
              </wp:wrapPolygon>
            </wp:wrapThrough>
            <wp:docPr id="24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801" w:type="dxa"/>
        <w:jc w:val="center"/>
        <w:tblLayout w:type="fixed"/>
        <w:tblLook w:val="0000" w:firstRow="0" w:lastRow="0" w:firstColumn="0" w:lastColumn="0" w:noHBand="0" w:noVBand="0"/>
      </w:tblPr>
      <w:tblGrid>
        <w:gridCol w:w="1067"/>
        <w:gridCol w:w="13"/>
        <w:gridCol w:w="6647"/>
        <w:gridCol w:w="720"/>
        <w:gridCol w:w="1315"/>
        <w:gridCol w:w="39"/>
      </w:tblGrid>
      <w:tr w:rsidR="0038080A" w:rsidRPr="00FC141C" w:rsidTr="003A04FE">
        <w:trPr>
          <w:trHeight w:val="380"/>
          <w:jc w:val="center"/>
        </w:trPr>
        <w:tc>
          <w:tcPr>
            <w:tcW w:w="9801" w:type="dxa"/>
            <w:gridSpan w:val="6"/>
            <w:shd w:val="clear" w:color="auto" w:fill="auto"/>
            <w:noWrap/>
            <w:vAlign w:val="bottom"/>
          </w:tcPr>
          <w:p w:rsidR="0038080A" w:rsidRPr="00FC141C" w:rsidRDefault="0038080A" w:rsidP="0038080A">
            <w:pPr>
              <w:jc w:val="center"/>
              <w:rPr>
                <w:rFonts w:ascii="Adobe Garamond Pro" w:hAnsi="Adobe Garamond Pro"/>
                <w:color w:val="auto"/>
                <w:sz w:val="28"/>
                <w:szCs w:val="28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8"/>
                <w:szCs w:val="28"/>
              </w:rPr>
              <w:t>CHAMPAGNE AND SPARKLING</w:t>
            </w:r>
          </w:p>
        </w:tc>
      </w:tr>
      <w:tr w:rsidR="0038080A" w:rsidRPr="00FC141C" w:rsidTr="003A04FE">
        <w:trPr>
          <w:trHeight w:val="227"/>
          <w:jc w:val="center"/>
        </w:trPr>
        <w:tc>
          <w:tcPr>
            <w:tcW w:w="7727" w:type="dxa"/>
            <w:gridSpan w:val="3"/>
            <w:shd w:val="clear" w:color="auto" w:fill="auto"/>
            <w:noWrap/>
            <w:vAlign w:val="bottom"/>
          </w:tcPr>
          <w:p w:rsidR="0038080A" w:rsidRPr="00FC141C" w:rsidRDefault="0038080A" w:rsidP="0038080A">
            <w:pPr>
              <w:rPr>
                <w:rFonts w:ascii="Adobe Garamond Pro" w:hAnsi="Adobe Garamond Pro"/>
                <w:color w:val="auto"/>
                <w:sz w:val="10"/>
                <w:szCs w:val="10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CHAMPAGNE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38080A" w:rsidRPr="00FC141C" w:rsidRDefault="0038080A" w:rsidP="0038080A">
            <w:pPr>
              <w:jc w:val="center"/>
              <w:rPr>
                <w:rFonts w:ascii="Adobe Garamond Pro" w:hAnsi="Adobe Garamond Pro"/>
                <w:color w:val="auto"/>
              </w:rPr>
            </w:pPr>
            <w:r w:rsidRPr="00FC141C">
              <w:rPr>
                <w:rFonts w:ascii="Adobe Garamond Pro" w:hAnsi="Adobe Garamond Pro"/>
                <w:color w:val="auto"/>
              </w:rPr>
              <w:t>Glass</w:t>
            </w:r>
          </w:p>
        </w:tc>
        <w:tc>
          <w:tcPr>
            <w:tcW w:w="1354" w:type="dxa"/>
            <w:gridSpan w:val="2"/>
            <w:shd w:val="clear" w:color="auto" w:fill="auto"/>
            <w:vAlign w:val="bottom"/>
          </w:tcPr>
          <w:p w:rsidR="0038080A" w:rsidRPr="00FC141C" w:rsidRDefault="0038080A" w:rsidP="0038080A">
            <w:pPr>
              <w:jc w:val="center"/>
              <w:rPr>
                <w:rFonts w:ascii="Adobe Garamond Pro" w:hAnsi="Adobe Garamond Pro"/>
                <w:color w:val="auto"/>
              </w:rPr>
            </w:pPr>
            <w:r w:rsidRPr="00FC141C">
              <w:rPr>
                <w:rFonts w:ascii="Adobe Garamond Pro" w:hAnsi="Adobe Garamond Pro"/>
                <w:color w:val="auto"/>
              </w:rPr>
              <w:t>Bottle</w:t>
            </w:r>
          </w:p>
        </w:tc>
      </w:tr>
      <w:tr w:rsidR="0038080A" w:rsidRPr="00FC141C" w:rsidTr="003A04FE">
        <w:trPr>
          <w:trHeight w:val="315"/>
          <w:jc w:val="center"/>
        </w:trPr>
        <w:tc>
          <w:tcPr>
            <w:tcW w:w="1067" w:type="dxa"/>
            <w:shd w:val="clear" w:color="auto" w:fill="auto"/>
            <w:noWrap/>
          </w:tcPr>
          <w:p w:rsidR="0038080A" w:rsidRPr="00FC141C" w:rsidRDefault="0038080A" w:rsidP="0038080A">
            <w:pPr>
              <w:jc w:val="center"/>
              <w:rPr>
                <w:color w:val="auto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6660" w:type="dxa"/>
            <w:gridSpan w:val="2"/>
            <w:shd w:val="clear" w:color="auto" w:fill="auto"/>
            <w:vAlign w:val="bottom"/>
          </w:tcPr>
          <w:p w:rsidR="0038080A" w:rsidRPr="00FC141C" w:rsidRDefault="001A6FC2" w:rsidP="0038080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Moët and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Chandon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Impérial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</w:t>
            </w:r>
            <w:r w:rsidR="0038080A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Brut, </w:t>
            </w:r>
            <w:proofErr w:type="spellStart"/>
            <w:r w:rsidR="0038080A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Épernay</w:t>
            </w:r>
            <w:proofErr w:type="spellEnd"/>
          </w:p>
        </w:tc>
        <w:tc>
          <w:tcPr>
            <w:tcW w:w="720" w:type="dxa"/>
            <w:shd w:val="clear" w:color="auto" w:fill="auto"/>
            <w:vAlign w:val="bottom"/>
          </w:tcPr>
          <w:p w:rsidR="0038080A" w:rsidRPr="00FC141C" w:rsidRDefault="0038080A" w:rsidP="0038080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32</w:t>
            </w:r>
          </w:p>
        </w:tc>
        <w:tc>
          <w:tcPr>
            <w:tcW w:w="1354" w:type="dxa"/>
            <w:gridSpan w:val="2"/>
            <w:shd w:val="clear" w:color="auto" w:fill="auto"/>
            <w:vAlign w:val="bottom"/>
          </w:tcPr>
          <w:p w:rsidR="0038080A" w:rsidRPr="00FC141C" w:rsidRDefault="0038080A" w:rsidP="0038080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110</w:t>
            </w:r>
          </w:p>
        </w:tc>
      </w:tr>
      <w:tr w:rsidR="0038080A" w:rsidRPr="00FC141C" w:rsidTr="003A04FE">
        <w:trPr>
          <w:trHeight w:val="270"/>
          <w:jc w:val="center"/>
        </w:trPr>
        <w:tc>
          <w:tcPr>
            <w:tcW w:w="9801" w:type="dxa"/>
            <w:gridSpan w:val="6"/>
            <w:shd w:val="clear" w:color="auto" w:fill="auto"/>
            <w:noWrap/>
            <w:vAlign w:val="bottom"/>
          </w:tcPr>
          <w:p w:rsidR="0038080A" w:rsidRPr="00FC141C" w:rsidRDefault="0038080A" w:rsidP="0038080A">
            <w:pPr>
              <w:rPr>
                <w:rFonts w:ascii="Malgun Gothic Semilight" w:eastAsia="Malgun Gothic Semilight" w:hAnsi="Malgun Gothic Semilight" w:cs="Malgun Gothic Semilight"/>
                <w:color w:val="auto"/>
              </w:rPr>
            </w:pPr>
          </w:p>
        </w:tc>
      </w:tr>
      <w:tr w:rsidR="0038080A" w:rsidRPr="00FC141C" w:rsidTr="003A04FE">
        <w:trPr>
          <w:trHeight w:val="315"/>
          <w:jc w:val="center"/>
        </w:trPr>
        <w:tc>
          <w:tcPr>
            <w:tcW w:w="9801" w:type="dxa"/>
            <w:gridSpan w:val="6"/>
            <w:shd w:val="clear" w:color="auto" w:fill="auto"/>
            <w:noWrap/>
            <w:vAlign w:val="bottom"/>
          </w:tcPr>
          <w:p w:rsidR="0038080A" w:rsidRPr="00FC141C" w:rsidRDefault="0038080A" w:rsidP="0038080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SPARKLING WINE</w:t>
            </w:r>
          </w:p>
        </w:tc>
      </w:tr>
      <w:tr w:rsidR="0038080A" w:rsidRPr="00FC141C" w:rsidTr="003A04FE">
        <w:trPr>
          <w:gridAfter w:val="1"/>
          <w:wAfter w:w="39" w:type="dxa"/>
          <w:trHeight w:val="315"/>
          <w:jc w:val="center"/>
        </w:trPr>
        <w:tc>
          <w:tcPr>
            <w:tcW w:w="1080" w:type="dxa"/>
            <w:gridSpan w:val="2"/>
            <w:shd w:val="clear" w:color="auto" w:fill="auto"/>
            <w:noWrap/>
          </w:tcPr>
          <w:p w:rsidR="0038080A" w:rsidRPr="00FC141C" w:rsidRDefault="0038080A" w:rsidP="0038080A">
            <w:pPr>
              <w:jc w:val="center"/>
              <w:rPr>
                <w:color w:val="auto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6647" w:type="dxa"/>
            <w:shd w:val="clear" w:color="auto" w:fill="auto"/>
            <w:noWrap/>
            <w:vAlign w:val="bottom"/>
          </w:tcPr>
          <w:p w:rsidR="0038080A" w:rsidRPr="00FC141C" w:rsidRDefault="0038080A" w:rsidP="0038080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Domaine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Chandon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Rosé, Napa Valley, California 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8080A" w:rsidRPr="00FC141C" w:rsidRDefault="0038080A" w:rsidP="0038080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18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8080A" w:rsidRPr="00FC141C" w:rsidRDefault="0038080A" w:rsidP="0038080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63</w:t>
            </w:r>
          </w:p>
        </w:tc>
      </w:tr>
      <w:tr w:rsidR="0038080A" w:rsidRPr="00FC141C" w:rsidTr="003A04FE">
        <w:trPr>
          <w:gridAfter w:val="1"/>
          <w:wAfter w:w="39" w:type="dxa"/>
          <w:trHeight w:val="315"/>
          <w:jc w:val="center"/>
        </w:trPr>
        <w:tc>
          <w:tcPr>
            <w:tcW w:w="1080" w:type="dxa"/>
            <w:gridSpan w:val="2"/>
            <w:shd w:val="clear" w:color="auto" w:fill="auto"/>
            <w:noWrap/>
          </w:tcPr>
          <w:p w:rsidR="0038080A" w:rsidRPr="00FC141C" w:rsidRDefault="0038080A" w:rsidP="0038080A">
            <w:pPr>
              <w:jc w:val="center"/>
              <w:rPr>
                <w:color w:val="auto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6647" w:type="dxa"/>
            <w:shd w:val="clear" w:color="auto" w:fill="auto"/>
            <w:noWrap/>
            <w:vAlign w:val="bottom"/>
          </w:tcPr>
          <w:p w:rsidR="0038080A" w:rsidRPr="00FC141C" w:rsidRDefault="0038080A" w:rsidP="0038080A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Canella, D.O.C.G., Prosecco di Conegliano, Italy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8080A" w:rsidRPr="00FC141C" w:rsidRDefault="0038080A" w:rsidP="0038080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8080A" w:rsidRPr="00FC141C" w:rsidRDefault="0038080A" w:rsidP="0038080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44</w:t>
            </w:r>
          </w:p>
        </w:tc>
      </w:tr>
    </w:tbl>
    <w:p w:rsidR="00A82176" w:rsidRPr="00FC141C" w:rsidRDefault="00A82176" w:rsidP="00F85A79">
      <w:pPr>
        <w:jc w:val="center"/>
        <w:rPr>
          <w:rFonts w:ascii="Comic Sans MS" w:hAnsi="Comic Sans MS" w:cs="Tahoma"/>
          <w:color w:val="auto"/>
        </w:rPr>
      </w:pPr>
    </w:p>
    <w:tbl>
      <w:tblPr>
        <w:tblW w:w="9711" w:type="dxa"/>
        <w:jc w:val="center"/>
        <w:tblLayout w:type="fixed"/>
        <w:tblLook w:val="0000" w:firstRow="0" w:lastRow="0" w:firstColumn="0" w:lastColumn="0" w:noHBand="0" w:noVBand="0"/>
      </w:tblPr>
      <w:tblGrid>
        <w:gridCol w:w="1080"/>
        <w:gridCol w:w="9"/>
        <w:gridCol w:w="6584"/>
        <w:gridCol w:w="9"/>
        <w:gridCol w:w="714"/>
        <w:gridCol w:w="9"/>
        <w:gridCol w:w="1255"/>
        <w:gridCol w:w="51"/>
      </w:tblGrid>
      <w:tr w:rsidR="0001076B" w:rsidRPr="00FC141C" w:rsidTr="0038080A">
        <w:trPr>
          <w:trHeight w:val="515"/>
          <w:jc w:val="center"/>
        </w:trPr>
        <w:tc>
          <w:tcPr>
            <w:tcW w:w="9711" w:type="dxa"/>
            <w:gridSpan w:val="8"/>
            <w:shd w:val="clear" w:color="auto" w:fill="auto"/>
            <w:noWrap/>
            <w:vAlign w:val="center"/>
          </w:tcPr>
          <w:p w:rsidR="0001076B" w:rsidRPr="00FC141C" w:rsidRDefault="00A622C0" w:rsidP="004C7294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8"/>
                <w:szCs w:val="28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8"/>
                <w:szCs w:val="28"/>
              </w:rPr>
              <w:t>WHITE</w:t>
            </w:r>
            <w:r w:rsidR="007B0D99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8"/>
                <w:szCs w:val="28"/>
              </w:rPr>
              <w:t xml:space="preserve"> WINES</w:t>
            </w:r>
          </w:p>
        </w:tc>
      </w:tr>
      <w:tr w:rsidR="0038080A" w:rsidRPr="00FC141C" w:rsidTr="0038080A">
        <w:trPr>
          <w:trHeight w:val="315"/>
          <w:jc w:val="center"/>
        </w:trPr>
        <w:tc>
          <w:tcPr>
            <w:tcW w:w="9711" w:type="dxa"/>
            <w:gridSpan w:val="8"/>
            <w:shd w:val="clear" w:color="auto" w:fill="auto"/>
            <w:noWrap/>
            <w:vAlign w:val="bottom"/>
          </w:tcPr>
          <w:p w:rsidR="0038080A" w:rsidRPr="00FC141C" w:rsidRDefault="0038080A" w:rsidP="0038080A">
            <w:pPr>
              <w:rPr>
                <w:rFonts w:ascii="Adobe Garamond Pro" w:hAnsi="Adobe Garamond Pro"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SAUVIGNON BLANC </w:t>
            </w:r>
          </w:p>
        </w:tc>
      </w:tr>
      <w:tr w:rsidR="0038080A" w:rsidRPr="00FC141C" w:rsidTr="0038080A">
        <w:trPr>
          <w:trHeight w:val="315"/>
          <w:jc w:val="center"/>
        </w:trPr>
        <w:tc>
          <w:tcPr>
            <w:tcW w:w="1080" w:type="dxa"/>
            <w:shd w:val="clear" w:color="auto" w:fill="auto"/>
            <w:noWrap/>
            <w:vAlign w:val="bottom"/>
          </w:tcPr>
          <w:p w:rsidR="0038080A" w:rsidRPr="00FC141C" w:rsidRDefault="0038080A" w:rsidP="0038080A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2020</w:t>
            </w:r>
          </w:p>
        </w:tc>
        <w:tc>
          <w:tcPr>
            <w:tcW w:w="6593" w:type="dxa"/>
            <w:gridSpan w:val="2"/>
            <w:shd w:val="clear" w:color="auto" w:fill="auto"/>
            <w:noWrap/>
            <w:vAlign w:val="bottom"/>
          </w:tcPr>
          <w:p w:rsidR="0038080A" w:rsidRPr="00FC141C" w:rsidRDefault="0038080A" w:rsidP="0038080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Domaine Serge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LaPorte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Sancerre</w:t>
            </w:r>
          </w:p>
        </w:tc>
        <w:tc>
          <w:tcPr>
            <w:tcW w:w="723" w:type="dxa"/>
            <w:gridSpan w:val="2"/>
            <w:shd w:val="clear" w:color="auto" w:fill="auto"/>
            <w:noWrap/>
            <w:vAlign w:val="bottom"/>
          </w:tcPr>
          <w:p w:rsidR="0038080A" w:rsidRPr="00FC141C" w:rsidRDefault="0038080A" w:rsidP="0038080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16</w:t>
            </w:r>
          </w:p>
        </w:tc>
        <w:tc>
          <w:tcPr>
            <w:tcW w:w="1315" w:type="dxa"/>
            <w:gridSpan w:val="3"/>
            <w:shd w:val="clear" w:color="auto" w:fill="auto"/>
            <w:noWrap/>
            <w:vAlign w:val="bottom"/>
          </w:tcPr>
          <w:p w:rsidR="0038080A" w:rsidRPr="00FC141C" w:rsidRDefault="0038080A" w:rsidP="0038080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66</w:t>
            </w:r>
          </w:p>
        </w:tc>
      </w:tr>
      <w:tr w:rsidR="0038080A" w:rsidRPr="00FC141C" w:rsidTr="0038080A">
        <w:trPr>
          <w:trHeight w:val="315"/>
          <w:jc w:val="center"/>
        </w:trPr>
        <w:tc>
          <w:tcPr>
            <w:tcW w:w="1080" w:type="dxa"/>
            <w:shd w:val="clear" w:color="auto" w:fill="auto"/>
            <w:noWrap/>
            <w:vAlign w:val="bottom"/>
          </w:tcPr>
          <w:p w:rsidR="0038080A" w:rsidRPr="00FC141C" w:rsidRDefault="0038080A" w:rsidP="0038080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2020</w:t>
            </w:r>
          </w:p>
        </w:tc>
        <w:tc>
          <w:tcPr>
            <w:tcW w:w="6593" w:type="dxa"/>
            <w:gridSpan w:val="2"/>
            <w:shd w:val="clear" w:color="auto" w:fill="auto"/>
            <w:noWrap/>
            <w:vAlign w:val="bottom"/>
          </w:tcPr>
          <w:p w:rsidR="0038080A" w:rsidRPr="00FC141C" w:rsidRDefault="0038080A" w:rsidP="0038080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Spy Valley, Marlborough</w:t>
            </w:r>
          </w:p>
        </w:tc>
        <w:tc>
          <w:tcPr>
            <w:tcW w:w="723" w:type="dxa"/>
            <w:gridSpan w:val="2"/>
            <w:shd w:val="clear" w:color="auto" w:fill="auto"/>
            <w:noWrap/>
            <w:vAlign w:val="bottom"/>
          </w:tcPr>
          <w:p w:rsidR="0038080A" w:rsidRPr="00FC141C" w:rsidRDefault="0038080A" w:rsidP="0038080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14</w:t>
            </w:r>
          </w:p>
        </w:tc>
        <w:tc>
          <w:tcPr>
            <w:tcW w:w="1315" w:type="dxa"/>
            <w:gridSpan w:val="3"/>
            <w:shd w:val="clear" w:color="auto" w:fill="auto"/>
            <w:noWrap/>
            <w:vAlign w:val="bottom"/>
          </w:tcPr>
          <w:p w:rsidR="0038080A" w:rsidRPr="00FC141C" w:rsidRDefault="0038080A" w:rsidP="0038080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46</w:t>
            </w:r>
          </w:p>
        </w:tc>
      </w:tr>
      <w:tr w:rsidR="007B0D99" w:rsidRPr="00FC141C" w:rsidTr="0038080A">
        <w:trPr>
          <w:trHeight w:val="315"/>
          <w:jc w:val="center"/>
        </w:trPr>
        <w:tc>
          <w:tcPr>
            <w:tcW w:w="9711" w:type="dxa"/>
            <w:gridSpan w:val="8"/>
            <w:shd w:val="clear" w:color="auto" w:fill="auto"/>
            <w:noWrap/>
            <w:vAlign w:val="bottom"/>
          </w:tcPr>
          <w:p w:rsidR="001A6FC2" w:rsidRPr="00FC141C" w:rsidRDefault="001A6FC2" w:rsidP="00392B4C">
            <w:pPr>
              <w:rPr>
                <w:rFonts w:ascii="Malgun Gothic Semilight" w:eastAsia="Malgun Gothic Semilight" w:hAnsi="Malgun Gothic Semilight" w:cs="Malgun Gothic Semilight"/>
                <w:color w:val="auto"/>
                <w:szCs w:val="24"/>
              </w:rPr>
            </w:pPr>
          </w:p>
          <w:p w:rsidR="007B0D99" w:rsidRPr="00FC141C" w:rsidRDefault="00E13D14" w:rsidP="00392B4C">
            <w:pPr>
              <w:rPr>
                <w:rFonts w:ascii="Adobe Garamond Pro" w:hAnsi="Adobe Garamond Pro"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CHARDONNAY </w:t>
            </w:r>
          </w:p>
        </w:tc>
      </w:tr>
      <w:tr w:rsidR="007B0D99" w:rsidRPr="00FC141C" w:rsidTr="0038080A">
        <w:trPr>
          <w:trHeight w:val="315"/>
          <w:jc w:val="center"/>
        </w:trPr>
        <w:tc>
          <w:tcPr>
            <w:tcW w:w="1080" w:type="dxa"/>
            <w:shd w:val="clear" w:color="auto" w:fill="auto"/>
            <w:noWrap/>
            <w:vAlign w:val="bottom"/>
          </w:tcPr>
          <w:p w:rsidR="007B0D99" w:rsidRPr="00FC141C" w:rsidRDefault="007B0D99" w:rsidP="0098136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</w:t>
            </w:r>
            <w:r w:rsidR="00981361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</w:t>
            </w:r>
          </w:p>
        </w:tc>
        <w:tc>
          <w:tcPr>
            <w:tcW w:w="6593" w:type="dxa"/>
            <w:gridSpan w:val="2"/>
            <w:shd w:val="clear" w:color="auto" w:fill="auto"/>
            <w:noWrap/>
            <w:vAlign w:val="bottom"/>
          </w:tcPr>
          <w:p w:rsidR="007B0D99" w:rsidRPr="00FC141C" w:rsidRDefault="007B0D99" w:rsidP="00A622C0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Grgich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Hills, Napa Valley</w:t>
            </w:r>
          </w:p>
        </w:tc>
        <w:tc>
          <w:tcPr>
            <w:tcW w:w="723" w:type="dxa"/>
            <w:gridSpan w:val="2"/>
            <w:shd w:val="clear" w:color="auto" w:fill="auto"/>
            <w:noWrap/>
            <w:vAlign w:val="bottom"/>
          </w:tcPr>
          <w:p w:rsidR="007B0D99" w:rsidRPr="00FC141C" w:rsidRDefault="007B0D99" w:rsidP="007B0D9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</w:t>
            </w:r>
          </w:p>
        </w:tc>
        <w:tc>
          <w:tcPr>
            <w:tcW w:w="1315" w:type="dxa"/>
            <w:gridSpan w:val="3"/>
            <w:shd w:val="clear" w:color="auto" w:fill="auto"/>
            <w:noWrap/>
            <w:vAlign w:val="bottom"/>
          </w:tcPr>
          <w:p w:rsidR="007B0D99" w:rsidRPr="00FC141C" w:rsidRDefault="007B0D99" w:rsidP="007B0D9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75</w:t>
            </w:r>
          </w:p>
        </w:tc>
      </w:tr>
      <w:tr w:rsidR="007B0D99" w:rsidRPr="00FC141C" w:rsidTr="0038080A">
        <w:trPr>
          <w:trHeight w:val="315"/>
          <w:jc w:val="center"/>
        </w:trPr>
        <w:tc>
          <w:tcPr>
            <w:tcW w:w="1080" w:type="dxa"/>
            <w:shd w:val="clear" w:color="auto" w:fill="auto"/>
            <w:noWrap/>
          </w:tcPr>
          <w:p w:rsidR="007B0D99" w:rsidRPr="00FC141C" w:rsidRDefault="007B0D99" w:rsidP="00A82508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</w:t>
            </w:r>
            <w:r w:rsidR="00A82508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</w:t>
            </w:r>
          </w:p>
        </w:tc>
        <w:tc>
          <w:tcPr>
            <w:tcW w:w="6593" w:type="dxa"/>
            <w:gridSpan w:val="2"/>
            <w:shd w:val="clear" w:color="auto" w:fill="auto"/>
            <w:noWrap/>
            <w:vAlign w:val="bottom"/>
          </w:tcPr>
          <w:p w:rsidR="007B0D99" w:rsidRPr="00FC141C" w:rsidRDefault="007B0D99" w:rsidP="004C7294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Chat</w:t>
            </w:r>
            <w:r w:rsidR="004C7294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eau Ste. Michelle,</w:t>
            </w:r>
            <w:r w:rsidR="00A622C0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r w:rsidR="004C7294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Canoe Ridge</w:t>
            </w:r>
            <w:r w:rsidR="00A622C0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r w:rsidR="004C7294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Columbia Valley</w:t>
            </w:r>
          </w:p>
        </w:tc>
        <w:tc>
          <w:tcPr>
            <w:tcW w:w="723" w:type="dxa"/>
            <w:gridSpan w:val="2"/>
            <w:shd w:val="clear" w:color="auto" w:fill="auto"/>
            <w:noWrap/>
            <w:vAlign w:val="bottom"/>
          </w:tcPr>
          <w:p w:rsidR="007B0D99" w:rsidRPr="00FC141C" w:rsidRDefault="007B0D99" w:rsidP="007B0D9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15</w:t>
            </w:r>
          </w:p>
        </w:tc>
        <w:tc>
          <w:tcPr>
            <w:tcW w:w="1315" w:type="dxa"/>
            <w:gridSpan w:val="3"/>
            <w:shd w:val="clear" w:color="auto" w:fill="auto"/>
            <w:noWrap/>
            <w:vAlign w:val="bottom"/>
          </w:tcPr>
          <w:p w:rsidR="007B0D99" w:rsidRPr="00FC141C" w:rsidRDefault="00B4252B" w:rsidP="007B0D9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60</w:t>
            </w:r>
          </w:p>
        </w:tc>
      </w:tr>
      <w:tr w:rsidR="00161320" w:rsidRPr="00FC141C" w:rsidTr="0038080A">
        <w:trPr>
          <w:trHeight w:val="315"/>
          <w:jc w:val="center"/>
        </w:trPr>
        <w:tc>
          <w:tcPr>
            <w:tcW w:w="1080" w:type="dxa"/>
            <w:shd w:val="clear" w:color="auto" w:fill="auto"/>
            <w:noWrap/>
            <w:vAlign w:val="bottom"/>
          </w:tcPr>
          <w:p w:rsidR="00161320" w:rsidRPr="00FC141C" w:rsidRDefault="00161320" w:rsidP="00913F9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</w:t>
            </w:r>
            <w:r w:rsidR="00913F92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</w:t>
            </w:r>
          </w:p>
        </w:tc>
        <w:tc>
          <w:tcPr>
            <w:tcW w:w="6593" w:type="dxa"/>
            <w:gridSpan w:val="2"/>
            <w:shd w:val="clear" w:color="auto" w:fill="auto"/>
            <w:noWrap/>
            <w:vAlign w:val="bottom"/>
          </w:tcPr>
          <w:p w:rsidR="00161320" w:rsidRPr="00FC141C" w:rsidRDefault="00161320" w:rsidP="00A622C0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Louis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Jadot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Pouilly-Fuissé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r w:rsidR="00A622C0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Burgundy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gridSpan w:val="2"/>
            <w:shd w:val="clear" w:color="auto" w:fill="auto"/>
            <w:noWrap/>
            <w:vAlign w:val="bottom"/>
          </w:tcPr>
          <w:p w:rsidR="00161320" w:rsidRPr="00FC141C" w:rsidRDefault="00161320" w:rsidP="00492FB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18</w:t>
            </w:r>
          </w:p>
        </w:tc>
        <w:tc>
          <w:tcPr>
            <w:tcW w:w="1315" w:type="dxa"/>
            <w:gridSpan w:val="3"/>
            <w:shd w:val="clear" w:color="auto" w:fill="auto"/>
            <w:noWrap/>
            <w:vAlign w:val="bottom"/>
          </w:tcPr>
          <w:p w:rsidR="00161320" w:rsidRPr="00FC141C" w:rsidRDefault="00B4252B" w:rsidP="00492FB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72</w:t>
            </w:r>
          </w:p>
        </w:tc>
      </w:tr>
      <w:tr w:rsidR="00161320" w:rsidRPr="00FC141C" w:rsidTr="0038080A">
        <w:trPr>
          <w:trHeight w:val="227"/>
          <w:jc w:val="center"/>
        </w:trPr>
        <w:tc>
          <w:tcPr>
            <w:tcW w:w="9711" w:type="dxa"/>
            <w:gridSpan w:val="8"/>
            <w:shd w:val="clear" w:color="auto" w:fill="auto"/>
            <w:noWrap/>
            <w:vAlign w:val="bottom"/>
          </w:tcPr>
          <w:p w:rsidR="00161320" w:rsidRPr="00FC141C" w:rsidRDefault="00161320" w:rsidP="009C3E70">
            <w:pPr>
              <w:jc w:val="center"/>
              <w:rPr>
                <w:rFonts w:ascii="Adobe Garamond Pro" w:hAnsi="Adobe Garamond Pro"/>
                <w:color w:val="auto"/>
                <w:sz w:val="16"/>
                <w:szCs w:val="16"/>
              </w:rPr>
            </w:pPr>
          </w:p>
        </w:tc>
      </w:tr>
      <w:tr w:rsidR="00161320" w:rsidRPr="00FC141C" w:rsidTr="0038080A">
        <w:trPr>
          <w:trHeight w:val="315"/>
          <w:jc w:val="center"/>
        </w:trPr>
        <w:tc>
          <w:tcPr>
            <w:tcW w:w="9711" w:type="dxa"/>
            <w:gridSpan w:val="8"/>
            <w:shd w:val="clear" w:color="auto" w:fill="auto"/>
            <w:noWrap/>
            <w:vAlign w:val="bottom"/>
          </w:tcPr>
          <w:p w:rsidR="00161320" w:rsidRPr="00FC141C" w:rsidRDefault="00161320" w:rsidP="004C7294">
            <w:pPr>
              <w:rPr>
                <w:rFonts w:ascii="Malgun Gothic Semilight" w:eastAsia="Malgun Gothic Semilight" w:hAnsi="Malgun Gothic Semilight" w:cs="Malgun Gothic Semilight"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PINOT GRIGIO </w:t>
            </w:r>
            <w:r w:rsidR="005958A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- </w:t>
            </w: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ITALY</w:t>
            </w:r>
          </w:p>
        </w:tc>
      </w:tr>
      <w:tr w:rsidR="00AE15CC" w:rsidRPr="00FC141C" w:rsidTr="0038080A">
        <w:trPr>
          <w:trHeight w:val="315"/>
          <w:jc w:val="center"/>
        </w:trPr>
        <w:tc>
          <w:tcPr>
            <w:tcW w:w="1080" w:type="dxa"/>
            <w:shd w:val="clear" w:color="auto" w:fill="auto"/>
            <w:noWrap/>
            <w:vAlign w:val="bottom"/>
          </w:tcPr>
          <w:p w:rsidR="00AE15CC" w:rsidRPr="00FC141C" w:rsidRDefault="00AE15CC" w:rsidP="007369F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</w:t>
            </w:r>
            <w:r w:rsidR="007369F6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</w:t>
            </w:r>
          </w:p>
        </w:tc>
        <w:tc>
          <w:tcPr>
            <w:tcW w:w="6593" w:type="dxa"/>
            <w:gridSpan w:val="2"/>
            <w:shd w:val="clear" w:color="auto" w:fill="auto"/>
            <w:noWrap/>
            <w:vAlign w:val="bottom"/>
          </w:tcPr>
          <w:p w:rsidR="00AE15CC" w:rsidRPr="00FC141C" w:rsidRDefault="0039295D" w:rsidP="00E86BC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La Rocca</w:t>
            </w:r>
            <w:r w:rsidR="00E86BCD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E86BCD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Collio</w:t>
            </w:r>
            <w:proofErr w:type="spellEnd"/>
          </w:p>
        </w:tc>
        <w:tc>
          <w:tcPr>
            <w:tcW w:w="723" w:type="dxa"/>
            <w:gridSpan w:val="2"/>
            <w:shd w:val="clear" w:color="auto" w:fill="auto"/>
            <w:noWrap/>
            <w:vAlign w:val="bottom"/>
          </w:tcPr>
          <w:p w:rsidR="00AE15CC" w:rsidRPr="00FC141C" w:rsidRDefault="00AE15CC" w:rsidP="00AE15C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13</w:t>
            </w:r>
          </w:p>
        </w:tc>
        <w:tc>
          <w:tcPr>
            <w:tcW w:w="1315" w:type="dxa"/>
            <w:gridSpan w:val="3"/>
            <w:shd w:val="clear" w:color="auto" w:fill="auto"/>
            <w:noWrap/>
            <w:vAlign w:val="bottom"/>
          </w:tcPr>
          <w:p w:rsidR="00AE15CC" w:rsidRPr="00FC141C" w:rsidRDefault="00AE15CC" w:rsidP="00AE15C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42</w:t>
            </w:r>
          </w:p>
        </w:tc>
      </w:tr>
      <w:tr w:rsidR="00161320" w:rsidRPr="00FC141C" w:rsidTr="0038080A">
        <w:trPr>
          <w:trHeight w:val="315"/>
          <w:jc w:val="center"/>
        </w:trPr>
        <w:tc>
          <w:tcPr>
            <w:tcW w:w="9711" w:type="dxa"/>
            <w:gridSpan w:val="8"/>
            <w:shd w:val="clear" w:color="auto" w:fill="auto"/>
            <w:noWrap/>
            <w:vAlign w:val="bottom"/>
          </w:tcPr>
          <w:p w:rsidR="00161320" w:rsidRPr="00FC141C" w:rsidRDefault="00161320" w:rsidP="004C7294">
            <w:pPr>
              <w:rPr>
                <w:rFonts w:ascii="Adobe Garamond Pro" w:hAnsi="Adobe Garamond Pro"/>
                <w:color w:val="auto"/>
              </w:rPr>
            </w:pPr>
          </w:p>
        </w:tc>
      </w:tr>
      <w:tr w:rsidR="00C01547" w:rsidRPr="00FC141C" w:rsidTr="0038080A">
        <w:trPr>
          <w:gridAfter w:val="1"/>
          <w:wAfter w:w="51" w:type="dxa"/>
          <w:trHeight w:val="263"/>
          <w:jc w:val="center"/>
        </w:trPr>
        <w:tc>
          <w:tcPr>
            <w:tcW w:w="9660" w:type="dxa"/>
            <w:gridSpan w:val="7"/>
            <w:shd w:val="clear" w:color="auto" w:fill="auto"/>
            <w:noWrap/>
            <w:vAlign w:val="bottom"/>
          </w:tcPr>
          <w:p w:rsidR="00C01547" w:rsidRPr="00FC141C" w:rsidRDefault="00D27CD1" w:rsidP="00B118F5">
            <w:pPr>
              <w:rPr>
                <w:rFonts w:ascii="Adobe Garamond Pro" w:hAnsi="Adobe Garamond Pro"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WHITE BLEND</w:t>
            </w:r>
            <w:r w:rsidR="00B118F5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</w:t>
            </w:r>
          </w:p>
        </w:tc>
      </w:tr>
      <w:tr w:rsidR="00C01547" w:rsidRPr="00FC141C" w:rsidTr="0038080A">
        <w:trPr>
          <w:gridAfter w:val="1"/>
          <w:wAfter w:w="51" w:type="dxa"/>
          <w:trHeight w:val="263"/>
          <w:jc w:val="center"/>
        </w:trPr>
        <w:tc>
          <w:tcPr>
            <w:tcW w:w="1089" w:type="dxa"/>
            <w:gridSpan w:val="2"/>
            <w:shd w:val="clear" w:color="auto" w:fill="auto"/>
            <w:noWrap/>
            <w:vAlign w:val="bottom"/>
          </w:tcPr>
          <w:p w:rsidR="00C01547" w:rsidRPr="00FC141C" w:rsidRDefault="00D27CD1" w:rsidP="00D376C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</w:t>
            </w:r>
            <w:r w:rsidR="00D376CD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</w:t>
            </w:r>
          </w:p>
        </w:tc>
        <w:tc>
          <w:tcPr>
            <w:tcW w:w="6593" w:type="dxa"/>
            <w:gridSpan w:val="2"/>
            <w:shd w:val="clear" w:color="auto" w:fill="auto"/>
            <w:noWrap/>
            <w:vAlign w:val="bottom"/>
          </w:tcPr>
          <w:p w:rsidR="00C01547" w:rsidRPr="00FC141C" w:rsidRDefault="00D27CD1" w:rsidP="00070AFB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Channing Daughters, Vino Blanco</w:t>
            </w:r>
            <w:r w:rsidR="007B2D24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Long Island, New York</w:t>
            </w:r>
          </w:p>
        </w:tc>
        <w:tc>
          <w:tcPr>
            <w:tcW w:w="723" w:type="dxa"/>
            <w:gridSpan w:val="2"/>
            <w:shd w:val="clear" w:color="auto" w:fill="auto"/>
            <w:noWrap/>
            <w:vAlign w:val="bottom"/>
          </w:tcPr>
          <w:p w:rsidR="00C01547" w:rsidRPr="00FC141C" w:rsidRDefault="00D27CD1" w:rsidP="00070AFB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13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:rsidR="00C01547" w:rsidRPr="00FC141C" w:rsidRDefault="00D27CD1" w:rsidP="00070AFB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40</w:t>
            </w:r>
          </w:p>
        </w:tc>
      </w:tr>
    </w:tbl>
    <w:p w:rsidR="00DD75EA" w:rsidRPr="00FC141C" w:rsidRDefault="00DD75EA">
      <w:pPr>
        <w:rPr>
          <w:rFonts w:ascii="Comic Sans MS" w:hAnsi="Comic Sans MS" w:cs="Tahoma"/>
          <w:color w:val="auto"/>
        </w:rPr>
      </w:pPr>
    </w:p>
    <w:tbl>
      <w:tblPr>
        <w:tblpPr w:leftFromText="180" w:rightFromText="180" w:vertAnchor="text" w:horzAnchor="margin" w:tblpY="701"/>
        <w:tblW w:w="9697" w:type="dxa"/>
        <w:tblLayout w:type="fixed"/>
        <w:tblLook w:val="0000" w:firstRow="0" w:lastRow="0" w:firstColumn="0" w:lastColumn="0" w:noHBand="0" w:noVBand="0"/>
      </w:tblPr>
      <w:tblGrid>
        <w:gridCol w:w="1060"/>
        <w:gridCol w:w="6660"/>
        <w:gridCol w:w="662"/>
        <w:gridCol w:w="1315"/>
      </w:tblGrid>
      <w:tr w:rsidR="00FC141C" w:rsidRPr="00FC141C" w:rsidTr="00FC141C">
        <w:trPr>
          <w:trHeight w:val="315"/>
        </w:trPr>
        <w:tc>
          <w:tcPr>
            <w:tcW w:w="9697" w:type="dxa"/>
            <w:gridSpan w:val="4"/>
            <w:shd w:val="clear" w:color="auto" w:fill="auto"/>
            <w:noWrap/>
            <w:vAlign w:val="bottom"/>
          </w:tcPr>
          <w:p w:rsidR="00FC141C" w:rsidRPr="00FC141C" w:rsidRDefault="00ED3E18" w:rsidP="003F4212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 </w:t>
            </w:r>
            <w:r w:rsidR="00FC141C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ROSÉ WINES</w:t>
            </w:r>
          </w:p>
        </w:tc>
      </w:tr>
      <w:tr w:rsidR="00FC141C" w:rsidRPr="00FC141C" w:rsidTr="00FC141C">
        <w:trPr>
          <w:trHeight w:val="315"/>
        </w:trPr>
        <w:tc>
          <w:tcPr>
            <w:tcW w:w="1060" w:type="dxa"/>
            <w:shd w:val="clear" w:color="auto" w:fill="auto"/>
            <w:noWrap/>
            <w:vAlign w:val="bottom"/>
          </w:tcPr>
          <w:p w:rsidR="00FC141C" w:rsidRPr="00FC141C" w:rsidRDefault="00FC141C" w:rsidP="00FC141C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2020</w:t>
            </w:r>
          </w:p>
        </w:tc>
        <w:tc>
          <w:tcPr>
            <w:tcW w:w="6660" w:type="dxa"/>
            <w:shd w:val="clear" w:color="auto" w:fill="auto"/>
            <w:noWrap/>
            <w:vAlign w:val="bottom"/>
          </w:tcPr>
          <w:p w:rsidR="00FC141C" w:rsidRPr="00FC141C" w:rsidRDefault="00FC141C" w:rsidP="00FC141C">
            <w:pPr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 xml:space="preserve">Château Beaulieu, </w:t>
            </w:r>
            <w:proofErr w:type="spellStart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Coteaux</w:t>
            </w:r>
            <w:proofErr w:type="spellEnd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d’Aix</w:t>
            </w:r>
            <w:proofErr w:type="spellEnd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-</w:t>
            </w:r>
            <w:proofErr w:type="spellStart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en</w:t>
            </w:r>
            <w:proofErr w:type="spellEnd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-Provence</w:t>
            </w:r>
          </w:p>
        </w:tc>
        <w:tc>
          <w:tcPr>
            <w:tcW w:w="662" w:type="dxa"/>
            <w:shd w:val="clear" w:color="auto" w:fill="auto"/>
            <w:noWrap/>
            <w:vAlign w:val="bottom"/>
          </w:tcPr>
          <w:p w:rsidR="00FC141C" w:rsidRPr="00FC141C" w:rsidRDefault="00FC141C" w:rsidP="00FC141C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15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FC141C" w:rsidRPr="00FC141C" w:rsidRDefault="00FC141C" w:rsidP="00FC141C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49</w:t>
            </w:r>
          </w:p>
        </w:tc>
      </w:tr>
      <w:tr w:rsidR="00FC141C" w:rsidRPr="00FC141C" w:rsidTr="00FC141C">
        <w:trPr>
          <w:trHeight w:val="315"/>
        </w:trPr>
        <w:tc>
          <w:tcPr>
            <w:tcW w:w="1060" w:type="dxa"/>
            <w:shd w:val="clear" w:color="auto" w:fill="auto"/>
            <w:noWrap/>
            <w:vAlign w:val="bottom"/>
          </w:tcPr>
          <w:p w:rsidR="00FC141C" w:rsidRPr="00FC141C" w:rsidRDefault="00FC141C" w:rsidP="00FC141C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2020</w:t>
            </w:r>
          </w:p>
        </w:tc>
        <w:tc>
          <w:tcPr>
            <w:tcW w:w="6660" w:type="dxa"/>
            <w:shd w:val="clear" w:color="auto" w:fill="auto"/>
            <w:noWrap/>
            <w:vAlign w:val="bottom"/>
          </w:tcPr>
          <w:p w:rsidR="00FC141C" w:rsidRPr="00FC141C" w:rsidRDefault="00FC141C" w:rsidP="00FC141C">
            <w:pPr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Couly-Dutheil</w:t>
            </w:r>
            <w:proofErr w:type="spellEnd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 xml:space="preserve">, Rene </w:t>
            </w:r>
            <w:proofErr w:type="spellStart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Couly</w:t>
            </w:r>
            <w:proofErr w:type="spellEnd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 xml:space="preserve">,  </w:t>
            </w:r>
            <w:proofErr w:type="spellStart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Chinon</w:t>
            </w:r>
            <w:proofErr w:type="spellEnd"/>
          </w:p>
        </w:tc>
        <w:tc>
          <w:tcPr>
            <w:tcW w:w="662" w:type="dxa"/>
            <w:shd w:val="clear" w:color="auto" w:fill="auto"/>
            <w:noWrap/>
            <w:vAlign w:val="bottom"/>
          </w:tcPr>
          <w:p w:rsidR="00FC141C" w:rsidRPr="00FC141C" w:rsidRDefault="00FC141C" w:rsidP="00FC141C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16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FC141C" w:rsidRPr="00FC141C" w:rsidRDefault="00FC141C" w:rsidP="00FC141C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58</w:t>
            </w:r>
          </w:p>
        </w:tc>
      </w:tr>
      <w:tr w:rsidR="00FC141C" w:rsidRPr="00FC141C" w:rsidTr="00FC141C">
        <w:trPr>
          <w:trHeight w:val="315"/>
        </w:trPr>
        <w:tc>
          <w:tcPr>
            <w:tcW w:w="1060" w:type="dxa"/>
            <w:shd w:val="clear" w:color="auto" w:fill="auto"/>
            <w:noWrap/>
            <w:vAlign w:val="bottom"/>
          </w:tcPr>
          <w:p w:rsidR="00FC141C" w:rsidRPr="00FC141C" w:rsidRDefault="00FC141C" w:rsidP="00FC141C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2020</w:t>
            </w:r>
          </w:p>
        </w:tc>
        <w:tc>
          <w:tcPr>
            <w:tcW w:w="6660" w:type="dxa"/>
            <w:shd w:val="clear" w:color="auto" w:fill="auto"/>
            <w:noWrap/>
            <w:vAlign w:val="bottom"/>
          </w:tcPr>
          <w:p w:rsidR="00FC141C" w:rsidRPr="00FC141C" w:rsidRDefault="003F4212" w:rsidP="00FC141C">
            <w:pPr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Adobe Garamond Pro" w:hAnsi="Adobe Garamond Pro" w:cs="Arial"/>
                <w:color w:val="auto"/>
                <w:sz w:val="24"/>
                <w:szCs w:val="24"/>
              </w:rPr>
              <w:t>Sokol</w:t>
            </w:r>
            <w:proofErr w:type="spellEnd"/>
            <w:r>
              <w:rPr>
                <w:rFonts w:ascii="Adobe Garamond Pro" w:hAnsi="Adobe Garamond Pro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dobe Garamond Pro" w:hAnsi="Adobe Garamond Pro" w:cs="Arial"/>
                <w:color w:val="auto"/>
                <w:sz w:val="24"/>
                <w:szCs w:val="24"/>
              </w:rPr>
              <w:t>Blosser</w:t>
            </w:r>
            <w:proofErr w:type="spellEnd"/>
            <w:r>
              <w:rPr>
                <w:rFonts w:ascii="Adobe Garamond Pro" w:hAnsi="Adobe Garamond Pro" w:cs="Arial"/>
                <w:color w:val="auto"/>
                <w:sz w:val="24"/>
                <w:szCs w:val="24"/>
              </w:rPr>
              <w:t>, Oregon</w:t>
            </w:r>
          </w:p>
        </w:tc>
        <w:tc>
          <w:tcPr>
            <w:tcW w:w="662" w:type="dxa"/>
            <w:shd w:val="clear" w:color="auto" w:fill="auto"/>
            <w:noWrap/>
            <w:vAlign w:val="bottom"/>
          </w:tcPr>
          <w:p w:rsidR="00FC141C" w:rsidRPr="00FC141C" w:rsidRDefault="00FC141C" w:rsidP="00FC141C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13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FC141C" w:rsidRPr="00FC141C" w:rsidRDefault="00FC141C" w:rsidP="00FC141C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48</w:t>
            </w:r>
          </w:p>
        </w:tc>
      </w:tr>
      <w:tr w:rsidR="00FC141C" w:rsidRPr="00FC141C" w:rsidTr="00FC141C">
        <w:trPr>
          <w:trHeight w:val="315"/>
        </w:trPr>
        <w:tc>
          <w:tcPr>
            <w:tcW w:w="1060" w:type="dxa"/>
            <w:shd w:val="clear" w:color="auto" w:fill="auto"/>
            <w:noWrap/>
            <w:vAlign w:val="bottom"/>
          </w:tcPr>
          <w:p w:rsidR="00FC141C" w:rsidRPr="00FC141C" w:rsidRDefault="00FC141C" w:rsidP="00FC141C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</w:p>
        </w:tc>
        <w:tc>
          <w:tcPr>
            <w:tcW w:w="6660" w:type="dxa"/>
            <w:shd w:val="clear" w:color="auto" w:fill="auto"/>
            <w:noWrap/>
            <w:vAlign w:val="bottom"/>
          </w:tcPr>
          <w:p w:rsidR="00FC141C" w:rsidRPr="00FC141C" w:rsidRDefault="00FC141C" w:rsidP="00FC141C">
            <w:pPr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auto"/>
            <w:noWrap/>
            <w:vAlign w:val="bottom"/>
          </w:tcPr>
          <w:p w:rsidR="00FC141C" w:rsidRPr="00FC141C" w:rsidRDefault="00FC141C" w:rsidP="00FC141C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FC141C" w:rsidRPr="00FC141C" w:rsidRDefault="00FC141C" w:rsidP="00FC141C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</w:p>
        </w:tc>
      </w:tr>
    </w:tbl>
    <w:p w:rsidR="00FC141C" w:rsidRPr="00ED3E18" w:rsidRDefault="00FC141C" w:rsidP="003F4212">
      <w:pPr>
        <w:rPr>
          <w:rFonts w:ascii="Malgun Gothic Semilight" w:eastAsia="Malgun Gothic Semilight" w:hAnsi="Malgun Gothic Semilight" w:cs="Malgun Gothic Semilight"/>
          <w:color w:val="auto"/>
          <w:sz w:val="24"/>
          <w:szCs w:val="24"/>
        </w:rPr>
      </w:pPr>
    </w:p>
    <w:p w:rsidR="00ED3E18" w:rsidRDefault="00ED3E18">
      <w:r>
        <w:br w:type="page"/>
      </w:r>
    </w:p>
    <w:tbl>
      <w:tblPr>
        <w:tblW w:w="9936" w:type="dxa"/>
        <w:jc w:val="center"/>
        <w:tblLayout w:type="fixed"/>
        <w:tblLook w:val="0000" w:firstRow="0" w:lastRow="0" w:firstColumn="0" w:lastColumn="0" w:noHBand="0" w:noVBand="0"/>
      </w:tblPr>
      <w:tblGrid>
        <w:gridCol w:w="1101"/>
        <w:gridCol w:w="6639"/>
        <w:gridCol w:w="881"/>
        <w:gridCol w:w="1315"/>
      </w:tblGrid>
      <w:tr w:rsidR="00F85A79" w:rsidRPr="00FC141C" w:rsidTr="002F26A6">
        <w:trPr>
          <w:trHeight w:val="315"/>
          <w:jc w:val="center"/>
        </w:trPr>
        <w:tc>
          <w:tcPr>
            <w:tcW w:w="9936" w:type="dxa"/>
            <w:gridSpan w:val="4"/>
            <w:shd w:val="clear" w:color="auto" w:fill="auto"/>
            <w:noWrap/>
            <w:vAlign w:val="bottom"/>
          </w:tcPr>
          <w:p w:rsidR="00ED3E18" w:rsidRDefault="00ED3E18" w:rsidP="00A622C0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8"/>
                <w:szCs w:val="28"/>
              </w:rPr>
            </w:pPr>
          </w:p>
          <w:p w:rsidR="00F85A79" w:rsidRPr="00FC141C" w:rsidRDefault="00F85A79" w:rsidP="00A622C0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8"/>
                <w:szCs w:val="28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8"/>
                <w:szCs w:val="28"/>
              </w:rPr>
              <w:t>RED</w:t>
            </w:r>
            <w:r w:rsidR="009933C6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8"/>
                <w:szCs w:val="28"/>
              </w:rPr>
              <w:t xml:space="preserve"> WINES</w:t>
            </w:r>
          </w:p>
        </w:tc>
      </w:tr>
      <w:tr w:rsidR="005F08AD" w:rsidRPr="00FC141C" w:rsidTr="00611F81">
        <w:trPr>
          <w:trHeight w:val="315"/>
          <w:jc w:val="center"/>
        </w:trPr>
        <w:tc>
          <w:tcPr>
            <w:tcW w:w="1101" w:type="dxa"/>
            <w:shd w:val="clear" w:color="auto" w:fill="auto"/>
            <w:noWrap/>
            <w:vAlign w:val="bottom"/>
          </w:tcPr>
          <w:p w:rsidR="005F08AD" w:rsidRPr="00FC141C" w:rsidRDefault="005F08AD" w:rsidP="0033571B">
            <w:pPr>
              <w:jc w:val="center"/>
              <w:rPr>
                <w:rFonts w:ascii="Adobe Garamond Pro" w:hAnsi="Adobe Garamond Pro" w:cs="Arial"/>
                <w:color w:val="auto"/>
              </w:rPr>
            </w:pPr>
            <w:r w:rsidRPr="00FC141C">
              <w:rPr>
                <w:rFonts w:ascii="Adobe Garamond Pro" w:hAnsi="Adobe Garamond Pro" w:cs="Arial"/>
                <w:color w:val="auto"/>
              </w:rPr>
              <w:t> </w:t>
            </w:r>
          </w:p>
        </w:tc>
        <w:tc>
          <w:tcPr>
            <w:tcW w:w="6639" w:type="dxa"/>
            <w:shd w:val="clear" w:color="auto" w:fill="auto"/>
            <w:noWrap/>
            <w:vAlign w:val="bottom"/>
          </w:tcPr>
          <w:p w:rsidR="005F08AD" w:rsidRPr="00FC141C" w:rsidRDefault="005F08AD" w:rsidP="0033571B">
            <w:pPr>
              <w:jc w:val="center"/>
              <w:rPr>
                <w:rFonts w:ascii="Adobe Garamond Pro" w:hAnsi="Adobe Garamond Pro" w:cs="Arial"/>
                <w:color w:val="auto"/>
              </w:rPr>
            </w:pPr>
            <w:r w:rsidRPr="00FC141C">
              <w:rPr>
                <w:rFonts w:ascii="Adobe Garamond Pro" w:hAnsi="Adobe Garamond Pro" w:cs="Arial"/>
                <w:color w:val="auto"/>
              </w:rPr>
              <w:t> 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:rsidR="005F08AD" w:rsidRPr="00FC141C" w:rsidRDefault="005F08AD" w:rsidP="002E5074">
            <w:pPr>
              <w:jc w:val="center"/>
              <w:rPr>
                <w:rFonts w:ascii="Adobe Garamond Pro" w:hAnsi="Adobe Garamond Pro"/>
                <w:color w:val="auto"/>
              </w:rPr>
            </w:pPr>
            <w:r w:rsidRPr="00FC141C">
              <w:rPr>
                <w:rFonts w:ascii="Adobe Garamond Pro" w:hAnsi="Adobe Garamond Pro"/>
                <w:color w:val="auto"/>
              </w:rPr>
              <w:t>6 oz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5F08AD" w:rsidRPr="00FC141C" w:rsidRDefault="005F08AD" w:rsidP="002E5074">
            <w:pPr>
              <w:jc w:val="center"/>
              <w:rPr>
                <w:rFonts w:ascii="Adobe Garamond Pro" w:hAnsi="Adobe Garamond Pro"/>
                <w:color w:val="auto"/>
              </w:rPr>
            </w:pPr>
            <w:r w:rsidRPr="00FC141C">
              <w:rPr>
                <w:rFonts w:ascii="Adobe Garamond Pro" w:hAnsi="Adobe Garamond Pro"/>
                <w:color w:val="auto"/>
              </w:rPr>
              <w:t>Bottle</w:t>
            </w:r>
          </w:p>
        </w:tc>
      </w:tr>
      <w:tr w:rsidR="009933C6" w:rsidRPr="00FC141C" w:rsidTr="009933C6">
        <w:trPr>
          <w:trHeight w:val="315"/>
          <w:jc w:val="center"/>
        </w:trPr>
        <w:tc>
          <w:tcPr>
            <w:tcW w:w="9936" w:type="dxa"/>
            <w:gridSpan w:val="4"/>
            <w:shd w:val="clear" w:color="auto" w:fill="auto"/>
            <w:noWrap/>
            <w:vAlign w:val="bottom"/>
          </w:tcPr>
          <w:p w:rsidR="009933C6" w:rsidRPr="00FC141C" w:rsidRDefault="009933C6" w:rsidP="009933C6">
            <w:pPr>
              <w:rPr>
                <w:rFonts w:ascii="Adobe Garamond Pro" w:hAnsi="Adobe Garamond Pro" w:cs="Arial"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PINOT NOIR </w:t>
            </w:r>
            <w:r w:rsidR="005958A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- </w:t>
            </w: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CALIFORNIA</w:t>
            </w:r>
          </w:p>
        </w:tc>
      </w:tr>
      <w:tr w:rsidR="009933C6" w:rsidRPr="00FC141C" w:rsidTr="00967604">
        <w:trPr>
          <w:trHeight w:val="315"/>
          <w:jc w:val="center"/>
        </w:trPr>
        <w:tc>
          <w:tcPr>
            <w:tcW w:w="1101" w:type="dxa"/>
            <w:shd w:val="clear" w:color="auto" w:fill="auto"/>
            <w:noWrap/>
            <w:vAlign w:val="bottom"/>
          </w:tcPr>
          <w:p w:rsidR="009933C6" w:rsidRPr="00FC141C" w:rsidRDefault="009933C6" w:rsidP="00B251E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</w:t>
            </w:r>
            <w:r w:rsidR="00B251E6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</w:t>
            </w:r>
          </w:p>
        </w:tc>
        <w:tc>
          <w:tcPr>
            <w:tcW w:w="6639" w:type="dxa"/>
            <w:shd w:val="clear" w:color="auto" w:fill="auto"/>
            <w:noWrap/>
            <w:vAlign w:val="bottom"/>
          </w:tcPr>
          <w:p w:rsidR="009933C6" w:rsidRPr="00FC141C" w:rsidRDefault="009933C6" w:rsidP="00A622C0">
            <w:pPr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Cuvaison</w:t>
            </w:r>
            <w:proofErr w:type="spellEnd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Carneros</w:t>
            </w:r>
            <w:proofErr w:type="spellEnd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, Napa Valley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:rsidR="009933C6" w:rsidRPr="00FC141C" w:rsidRDefault="009933C6" w:rsidP="00E4091B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1</w:t>
            </w:r>
            <w:r w:rsidR="00E4091B"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9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9933C6" w:rsidRPr="00FC141C" w:rsidRDefault="00E4091B" w:rsidP="00E4091B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75</w:t>
            </w:r>
          </w:p>
        </w:tc>
      </w:tr>
      <w:tr w:rsidR="009933C6" w:rsidRPr="00FC141C" w:rsidTr="00794220">
        <w:trPr>
          <w:trHeight w:val="335"/>
          <w:jc w:val="center"/>
        </w:trPr>
        <w:tc>
          <w:tcPr>
            <w:tcW w:w="1101" w:type="dxa"/>
            <w:shd w:val="clear" w:color="auto" w:fill="auto"/>
            <w:noWrap/>
          </w:tcPr>
          <w:p w:rsidR="009933C6" w:rsidRPr="00FC141C" w:rsidRDefault="009933C6" w:rsidP="00913F9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</w:t>
            </w:r>
            <w:r w:rsidR="00913F92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</w:t>
            </w:r>
          </w:p>
        </w:tc>
        <w:tc>
          <w:tcPr>
            <w:tcW w:w="6639" w:type="dxa"/>
            <w:shd w:val="clear" w:color="auto" w:fill="auto"/>
            <w:noWrap/>
            <w:vAlign w:val="bottom"/>
          </w:tcPr>
          <w:p w:rsidR="009933C6" w:rsidRPr="00FC141C" w:rsidRDefault="0038080A" w:rsidP="0038080A">
            <w:pPr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 xml:space="preserve">Belle </w:t>
            </w:r>
            <w:proofErr w:type="spellStart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Glos</w:t>
            </w:r>
            <w:proofErr w:type="spellEnd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 xml:space="preserve">, </w:t>
            </w:r>
            <w:r w:rsidR="009933C6"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 xml:space="preserve">Clark &amp; Telephone Vineyard, </w:t>
            </w:r>
            <w:r w:rsidR="00D10D97"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Santa Maria Valley</w:t>
            </w:r>
          </w:p>
        </w:tc>
        <w:tc>
          <w:tcPr>
            <w:tcW w:w="881" w:type="dxa"/>
            <w:shd w:val="clear" w:color="auto" w:fill="auto"/>
            <w:noWrap/>
            <w:vAlign w:val="center"/>
          </w:tcPr>
          <w:p w:rsidR="009933C6" w:rsidRPr="00FC141C" w:rsidRDefault="009933C6" w:rsidP="00D225A1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20</w:t>
            </w:r>
          </w:p>
        </w:tc>
        <w:tc>
          <w:tcPr>
            <w:tcW w:w="1315" w:type="dxa"/>
            <w:shd w:val="clear" w:color="auto" w:fill="auto"/>
            <w:noWrap/>
            <w:vAlign w:val="center"/>
          </w:tcPr>
          <w:p w:rsidR="009933C6" w:rsidRPr="00FC141C" w:rsidRDefault="009933C6" w:rsidP="00D225A1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80</w:t>
            </w:r>
          </w:p>
        </w:tc>
      </w:tr>
      <w:tr w:rsidR="00161320" w:rsidRPr="00FC141C" w:rsidTr="00611F81">
        <w:trPr>
          <w:trHeight w:val="315"/>
          <w:jc w:val="center"/>
        </w:trPr>
        <w:tc>
          <w:tcPr>
            <w:tcW w:w="1101" w:type="dxa"/>
            <w:shd w:val="clear" w:color="auto" w:fill="auto"/>
            <w:noWrap/>
            <w:vAlign w:val="bottom"/>
          </w:tcPr>
          <w:p w:rsidR="00161320" w:rsidRPr="00FC141C" w:rsidRDefault="00161320" w:rsidP="0012439B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</w:t>
            </w:r>
            <w:r w:rsidR="0012439B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</w:t>
            </w:r>
          </w:p>
        </w:tc>
        <w:tc>
          <w:tcPr>
            <w:tcW w:w="6639" w:type="dxa"/>
            <w:shd w:val="clear" w:color="auto" w:fill="auto"/>
            <w:noWrap/>
            <w:vAlign w:val="bottom"/>
          </w:tcPr>
          <w:p w:rsidR="00161320" w:rsidRPr="00FC141C" w:rsidRDefault="00161320" w:rsidP="00D84383">
            <w:pPr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 xml:space="preserve">Domaine </w:t>
            </w:r>
            <w:proofErr w:type="spellStart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Billard</w:t>
            </w:r>
            <w:proofErr w:type="spellEnd"/>
            <w:r w:rsidR="00D84383"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 xml:space="preserve">, </w:t>
            </w:r>
            <w:r w:rsidR="001A6FC2"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Saint-</w:t>
            </w:r>
            <w:proofErr w:type="spellStart"/>
            <w:r w:rsidR="001A6FC2"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Romain</w:t>
            </w:r>
            <w:proofErr w:type="spellEnd"/>
            <w:r w:rsidR="001A6FC2"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,</w:t>
            </w:r>
            <w:r w:rsidR="00D84383"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 xml:space="preserve"> La </w:t>
            </w:r>
            <w:proofErr w:type="spellStart"/>
            <w:r w:rsidR="00D84383"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Perriere</w:t>
            </w:r>
            <w:proofErr w:type="spellEnd"/>
          </w:p>
        </w:tc>
        <w:tc>
          <w:tcPr>
            <w:tcW w:w="881" w:type="dxa"/>
            <w:shd w:val="clear" w:color="auto" w:fill="auto"/>
            <w:noWrap/>
            <w:vAlign w:val="bottom"/>
          </w:tcPr>
          <w:p w:rsidR="00161320" w:rsidRPr="00FC141C" w:rsidRDefault="00161320" w:rsidP="00492FB9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16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161320" w:rsidRPr="00FC141C" w:rsidRDefault="008F3E2C" w:rsidP="00492FB9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65</w:t>
            </w:r>
          </w:p>
        </w:tc>
      </w:tr>
      <w:tr w:rsidR="00161320" w:rsidRPr="00FC141C" w:rsidTr="00AB7745">
        <w:trPr>
          <w:trHeight w:val="315"/>
          <w:jc w:val="center"/>
        </w:trPr>
        <w:tc>
          <w:tcPr>
            <w:tcW w:w="9936" w:type="dxa"/>
            <w:gridSpan w:val="4"/>
            <w:shd w:val="clear" w:color="auto" w:fill="auto"/>
            <w:noWrap/>
            <w:vAlign w:val="bottom"/>
          </w:tcPr>
          <w:p w:rsidR="00161320" w:rsidRPr="00FC141C" w:rsidRDefault="00161320" w:rsidP="008C3B21">
            <w:pPr>
              <w:jc w:val="center"/>
              <w:rPr>
                <w:rFonts w:ascii="Adobe Garamond Pro" w:hAnsi="Adobe Garamond Pro" w:cs="Arial"/>
                <w:color w:val="auto"/>
              </w:rPr>
            </w:pPr>
          </w:p>
        </w:tc>
      </w:tr>
      <w:tr w:rsidR="00161320" w:rsidRPr="00FC141C" w:rsidTr="00AB7745">
        <w:trPr>
          <w:trHeight w:val="330"/>
          <w:jc w:val="center"/>
        </w:trPr>
        <w:tc>
          <w:tcPr>
            <w:tcW w:w="9936" w:type="dxa"/>
            <w:gridSpan w:val="4"/>
            <w:shd w:val="clear" w:color="auto" w:fill="auto"/>
            <w:noWrap/>
            <w:vAlign w:val="bottom"/>
          </w:tcPr>
          <w:p w:rsidR="00161320" w:rsidRPr="00FC141C" w:rsidRDefault="00161320" w:rsidP="00AB7745">
            <w:pPr>
              <w:rPr>
                <w:rFonts w:ascii="Malgun Gothic Semilight" w:eastAsia="Malgun Gothic Semilight" w:hAnsi="Malgun Gothic Semilight" w:cs="Malgun Gothic Semilight"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MERLOT</w:t>
            </w:r>
            <w:r w:rsidR="00A622C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</w:t>
            </w:r>
            <w:r w:rsidR="005958A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- </w:t>
            </w:r>
            <w:r w:rsidR="00A622C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WASHINGTON</w:t>
            </w:r>
          </w:p>
        </w:tc>
      </w:tr>
      <w:tr w:rsidR="009442E5" w:rsidRPr="00FC141C" w:rsidTr="00611F81">
        <w:trPr>
          <w:trHeight w:val="315"/>
          <w:jc w:val="center"/>
        </w:trPr>
        <w:tc>
          <w:tcPr>
            <w:tcW w:w="1101" w:type="dxa"/>
            <w:shd w:val="clear" w:color="auto" w:fill="auto"/>
            <w:noWrap/>
            <w:vAlign w:val="bottom"/>
          </w:tcPr>
          <w:p w:rsidR="009442E5" w:rsidRPr="00FC141C" w:rsidRDefault="009442E5" w:rsidP="00F26A08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</w:t>
            </w:r>
            <w:r w:rsidR="00F26A08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</w:t>
            </w:r>
          </w:p>
        </w:tc>
        <w:tc>
          <w:tcPr>
            <w:tcW w:w="6639" w:type="dxa"/>
            <w:shd w:val="clear" w:color="auto" w:fill="auto"/>
            <w:noWrap/>
            <w:vAlign w:val="bottom"/>
          </w:tcPr>
          <w:p w:rsidR="009442E5" w:rsidRPr="00FC141C" w:rsidRDefault="0038080A" w:rsidP="009442E5">
            <w:pPr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Chateau S</w:t>
            </w:r>
            <w:r w:rsidR="00F26A08"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te. Michelle, Indian Wells, Columbia Valley  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:rsidR="009442E5" w:rsidRPr="00FC141C" w:rsidRDefault="009442E5" w:rsidP="008F3E2C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1</w:t>
            </w:r>
            <w:r w:rsidR="008F3E2C"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6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9442E5" w:rsidRPr="00FC141C" w:rsidRDefault="008F3E2C" w:rsidP="009442E5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65</w:t>
            </w:r>
          </w:p>
        </w:tc>
      </w:tr>
      <w:tr w:rsidR="00161320" w:rsidRPr="00FC141C" w:rsidTr="00611F81">
        <w:trPr>
          <w:trHeight w:val="315"/>
          <w:jc w:val="center"/>
        </w:trPr>
        <w:tc>
          <w:tcPr>
            <w:tcW w:w="1101" w:type="dxa"/>
            <w:shd w:val="clear" w:color="auto" w:fill="auto"/>
            <w:noWrap/>
            <w:vAlign w:val="bottom"/>
          </w:tcPr>
          <w:p w:rsidR="00161320" w:rsidRPr="00FC141C" w:rsidRDefault="00161320" w:rsidP="00736887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6639" w:type="dxa"/>
            <w:shd w:val="clear" w:color="auto" w:fill="auto"/>
            <w:noWrap/>
            <w:vAlign w:val="bottom"/>
          </w:tcPr>
          <w:p w:rsidR="00161320" w:rsidRPr="00FC141C" w:rsidRDefault="00161320" w:rsidP="00A622C0">
            <w:pPr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  <w:noWrap/>
            <w:vAlign w:val="bottom"/>
          </w:tcPr>
          <w:p w:rsidR="00161320" w:rsidRPr="00FC141C" w:rsidRDefault="00161320" w:rsidP="00013662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161320" w:rsidRPr="00FC141C" w:rsidRDefault="00161320" w:rsidP="005E42A4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</w:p>
        </w:tc>
      </w:tr>
      <w:tr w:rsidR="00161320" w:rsidRPr="00FC141C" w:rsidTr="00AB7745">
        <w:trPr>
          <w:trHeight w:val="330"/>
          <w:jc w:val="center"/>
        </w:trPr>
        <w:tc>
          <w:tcPr>
            <w:tcW w:w="9936" w:type="dxa"/>
            <w:gridSpan w:val="4"/>
            <w:shd w:val="clear" w:color="auto" w:fill="auto"/>
            <w:noWrap/>
            <w:vAlign w:val="bottom"/>
          </w:tcPr>
          <w:p w:rsidR="00161320" w:rsidRPr="00FC141C" w:rsidRDefault="00161320" w:rsidP="00AB7745">
            <w:pPr>
              <w:rPr>
                <w:rFonts w:ascii="Malgun Gothic Semilight" w:eastAsia="Malgun Gothic Semilight" w:hAnsi="Malgun Gothic Semilight" w:cs="Malgun Gothic Semilight"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BORDEAUX</w:t>
            </w:r>
            <w:r w:rsidR="00A622C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</w:t>
            </w:r>
            <w:r w:rsidR="005958A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- </w:t>
            </w:r>
            <w:r w:rsidR="00A622C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FRANCE</w:t>
            </w:r>
          </w:p>
        </w:tc>
      </w:tr>
      <w:tr w:rsidR="00B936F4" w:rsidRPr="00FC141C" w:rsidTr="00611F81">
        <w:trPr>
          <w:trHeight w:val="330"/>
          <w:jc w:val="center"/>
        </w:trPr>
        <w:tc>
          <w:tcPr>
            <w:tcW w:w="1101" w:type="dxa"/>
            <w:shd w:val="clear" w:color="auto" w:fill="auto"/>
            <w:noWrap/>
            <w:vAlign w:val="bottom"/>
          </w:tcPr>
          <w:p w:rsidR="00B936F4" w:rsidRPr="00FC141C" w:rsidRDefault="00B936F4" w:rsidP="00D376C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</w:t>
            </w:r>
            <w:r w:rsidR="00D376CD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</w:t>
            </w:r>
          </w:p>
        </w:tc>
        <w:tc>
          <w:tcPr>
            <w:tcW w:w="6639" w:type="dxa"/>
            <w:shd w:val="clear" w:color="auto" w:fill="auto"/>
            <w:noWrap/>
            <w:vAlign w:val="bottom"/>
          </w:tcPr>
          <w:p w:rsidR="00B936F4" w:rsidRPr="00FC141C" w:rsidRDefault="00B936F4" w:rsidP="00B936F4">
            <w:pPr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 xml:space="preserve">Château </w:t>
            </w:r>
            <w:proofErr w:type="spellStart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Mirambeau</w:t>
            </w:r>
            <w:proofErr w:type="spellEnd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Papin</w:t>
            </w:r>
            <w:proofErr w:type="spellEnd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 xml:space="preserve">, Bordeaux </w:t>
            </w:r>
            <w:proofErr w:type="spellStart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Supérieur</w:t>
            </w:r>
            <w:proofErr w:type="spellEnd"/>
          </w:p>
        </w:tc>
        <w:tc>
          <w:tcPr>
            <w:tcW w:w="881" w:type="dxa"/>
            <w:shd w:val="clear" w:color="auto" w:fill="auto"/>
            <w:noWrap/>
            <w:vAlign w:val="bottom"/>
          </w:tcPr>
          <w:p w:rsidR="00B936F4" w:rsidRPr="00FC141C" w:rsidRDefault="00B936F4" w:rsidP="00B936F4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16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B936F4" w:rsidRPr="00FC141C" w:rsidRDefault="00B936F4" w:rsidP="00B936F4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53</w:t>
            </w:r>
          </w:p>
        </w:tc>
      </w:tr>
    </w:tbl>
    <w:p w:rsidR="00AB7745" w:rsidRPr="00FC141C" w:rsidRDefault="00AB7745" w:rsidP="00956D71">
      <w:pPr>
        <w:jc w:val="center"/>
        <w:rPr>
          <w:rFonts w:ascii="Comic Sans MS" w:hAnsi="Comic Sans MS" w:cs="Tahoma"/>
          <w:color w:val="auto"/>
        </w:rPr>
      </w:pPr>
    </w:p>
    <w:tbl>
      <w:tblPr>
        <w:tblW w:w="9936" w:type="dxa"/>
        <w:jc w:val="center"/>
        <w:tblLayout w:type="fixed"/>
        <w:tblLook w:val="0000" w:firstRow="0" w:lastRow="0" w:firstColumn="0" w:lastColumn="0" w:noHBand="0" w:noVBand="0"/>
      </w:tblPr>
      <w:tblGrid>
        <w:gridCol w:w="1101"/>
        <w:gridCol w:w="6639"/>
        <w:gridCol w:w="881"/>
        <w:gridCol w:w="1315"/>
      </w:tblGrid>
      <w:tr w:rsidR="00D65694" w:rsidRPr="00FC141C" w:rsidTr="00D65694">
        <w:trPr>
          <w:trHeight w:val="315"/>
          <w:jc w:val="center"/>
        </w:trPr>
        <w:tc>
          <w:tcPr>
            <w:tcW w:w="9936" w:type="dxa"/>
            <w:gridSpan w:val="4"/>
            <w:shd w:val="clear" w:color="auto" w:fill="auto"/>
            <w:noWrap/>
            <w:vAlign w:val="bottom"/>
          </w:tcPr>
          <w:p w:rsidR="00D65694" w:rsidRPr="00FC141C" w:rsidRDefault="00D65694" w:rsidP="00D65694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CABERNET SAUVIGNON </w:t>
            </w:r>
            <w:r w:rsidR="005958A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- </w:t>
            </w:r>
            <w:r w:rsidR="00A622C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CALIFORNIA</w:t>
            </w:r>
          </w:p>
        </w:tc>
      </w:tr>
      <w:tr w:rsidR="00AB7745" w:rsidRPr="00FC141C" w:rsidTr="00AB7745">
        <w:trPr>
          <w:trHeight w:val="315"/>
          <w:jc w:val="center"/>
        </w:trPr>
        <w:tc>
          <w:tcPr>
            <w:tcW w:w="1101" w:type="dxa"/>
            <w:shd w:val="clear" w:color="auto" w:fill="auto"/>
            <w:noWrap/>
            <w:vAlign w:val="bottom"/>
          </w:tcPr>
          <w:p w:rsidR="00AB7745" w:rsidRPr="00FC141C" w:rsidRDefault="00AB7745" w:rsidP="00FF054C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201</w:t>
            </w:r>
            <w:r w:rsidR="00FF054C"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7</w:t>
            </w:r>
          </w:p>
        </w:tc>
        <w:tc>
          <w:tcPr>
            <w:tcW w:w="6639" w:type="dxa"/>
            <w:shd w:val="clear" w:color="auto" w:fill="auto"/>
            <w:noWrap/>
            <w:vAlign w:val="bottom"/>
          </w:tcPr>
          <w:p w:rsidR="00AB7745" w:rsidRPr="00FC141C" w:rsidRDefault="00AB7745" w:rsidP="00A622C0">
            <w:pPr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Hall, Napa Valley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:rsidR="00AB7745" w:rsidRPr="00FC141C" w:rsidRDefault="00AB7745" w:rsidP="00FF054C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2</w:t>
            </w:r>
            <w:r w:rsidR="00FF054C"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5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AB7745" w:rsidRPr="00FC141C" w:rsidRDefault="00FF054C" w:rsidP="005136CE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1</w:t>
            </w:r>
            <w:r w:rsidR="005136CE"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05</w:t>
            </w:r>
          </w:p>
        </w:tc>
      </w:tr>
      <w:tr w:rsidR="00AB7745" w:rsidRPr="00FC141C" w:rsidTr="00AB7745">
        <w:trPr>
          <w:trHeight w:val="315"/>
          <w:jc w:val="center"/>
        </w:trPr>
        <w:tc>
          <w:tcPr>
            <w:tcW w:w="1101" w:type="dxa"/>
            <w:shd w:val="clear" w:color="auto" w:fill="auto"/>
            <w:noWrap/>
            <w:vAlign w:val="bottom"/>
          </w:tcPr>
          <w:p w:rsidR="00AB7745" w:rsidRPr="00FC141C" w:rsidRDefault="00AB7745" w:rsidP="0050354F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201</w:t>
            </w:r>
            <w:r w:rsidR="0050354F"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8</w:t>
            </w:r>
          </w:p>
        </w:tc>
        <w:tc>
          <w:tcPr>
            <w:tcW w:w="6639" w:type="dxa"/>
            <w:shd w:val="clear" w:color="auto" w:fill="auto"/>
            <w:noWrap/>
            <w:vAlign w:val="bottom"/>
          </w:tcPr>
          <w:p w:rsidR="00AB7745" w:rsidRPr="00FC141C" w:rsidRDefault="00AB7745" w:rsidP="00A622C0">
            <w:pPr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Justin, Paso Robles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:rsidR="00AB7745" w:rsidRPr="00FC141C" w:rsidRDefault="00AB7745" w:rsidP="00AB7745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17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AB7745" w:rsidRPr="00FC141C" w:rsidRDefault="00AB7745" w:rsidP="00AB7745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67</w:t>
            </w:r>
          </w:p>
        </w:tc>
      </w:tr>
      <w:tr w:rsidR="00D65694" w:rsidRPr="00FC141C" w:rsidTr="00D65694">
        <w:trPr>
          <w:trHeight w:val="315"/>
          <w:jc w:val="center"/>
        </w:trPr>
        <w:tc>
          <w:tcPr>
            <w:tcW w:w="9936" w:type="dxa"/>
            <w:gridSpan w:val="4"/>
            <w:shd w:val="clear" w:color="auto" w:fill="auto"/>
            <w:noWrap/>
            <w:vAlign w:val="bottom"/>
          </w:tcPr>
          <w:p w:rsidR="00D65694" w:rsidRPr="00FC141C" w:rsidRDefault="00D65694" w:rsidP="00AB7745">
            <w:pPr>
              <w:jc w:val="center"/>
              <w:rPr>
                <w:rFonts w:ascii="Adobe Garamond Pro" w:hAnsi="Adobe Garamond Pro" w:cs="Arial"/>
                <w:color w:val="auto"/>
              </w:rPr>
            </w:pPr>
          </w:p>
        </w:tc>
      </w:tr>
      <w:tr w:rsidR="00D65694" w:rsidRPr="00FC141C" w:rsidTr="00D65694">
        <w:trPr>
          <w:trHeight w:val="315"/>
          <w:jc w:val="center"/>
        </w:trPr>
        <w:tc>
          <w:tcPr>
            <w:tcW w:w="9936" w:type="dxa"/>
            <w:gridSpan w:val="4"/>
            <w:shd w:val="clear" w:color="auto" w:fill="auto"/>
            <w:noWrap/>
            <w:vAlign w:val="bottom"/>
          </w:tcPr>
          <w:p w:rsidR="00D65694" w:rsidRPr="00FC141C" w:rsidRDefault="00D65694" w:rsidP="00D65694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MALBEC</w:t>
            </w:r>
            <w:r w:rsidR="00A622C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</w:t>
            </w:r>
            <w:r w:rsidR="005958A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- </w:t>
            </w:r>
            <w:r w:rsidR="00A622C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ARGENTINA</w:t>
            </w:r>
          </w:p>
        </w:tc>
      </w:tr>
      <w:tr w:rsidR="00AB7745" w:rsidRPr="00FC141C" w:rsidTr="00AB7745">
        <w:trPr>
          <w:trHeight w:val="315"/>
          <w:jc w:val="center"/>
        </w:trPr>
        <w:tc>
          <w:tcPr>
            <w:tcW w:w="1101" w:type="dxa"/>
            <w:shd w:val="clear" w:color="auto" w:fill="auto"/>
            <w:noWrap/>
            <w:vAlign w:val="bottom"/>
          </w:tcPr>
          <w:p w:rsidR="00AB7745" w:rsidRPr="00FC141C" w:rsidRDefault="00AB7745" w:rsidP="00A82508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201</w:t>
            </w:r>
            <w:r w:rsidR="00A82508"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8</w:t>
            </w:r>
          </w:p>
        </w:tc>
        <w:tc>
          <w:tcPr>
            <w:tcW w:w="6639" w:type="dxa"/>
            <w:shd w:val="clear" w:color="auto" w:fill="auto"/>
            <w:noWrap/>
            <w:vAlign w:val="bottom"/>
          </w:tcPr>
          <w:p w:rsidR="00AB7745" w:rsidRPr="00FC141C" w:rsidRDefault="00AB7745" w:rsidP="00A622C0">
            <w:pPr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Catena, Mendoza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:rsidR="00AB7745" w:rsidRPr="00FC141C" w:rsidRDefault="00AB7745" w:rsidP="00AB7745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15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AB7745" w:rsidRPr="00FC141C" w:rsidRDefault="00AB7745" w:rsidP="00AB7745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52</w:t>
            </w:r>
          </w:p>
        </w:tc>
      </w:tr>
      <w:tr w:rsidR="001149DC" w:rsidRPr="00FC141C" w:rsidTr="001149DC">
        <w:trPr>
          <w:trHeight w:val="315"/>
          <w:jc w:val="center"/>
        </w:trPr>
        <w:tc>
          <w:tcPr>
            <w:tcW w:w="9936" w:type="dxa"/>
            <w:gridSpan w:val="4"/>
            <w:shd w:val="clear" w:color="auto" w:fill="auto"/>
            <w:noWrap/>
            <w:vAlign w:val="bottom"/>
          </w:tcPr>
          <w:p w:rsidR="001149DC" w:rsidRPr="00FC141C" w:rsidRDefault="001149DC" w:rsidP="00AB7745">
            <w:pPr>
              <w:jc w:val="center"/>
              <w:rPr>
                <w:rFonts w:ascii="Adobe Garamond Pro" w:hAnsi="Adobe Garamond Pro" w:cs="Arial"/>
                <w:color w:val="auto"/>
              </w:rPr>
            </w:pPr>
          </w:p>
        </w:tc>
      </w:tr>
      <w:tr w:rsidR="001149DC" w:rsidRPr="00FC141C" w:rsidTr="001149DC">
        <w:trPr>
          <w:trHeight w:val="315"/>
          <w:jc w:val="center"/>
        </w:trPr>
        <w:tc>
          <w:tcPr>
            <w:tcW w:w="9936" w:type="dxa"/>
            <w:gridSpan w:val="4"/>
            <w:shd w:val="clear" w:color="auto" w:fill="auto"/>
            <w:noWrap/>
            <w:vAlign w:val="bottom"/>
          </w:tcPr>
          <w:p w:rsidR="001149DC" w:rsidRPr="00FC141C" w:rsidRDefault="001149DC" w:rsidP="001149DC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ZINFANDEL</w:t>
            </w:r>
            <w:r w:rsidR="00A622C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</w:t>
            </w:r>
            <w:r w:rsidR="005958A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- </w:t>
            </w:r>
            <w:r w:rsidR="00A622C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CALIFORNIA</w:t>
            </w:r>
          </w:p>
        </w:tc>
      </w:tr>
      <w:tr w:rsidR="00AB7745" w:rsidRPr="00FC141C" w:rsidTr="00AB7745">
        <w:trPr>
          <w:trHeight w:val="315"/>
          <w:jc w:val="center"/>
        </w:trPr>
        <w:tc>
          <w:tcPr>
            <w:tcW w:w="1101" w:type="dxa"/>
            <w:shd w:val="clear" w:color="auto" w:fill="auto"/>
            <w:noWrap/>
            <w:vAlign w:val="bottom"/>
          </w:tcPr>
          <w:p w:rsidR="00AB7745" w:rsidRPr="00FC141C" w:rsidRDefault="00AB7745" w:rsidP="00B251E6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201</w:t>
            </w:r>
            <w:r w:rsidR="00B251E6"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9</w:t>
            </w:r>
          </w:p>
        </w:tc>
        <w:tc>
          <w:tcPr>
            <w:tcW w:w="6639" w:type="dxa"/>
            <w:shd w:val="clear" w:color="auto" w:fill="auto"/>
            <w:noWrap/>
            <w:vAlign w:val="bottom"/>
          </w:tcPr>
          <w:p w:rsidR="00AB7745" w:rsidRPr="00FC141C" w:rsidRDefault="004D6C66" w:rsidP="00A622C0">
            <w:pPr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Ridge</w:t>
            </w:r>
            <w:r w:rsidR="00AB7745"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 xml:space="preserve"> Estate, </w:t>
            </w: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Sonoma County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:rsidR="00AB7745" w:rsidRPr="00FC141C" w:rsidRDefault="00AB7745" w:rsidP="00AB7745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13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AB7745" w:rsidRPr="00FC141C" w:rsidRDefault="00AB7745" w:rsidP="00AB7745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50</w:t>
            </w:r>
          </w:p>
        </w:tc>
      </w:tr>
    </w:tbl>
    <w:p w:rsidR="00A66560" w:rsidRPr="00FC141C" w:rsidRDefault="00A66560" w:rsidP="00956D71">
      <w:pPr>
        <w:jc w:val="center"/>
        <w:rPr>
          <w:rFonts w:ascii="Comic Sans MS" w:hAnsi="Comic Sans MS" w:cs="Tahoma"/>
          <w:color w:val="auto"/>
        </w:rPr>
      </w:pPr>
    </w:p>
    <w:p w:rsidR="00C01547" w:rsidRPr="00FC141C" w:rsidRDefault="00C01547" w:rsidP="00956D71">
      <w:pPr>
        <w:jc w:val="center"/>
        <w:rPr>
          <w:rFonts w:ascii="Comic Sans MS" w:hAnsi="Comic Sans MS" w:cs="Tahoma"/>
          <w:color w:val="auto"/>
        </w:rPr>
      </w:pPr>
    </w:p>
    <w:p w:rsidR="00AD7C11" w:rsidRPr="00FC141C" w:rsidRDefault="00AD7C11" w:rsidP="00956D71">
      <w:pPr>
        <w:jc w:val="center"/>
        <w:rPr>
          <w:rFonts w:ascii="Comic Sans MS" w:hAnsi="Comic Sans MS" w:cs="Tahoma"/>
          <w:color w:val="auto"/>
        </w:rPr>
      </w:pPr>
    </w:p>
    <w:p w:rsidR="00AD7C11" w:rsidRPr="00FC141C" w:rsidRDefault="00AD7C11" w:rsidP="00956D71">
      <w:pPr>
        <w:jc w:val="center"/>
        <w:rPr>
          <w:rFonts w:ascii="Comic Sans MS" w:hAnsi="Comic Sans MS" w:cs="Tahoma"/>
          <w:color w:val="auto"/>
        </w:rPr>
      </w:pPr>
    </w:p>
    <w:p w:rsidR="00914202" w:rsidRPr="00FC141C" w:rsidRDefault="00914202" w:rsidP="00956D71">
      <w:pPr>
        <w:jc w:val="center"/>
        <w:rPr>
          <w:rFonts w:ascii="Comic Sans MS" w:hAnsi="Comic Sans MS" w:cs="Tahoma"/>
          <w:color w:val="auto"/>
        </w:rPr>
      </w:pPr>
    </w:p>
    <w:p w:rsidR="00022105" w:rsidRPr="00FC141C" w:rsidRDefault="00022105" w:rsidP="00956D71">
      <w:pPr>
        <w:jc w:val="center"/>
        <w:rPr>
          <w:rFonts w:ascii="Comic Sans MS" w:hAnsi="Comic Sans MS" w:cs="Tahoma"/>
          <w:color w:val="auto"/>
        </w:rPr>
      </w:pPr>
    </w:p>
    <w:p w:rsidR="003717CE" w:rsidRPr="00FC141C" w:rsidRDefault="003717CE" w:rsidP="00956D71">
      <w:pPr>
        <w:jc w:val="center"/>
        <w:rPr>
          <w:rFonts w:ascii="Comic Sans MS" w:hAnsi="Comic Sans MS" w:cs="Tahoma"/>
          <w:color w:val="auto"/>
        </w:rPr>
      </w:pPr>
    </w:p>
    <w:p w:rsidR="003717CE" w:rsidRPr="00FC141C" w:rsidRDefault="003717CE" w:rsidP="00956D71">
      <w:pPr>
        <w:jc w:val="center"/>
        <w:rPr>
          <w:rFonts w:ascii="Comic Sans MS" w:hAnsi="Comic Sans MS" w:cs="Tahoma"/>
          <w:color w:val="auto"/>
        </w:rPr>
      </w:pPr>
    </w:p>
    <w:p w:rsidR="00392B4C" w:rsidRPr="00FC141C" w:rsidRDefault="00392B4C" w:rsidP="00956D71">
      <w:pPr>
        <w:jc w:val="center"/>
        <w:rPr>
          <w:rFonts w:ascii="Comic Sans MS" w:hAnsi="Comic Sans MS" w:cs="Tahoma"/>
          <w:color w:val="auto"/>
        </w:rPr>
      </w:pPr>
    </w:p>
    <w:p w:rsidR="001149DC" w:rsidRPr="00FC141C" w:rsidRDefault="003F4212" w:rsidP="00956D71">
      <w:pPr>
        <w:jc w:val="center"/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pict>
          <v:shape id="_x0000_s1034" type="#_x0000_t202" style="position:absolute;left:0;text-align:left;margin-left:-1.7pt;margin-top:3.65pt;width:427.1pt;height:45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" filled="f" stroked="f">
            <v:textbox style="mso-next-textbox:#_x0000_s1034">
              <w:txbxContent>
                <w:p w:rsidR="00C51184" w:rsidRPr="006456AE" w:rsidRDefault="00C51184" w:rsidP="001149DC">
                  <w:pPr>
                    <w:rPr>
                      <w:rFonts w:ascii="Malgun Gothic Semilight" w:eastAsia="Malgun Gothic Semilight" w:hAnsi="Malgun Gothic Semilight" w:cs="Malgun Gothic Semilight"/>
                      <w:color w:val="404040" w:themeColor="text1" w:themeTint="BF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color w:val="404040" w:themeColor="text1" w:themeTint="BF"/>
                      <w:sz w:val="56"/>
                      <w:szCs w:val="56"/>
                    </w:rPr>
                    <w:t>WINES BY THE HALF BOTTLE</w:t>
                  </w:r>
                </w:p>
                <w:p w:rsidR="00C51184" w:rsidRDefault="00C51184" w:rsidP="001149DC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="Optima" w:hAnsi="Optima" w:cs="DokChampa"/>
                      <w:color w:val="595959"/>
                      <w:sz w:val="36"/>
                      <w:szCs w:val="44"/>
                    </w:rPr>
                  </w:pPr>
                </w:p>
                <w:p w:rsidR="00C51184" w:rsidRPr="00C85D5B" w:rsidRDefault="00C51184" w:rsidP="001149DC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="Optima" w:hAnsi="Optima" w:cs="DokChampa"/>
                      <w:color w:val="595959"/>
                      <w:sz w:val="36"/>
                      <w:szCs w:val="44"/>
                    </w:rPr>
                  </w:pPr>
                </w:p>
              </w:txbxContent>
            </v:textbox>
          </v:shape>
        </w:pict>
      </w:r>
    </w:p>
    <w:p w:rsidR="00102CC0" w:rsidRPr="00FC141C" w:rsidRDefault="00102CC0" w:rsidP="00956D71">
      <w:pPr>
        <w:jc w:val="center"/>
        <w:rPr>
          <w:rFonts w:ascii="Comic Sans MS" w:hAnsi="Comic Sans MS" w:cs="Tahoma"/>
          <w:color w:val="auto"/>
        </w:rPr>
      </w:pPr>
    </w:p>
    <w:p w:rsidR="00102CC0" w:rsidRPr="00FC141C" w:rsidRDefault="00102CC0" w:rsidP="00956D71">
      <w:pPr>
        <w:jc w:val="center"/>
        <w:rPr>
          <w:rFonts w:ascii="Comic Sans MS" w:hAnsi="Comic Sans MS" w:cs="Tahoma"/>
          <w:color w:val="auto"/>
        </w:rPr>
      </w:pPr>
    </w:p>
    <w:p w:rsidR="001149DC" w:rsidRPr="00FC141C" w:rsidRDefault="00A46F02" w:rsidP="00956D71">
      <w:pPr>
        <w:jc w:val="center"/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693056" behindDoc="0" locked="0" layoutInCell="1" allowOverlap="1" wp14:anchorId="38523A64" wp14:editId="4596E180">
            <wp:simplePos x="0" y="0"/>
            <wp:positionH relativeFrom="column">
              <wp:posOffset>-39370</wp:posOffset>
            </wp:positionH>
            <wp:positionV relativeFrom="paragraph">
              <wp:posOffset>36195</wp:posOffset>
            </wp:positionV>
            <wp:extent cx="3854450" cy="482600"/>
            <wp:effectExtent l="19050" t="0" r="0" b="0"/>
            <wp:wrapThrough wrapText="bothSides">
              <wp:wrapPolygon edited="0">
                <wp:start x="-107" y="0"/>
                <wp:lineTo x="-107" y="20463"/>
                <wp:lineTo x="21564" y="20463"/>
                <wp:lineTo x="21564" y="0"/>
                <wp:lineTo x="-107" y="0"/>
              </wp:wrapPolygon>
            </wp:wrapThrough>
            <wp:docPr id="27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9DC" w:rsidRPr="00FC141C" w:rsidRDefault="001149DC" w:rsidP="00956D71">
      <w:pPr>
        <w:jc w:val="center"/>
        <w:rPr>
          <w:rFonts w:ascii="Comic Sans MS" w:hAnsi="Comic Sans MS" w:cs="Tahoma"/>
          <w:color w:val="auto"/>
        </w:rPr>
      </w:pPr>
    </w:p>
    <w:p w:rsidR="001149DC" w:rsidRPr="00FC141C" w:rsidRDefault="001149DC" w:rsidP="00956D71">
      <w:pPr>
        <w:jc w:val="center"/>
        <w:rPr>
          <w:rFonts w:ascii="Comic Sans MS" w:hAnsi="Comic Sans MS" w:cs="Tahoma"/>
          <w:color w:val="auto"/>
        </w:rPr>
      </w:pPr>
    </w:p>
    <w:p w:rsidR="001149DC" w:rsidRPr="00FC141C" w:rsidRDefault="001149DC" w:rsidP="00956D71">
      <w:pPr>
        <w:jc w:val="center"/>
        <w:rPr>
          <w:rFonts w:ascii="Comic Sans MS" w:hAnsi="Comic Sans MS" w:cs="Tahoma"/>
          <w:color w:val="auto"/>
        </w:rPr>
      </w:pPr>
    </w:p>
    <w:tbl>
      <w:tblPr>
        <w:tblW w:w="10305" w:type="dxa"/>
        <w:jc w:val="center"/>
        <w:tblInd w:w="450" w:type="dxa"/>
        <w:tblLayout w:type="fixed"/>
        <w:tblLook w:val="0000" w:firstRow="0" w:lastRow="0" w:firstColumn="0" w:lastColumn="0" w:noHBand="0" w:noVBand="0"/>
      </w:tblPr>
      <w:tblGrid>
        <w:gridCol w:w="621"/>
        <w:gridCol w:w="1134"/>
        <w:gridCol w:w="7740"/>
        <w:gridCol w:w="810"/>
      </w:tblGrid>
      <w:tr w:rsidR="002A442B" w:rsidRPr="00FC141C" w:rsidTr="002A442B">
        <w:trPr>
          <w:trHeight w:val="330"/>
          <w:jc w:val="center"/>
        </w:trPr>
        <w:tc>
          <w:tcPr>
            <w:tcW w:w="621" w:type="dxa"/>
          </w:tcPr>
          <w:p w:rsidR="002A442B" w:rsidRPr="00FC141C" w:rsidRDefault="002A442B" w:rsidP="0077171D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8"/>
                <w:szCs w:val="28"/>
              </w:rPr>
            </w:pPr>
          </w:p>
        </w:tc>
        <w:tc>
          <w:tcPr>
            <w:tcW w:w="9684" w:type="dxa"/>
            <w:gridSpan w:val="3"/>
            <w:shd w:val="clear" w:color="auto" w:fill="auto"/>
            <w:noWrap/>
            <w:vAlign w:val="bottom"/>
          </w:tcPr>
          <w:p w:rsidR="002A442B" w:rsidRPr="00FC141C" w:rsidRDefault="002A442B" w:rsidP="0077171D">
            <w:pPr>
              <w:jc w:val="center"/>
              <w:rPr>
                <w:rFonts w:ascii="Adobe Garamond Pro" w:hAnsi="Adobe Garamond Pro" w:cs="Tahoma"/>
                <w:bCs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8"/>
                <w:szCs w:val="28"/>
              </w:rPr>
              <w:t>CHAMPAGNE AND SPARKLING</w:t>
            </w: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</w:tcPr>
          <w:p w:rsidR="002A442B" w:rsidRPr="00FC141C" w:rsidRDefault="002A442B" w:rsidP="0077171D">
            <w:pPr>
              <w:jc w:val="center"/>
              <w:rPr>
                <w:rFonts w:ascii="Adobe Garamond Pro" w:hAnsi="Adobe Garamond Pro" w:cs="Tahoma"/>
                <w:color w:val="auto"/>
              </w:rPr>
            </w:pPr>
          </w:p>
        </w:tc>
        <w:tc>
          <w:tcPr>
            <w:tcW w:w="9684" w:type="dxa"/>
            <w:gridSpan w:val="3"/>
            <w:shd w:val="clear" w:color="auto" w:fill="auto"/>
            <w:noWrap/>
            <w:vAlign w:val="bottom"/>
          </w:tcPr>
          <w:p w:rsidR="002A442B" w:rsidRPr="00FC141C" w:rsidRDefault="002A442B" w:rsidP="0077171D">
            <w:pPr>
              <w:jc w:val="center"/>
              <w:rPr>
                <w:rFonts w:ascii="Adobe Garamond Pro" w:hAnsi="Adobe Garamond Pro" w:cs="Tahoma"/>
                <w:color w:val="auto"/>
              </w:rPr>
            </w:pP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  <w:vAlign w:val="center"/>
          </w:tcPr>
          <w:p w:rsidR="002A442B" w:rsidRPr="00FC141C" w:rsidRDefault="002A442B" w:rsidP="002A442B">
            <w:pPr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Bin</w:t>
            </w:r>
          </w:p>
        </w:tc>
        <w:tc>
          <w:tcPr>
            <w:tcW w:w="9684" w:type="dxa"/>
            <w:gridSpan w:val="3"/>
            <w:shd w:val="clear" w:color="auto" w:fill="auto"/>
            <w:noWrap/>
          </w:tcPr>
          <w:p w:rsidR="002A442B" w:rsidRPr="00FC141C" w:rsidRDefault="002A442B">
            <w:pPr>
              <w:rPr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CHAMPAGNE - FRANCE</w:t>
            </w: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  <w:vAlign w:val="center"/>
          </w:tcPr>
          <w:p w:rsidR="002A442B" w:rsidRPr="00FC141C" w:rsidRDefault="002A442B" w:rsidP="002A442B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</w:tcPr>
          <w:p w:rsidR="002A442B" w:rsidRPr="00FC141C" w:rsidRDefault="002A442B" w:rsidP="007539C6">
            <w:pPr>
              <w:jc w:val="center"/>
              <w:rPr>
                <w:color w:val="auto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A442B" w:rsidRPr="00FC141C" w:rsidRDefault="002A442B" w:rsidP="0077171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Billecart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-Salmon Brut Rosé,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Mareuil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-sur-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Aÿ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2A442B" w:rsidRPr="00FC141C" w:rsidRDefault="002A442B" w:rsidP="0077171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90</w:t>
            </w: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  <w:vAlign w:val="center"/>
          </w:tcPr>
          <w:p w:rsidR="002A442B" w:rsidRPr="00FC141C" w:rsidRDefault="002A442B" w:rsidP="002A442B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lastRenderedPageBreak/>
              <w:t>11</w:t>
            </w:r>
          </w:p>
        </w:tc>
        <w:tc>
          <w:tcPr>
            <w:tcW w:w="1134" w:type="dxa"/>
            <w:shd w:val="clear" w:color="auto" w:fill="auto"/>
            <w:noWrap/>
          </w:tcPr>
          <w:p w:rsidR="002A442B" w:rsidRPr="00FC141C" w:rsidRDefault="002A442B" w:rsidP="007539C6">
            <w:pPr>
              <w:jc w:val="center"/>
              <w:rPr>
                <w:color w:val="auto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A442B" w:rsidRPr="00FC141C" w:rsidRDefault="002A442B" w:rsidP="0077171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Krug, </w:t>
            </w:r>
            <w:r w:rsidR="00392B4C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Grand Cuvée, 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Reims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2A442B" w:rsidRPr="00FC141C" w:rsidRDefault="002A442B" w:rsidP="0077171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260</w:t>
            </w: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  <w:vAlign w:val="center"/>
          </w:tcPr>
          <w:p w:rsidR="002A442B" w:rsidRPr="00FC141C" w:rsidRDefault="002A442B" w:rsidP="002A442B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</w:tcPr>
          <w:p w:rsidR="002A442B" w:rsidRPr="00FC141C" w:rsidRDefault="002A442B" w:rsidP="00F1195B">
            <w:pPr>
              <w:jc w:val="center"/>
              <w:rPr>
                <w:color w:val="auto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A442B" w:rsidRPr="00FC141C" w:rsidRDefault="002A442B" w:rsidP="00F1195B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Ruinart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Blanc de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Blancs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Reims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2A442B" w:rsidRPr="00FC141C" w:rsidRDefault="002A442B" w:rsidP="00F1195B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95</w:t>
            </w: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  <w:vAlign w:val="center"/>
          </w:tcPr>
          <w:p w:rsidR="002A442B" w:rsidRPr="00FC141C" w:rsidRDefault="00FC141C" w:rsidP="002A442B">
            <w:pPr>
              <w:rPr>
                <w:color w:val="auto"/>
              </w:rPr>
            </w:pPr>
            <w:r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</w:tcPr>
          <w:p w:rsidR="002A442B" w:rsidRPr="00FC141C" w:rsidRDefault="002A442B" w:rsidP="00F1195B">
            <w:pPr>
              <w:jc w:val="center"/>
              <w:rPr>
                <w:color w:val="auto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A442B" w:rsidRPr="00FC141C" w:rsidRDefault="002A442B" w:rsidP="00F1195B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Taittinger, La Française Brut, Reims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2A442B" w:rsidRPr="00FC141C" w:rsidRDefault="002A442B" w:rsidP="00F1195B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58</w:t>
            </w: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  <w:vAlign w:val="center"/>
          </w:tcPr>
          <w:p w:rsidR="002A442B" w:rsidRPr="00FC141C" w:rsidRDefault="002A442B" w:rsidP="002A442B">
            <w:pPr>
              <w:rPr>
                <w:color w:val="auto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2A442B" w:rsidRPr="00FC141C" w:rsidRDefault="002A442B" w:rsidP="00F1195B">
            <w:pPr>
              <w:jc w:val="center"/>
              <w:rPr>
                <w:color w:val="auto"/>
              </w:rPr>
            </w:pP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A442B" w:rsidRPr="00FC141C" w:rsidRDefault="002A442B" w:rsidP="00F1195B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  <w:p w:rsidR="002A442B" w:rsidRPr="00FC141C" w:rsidRDefault="002A442B" w:rsidP="00F1195B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2A442B" w:rsidRPr="00FC141C" w:rsidRDefault="002A442B" w:rsidP="00F1195B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  <w:vAlign w:val="center"/>
          </w:tcPr>
          <w:p w:rsidR="002A442B" w:rsidRPr="00FC141C" w:rsidRDefault="002A442B" w:rsidP="002A442B">
            <w:pPr>
              <w:rPr>
                <w:rFonts w:ascii="Malgun Gothic Semilight" w:eastAsia="Malgun Gothic Semilight" w:hAnsi="Malgun Gothic Semilight" w:cs="Malgun Gothic Semilight"/>
                <w:color w:val="auto"/>
                <w:sz w:val="28"/>
                <w:szCs w:val="28"/>
              </w:rPr>
            </w:pPr>
          </w:p>
        </w:tc>
        <w:tc>
          <w:tcPr>
            <w:tcW w:w="9684" w:type="dxa"/>
            <w:gridSpan w:val="3"/>
            <w:shd w:val="clear" w:color="auto" w:fill="auto"/>
            <w:noWrap/>
            <w:vAlign w:val="bottom"/>
          </w:tcPr>
          <w:p w:rsidR="002A442B" w:rsidRPr="00FC141C" w:rsidRDefault="002A442B" w:rsidP="0077171D">
            <w:pPr>
              <w:jc w:val="center"/>
              <w:rPr>
                <w:rFonts w:ascii="Adobe Garamond Pro" w:hAnsi="Adobe Garamond Pro" w:cs="Tahoma"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8"/>
                <w:szCs w:val="28"/>
              </w:rPr>
              <w:t>WHITE WINES</w:t>
            </w: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  <w:vAlign w:val="center"/>
          </w:tcPr>
          <w:p w:rsidR="002A442B" w:rsidRPr="00FC141C" w:rsidRDefault="002A442B" w:rsidP="002A442B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684" w:type="dxa"/>
            <w:gridSpan w:val="3"/>
            <w:shd w:val="clear" w:color="auto" w:fill="auto"/>
            <w:noWrap/>
            <w:vAlign w:val="bottom"/>
          </w:tcPr>
          <w:p w:rsidR="002A442B" w:rsidRPr="00FC141C" w:rsidRDefault="002A442B" w:rsidP="00392B4C">
            <w:pPr>
              <w:rPr>
                <w:rFonts w:ascii="Adobe Garamond Pro" w:hAnsi="Adobe Garamond Pro" w:cs="Tahoma"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CHARDONNAY</w:t>
            </w: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  <w:vAlign w:val="center"/>
          </w:tcPr>
          <w:p w:rsidR="002A442B" w:rsidRPr="00FC141C" w:rsidRDefault="002A442B" w:rsidP="002A442B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A442B" w:rsidRPr="00FC141C" w:rsidRDefault="002A442B" w:rsidP="0028603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A442B" w:rsidRPr="00FC141C" w:rsidRDefault="002A442B" w:rsidP="00A622C0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Steele, Chardonnay</w:t>
            </w:r>
            <w:r w:rsidR="003A04FE">
              <w:rPr>
                <w:rFonts w:ascii="Adobe Garamond Pro" w:hAnsi="Adobe Garamond Pro"/>
                <w:color w:val="auto"/>
                <w:sz w:val="24"/>
                <w:szCs w:val="24"/>
              </w:rPr>
              <w:t>, Steele Cuvée, California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2A442B" w:rsidRPr="00FC141C" w:rsidRDefault="002A442B" w:rsidP="00061070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30</w:t>
            </w: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  <w:vAlign w:val="center"/>
          </w:tcPr>
          <w:p w:rsidR="002A442B" w:rsidRPr="00FC141C" w:rsidRDefault="002A442B" w:rsidP="002A442B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A442B" w:rsidRPr="00FC141C" w:rsidRDefault="002A442B" w:rsidP="00061070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A442B" w:rsidRPr="00FC141C" w:rsidRDefault="002A442B" w:rsidP="00A622C0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Louis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Jadot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Chardonnay,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Mâcon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-Villages, Burgundy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2A442B" w:rsidRPr="00FC141C" w:rsidRDefault="002A442B" w:rsidP="00061070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19</w:t>
            </w: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  <w:vAlign w:val="center"/>
          </w:tcPr>
          <w:p w:rsidR="002A442B" w:rsidRPr="00FC141C" w:rsidRDefault="002A442B" w:rsidP="002A442B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A442B" w:rsidRPr="00FC141C" w:rsidRDefault="002A442B" w:rsidP="008B224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A442B" w:rsidRPr="00FC141C" w:rsidRDefault="002A442B" w:rsidP="00A622C0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Chateau Ste. Michelle, Chardonnay, Columbia Valley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2A442B" w:rsidRPr="00FC141C" w:rsidRDefault="002A442B" w:rsidP="00061070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21</w:t>
            </w: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  <w:vAlign w:val="center"/>
          </w:tcPr>
          <w:p w:rsidR="002A442B" w:rsidRPr="00FC141C" w:rsidRDefault="002A442B" w:rsidP="002A442B">
            <w:pPr>
              <w:rPr>
                <w:rFonts w:ascii="Adobe Garamond Pro" w:hAnsi="Adobe Garamond Pro"/>
                <w:color w:val="auto"/>
              </w:rPr>
            </w:pPr>
          </w:p>
        </w:tc>
        <w:tc>
          <w:tcPr>
            <w:tcW w:w="9684" w:type="dxa"/>
            <w:gridSpan w:val="3"/>
            <w:shd w:val="clear" w:color="auto" w:fill="auto"/>
            <w:noWrap/>
            <w:vAlign w:val="bottom"/>
          </w:tcPr>
          <w:p w:rsidR="002A442B" w:rsidRPr="00FC141C" w:rsidRDefault="002A442B" w:rsidP="00EF5C5D">
            <w:pPr>
              <w:jc w:val="center"/>
              <w:rPr>
                <w:rFonts w:ascii="Adobe Garamond Pro" w:hAnsi="Adobe Garamond Pro"/>
                <w:color w:val="auto"/>
              </w:rPr>
            </w:pP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  <w:vAlign w:val="center"/>
          </w:tcPr>
          <w:p w:rsidR="002A442B" w:rsidRPr="00FC141C" w:rsidRDefault="002A442B" w:rsidP="002A442B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684" w:type="dxa"/>
            <w:gridSpan w:val="3"/>
            <w:shd w:val="clear" w:color="auto" w:fill="auto"/>
            <w:noWrap/>
            <w:vAlign w:val="bottom"/>
          </w:tcPr>
          <w:p w:rsidR="002A442B" w:rsidRPr="00FC141C" w:rsidRDefault="002A442B" w:rsidP="004D4CCA">
            <w:pPr>
              <w:rPr>
                <w:rFonts w:ascii="Adobe Garamond Pro" w:hAnsi="Adobe Garamond Pro"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SAUVIGNON BLANC - CALIFORNIA</w:t>
            </w: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  <w:vAlign w:val="center"/>
          </w:tcPr>
          <w:p w:rsidR="002A442B" w:rsidRPr="00FC141C" w:rsidRDefault="002A442B" w:rsidP="002A442B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A442B" w:rsidRPr="00FC141C" w:rsidRDefault="002A442B" w:rsidP="00F30A3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A442B" w:rsidRPr="00FC141C" w:rsidRDefault="002A442B" w:rsidP="00A622C0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Duckhorn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Vineyards, Sauvignon Blanc, Napa Valley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2A442B" w:rsidRPr="00FC141C" w:rsidRDefault="002A442B" w:rsidP="0096185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25</w:t>
            </w: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  <w:vAlign w:val="center"/>
          </w:tcPr>
          <w:p w:rsidR="002A442B" w:rsidRPr="00FC141C" w:rsidRDefault="002A442B" w:rsidP="002A442B">
            <w:pPr>
              <w:rPr>
                <w:rFonts w:ascii="Adobe Garamond Pro" w:hAnsi="Adobe Garamond Pro"/>
                <w:color w:val="auto"/>
              </w:rPr>
            </w:pPr>
          </w:p>
        </w:tc>
        <w:tc>
          <w:tcPr>
            <w:tcW w:w="9684" w:type="dxa"/>
            <w:gridSpan w:val="3"/>
            <w:shd w:val="clear" w:color="auto" w:fill="auto"/>
            <w:noWrap/>
            <w:vAlign w:val="bottom"/>
          </w:tcPr>
          <w:p w:rsidR="002A442B" w:rsidRPr="00FC141C" w:rsidRDefault="002A442B" w:rsidP="00061070">
            <w:pPr>
              <w:jc w:val="center"/>
              <w:rPr>
                <w:rFonts w:ascii="Adobe Garamond Pro" w:hAnsi="Adobe Garamond Pro"/>
                <w:color w:val="auto"/>
              </w:rPr>
            </w:pP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  <w:vAlign w:val="center"/>
          </w:tcPr>
          <w:p w:rsidR="002A442B" w:rsidRPr="00FC141C" w:rsidRDefault="002A442B" w:rsidP="002A442B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684" w:type="dxa"/>
            <w:gridSpan w:val="3"/>
            <w:shd w:val="clear" w:color="auto" w:fill="auto"/>
            <w:noWrap/>
            <w:vAlign w:val="bottom"/>
          </w:tcPr>
          <w:p w:rsidR="002A442B" w:rsidRPr="00FC141C" w:rsidRDefault="002A442B" w:rsidP="00961852">
            <w:pPr>
              <w:rPr>
                <w:rFonts w:ascii="Adobe Garamond Pro" w:hAnsi="Adobe Garamond Pro"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RIESLING  - FRANCE</w:t>
            </w: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  <w:vAlign w:val="center"/>
          </w:tcPr>
          <w:p w:rsidR="002A442B" w:rsidRPr="00FC141C" w:rsidRDefault="002A442B" w:rsidP="002A442B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A442B" w:rsidRPr="00FC141C" w:rsidRDefault="002A442B" w:rsidP="00061070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A442B" w:rsidRPr="00FC141C" w:rsidRDefault="002A442B" w:rsidP="00A622C0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Hugel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Riesling, Alsace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2A442B" w:rsidRPr="00FC141C" w:rsidRDefault="002A442B" w:rsidP="00061070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33</w:t>
            </w: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  <w:vAlign w:val="center"/>
          </w:tcPr>
          <w:p w:rsidR="002A442B" w:rsidRPr="00FC141C" w:rsidRDefault="002A442B" w:rsidP="002A442B">
            <w:pPr>
              <w:rPr>
                <w:rFonts w:ascii="Adobe Garamond Pro" w:hAnsi="Adobe Garamond Pro"/>
                <w:color w:val="auto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A442B" w:rsidRPr="00FC141C" w:rsidRDefault="002A442B" w:rsidP="00061070">
            <w:pPr>
              <w:jc w:val="center"/>
              <w:rPr>
                <w:rFonts w:ascii="Adobe Garamond Pro" w:hAnsi="Adobe Garamond Pro"/>
                <w:color w:val="auto"/>
              </w:rPr>
            </w:pP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A442B" w:rsidRPr="00FC141C" w:rsidRDefault="002A442B" w:rsidP="00061070">
            <w:pPr>
              <w:rPr>
                <w:rFonts w:ascii="Adobe Garamond Pro" w:hAnsi="Adobe Garamond Pro"/>
                <w:color w:val="auto"/>
              </w:rPr>
            </w:pP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2A442B" w:rsidRPr="00FC141C" w:rsidRDefault="002A442B" w:rsidP="00061070">
            <w:pPr>
              <w:jc w:val="center"/>
              <w:rPr>
                <w:rFonts w:ascii="Adobe Garamond Pro" w:hAnsi="Adobe Garamond Pro"/>
                <w:color w:val="auto"/>
              </w:rPr>
            </w:pP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  <w:vAlign w:val="center"/>
          </w:tcPr>
          <w:p w:rsidR="002A442B" w:rsidRPr="00FC141C" w:rsidRDefault="002A442B" w:rsidP="002A442B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684" w:type="dxa"/>
            <w:gridSpan w:val="3"/>
            <w:shd w:val="clear" w:color="auto" w:fill="auto"/>
            <w:noWrap/>
            <w:vAlign w:val="bottom"/>
          </w:tcPr>
          <w:p w:rsidR="002A442B" w:rsidRPr="00FC141C" w:rsidRDefault="002A442B" w:rsidP="00961852">
            <w:pPr>
              <w:rPr>
                <w:rFonts w:ascii="Adobe Garamond Pro" w:hAnsi="Adobe Garamond Pro"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PINOT BLANC - CALIFORNIA</w:t>
            </w: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  <w:vAlign w:val="center"/>
          </w:tcPr>
          <w:p w:rsidR="002A442B" w:rsidRPr="00FC141C" w:rsidRDefault="002A442B" w:rsidP="002A442B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A442B" w:rsidRPr="00FC141C" w:rsidRDefault="002A442B" w:rsidP="0028603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2015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A442B" w:rsidRPr="00FC141C" w:rsidRDefault="002A442B" w:rsidP="00A622C0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Robert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Sinskey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Vineyards, Pinot Blanc, Los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Carneros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2A442B" w:rsidRPr="00FC141C" w:rsidRDefault="002A442B" w:rsidP="00061070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58</w:t>
            </w: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</w:tcPr>
          <w:p w:rsidR="002A442B" w:rsidRPr="00FC141C" w:rsidRDefault="002A442B" w:rsidP="002A442B">
            <w:pPr>
              <w:rPr>
                <w:rFonts w:ascii="Adobe Garamond Pro" w:hAnsi="Adobe Garamond Pro"/>
                <w:color w:val="auto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A442B" w:rsidRPr="00FC141C" w:rsidRDefault="002A442B" w:rsidP="000E17BA">
            <w:pPr>
              <w:jc w:val="center"/>
              <w:rPr>
                <w:rFonts w:ascii="Adobe Garamond Pro" w:hAnsi="Adobe Garamond Pro"/>
                <w:color w:val="auto"/>
              </w:rPr>
            </w:pP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A442B" w:rsidRPr="00FC141C" w:rsidRDefault="002A442B" w:rsidP="000E17BA">
            <w:pPr>
              <w:rPr>
                <w:rFonts w:ascii="Adobe Garamond Pro" w:hAnsi="Adobe Garamond Pro"/>
                <w:color w:val="auto"/>
              </w:rPr>
            </w:pP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2A442B" w:rsidRPr="00FC141C" w:rsidRDefault="002A442B" w:rsidP="000E17BA">
            <w:pPr>
              <w:jc w:val="center"/>
              <w:rPr>
                <w:rFonts w:ascii="Adobe Garamond Pro" w:hAnsi="Adobe Garamond Pro"/>
                <w:color w:val="auto"/>
              </w:rPr>
            </w:pP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</w:tcPr>
          <w:p w:rsidR="002A442B" w:rsidRPr="00FC141C" w:rsidRDefault="002A442B" w:rsidP="002A442B">
            <w:pPr>
              <w:rPr>
                <w:rFonts w:ascii="Adobe Garamond Pro" w:hAnsi="Adobe Garamond Pro"/>
                <w:color w:val="auto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A442B" w:rsidRPr="00FC141C" w:rsidRDefault="002A442B" w:rsidP="000E17BA">
            <w:pPr>
              <w:jc w:val="center"/>
              <w:rPr>
                <w:rFonts w:ascii="Adobe Garamond Pro" w:hAnsi="Adobe Garamond Pro"/>
                <w:color w:val="auto"/>
              </w:rPr>
            </w:pP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A442B" w:rsidRPr="00FC141C" w:rsidRDefault="002A442B" w:rsidP="000E17BA">
            <w:pPr>
              <w:rPr>
                <w:rFonts w:ascii="Adobe Garamond Pro" w:hAnsi="Adobe Garamond Pro"/>
                <w:color w:val="auto"/>
              </w:rPr>
            </w:pP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2A442B" w:rsidRPr="00FC141C" w:rsidRDefault="002A442B" w:rsidP="000E17BA">
            <w:pPr>
              <w:jc w:val="center"/>
              <w:rPr>
                <w:rFonts w:ascii="Adobe Garamond Pro" w:hAnsi="Adobe Garamond Pro"/>
                <w:color w:val="auto"/>
              </w:rPr>
            </w:pP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621" w:type="dxa"/>
          </w:tcPr>
          <w:p w:rsidR="002A442B" w:rsidRPr="00FC141C" w:rsidRDefault="002A442B" w:rsidP="003B3B87">
            <w:pPr>
              <w:jc w:val="center"/>
              <w:rPr>
                <w:rFonts w:ascii="Adobe Garamond Pro" w:hAnsi="Adobe Garamond Pro" w:cs="Tahoma"/>
                <w:color w:val="auto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A442B" w:rsidRPr="00FC141C" w:rsidRDefault="002A442B" w:rsidP="003B3B87">
            <w:pPr>
              <w:jc w:val="center"/>
              <w:rPr>
                <w:rFonts w:ascii="Adobe Garamond Pro" w:hAnsi="Adobe Garamond Pro" w:cs="Tahoma"/>
                <w:color w:val="auto"/>
              </w:rPr>
            </w:pP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A442B" w:rsidRPr="00FC141C" w:rsidRDefault="002A442B" w:rsidP="003B3B87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2A442B" w:rsidRPr="00FC141C" w:rsidRDefault="002A442B" w:rsidP="003B3B87">
            <w:pPr>
              <w:jc w:val="center"/>
              <w:rPr>
                <w:rFonts w:ascii="Adobe Garamond Pro" w:hAnsi="Adobe Garamond Pro" w:cs="Tahoma"/>
                <w:color w:val="auto"/>
              </w:rPr>
            </w:pPr>
          </w:p>
        </w:tc>
      </w:tr>
    </w:tbl>
    <w:p w:rsidR="009442E5" w:rsidRPr="00FC141C" w:rsidRDefault="009442E5">
      <w:pPr>
        <w:rPr>
          <w:rFonts w:ascii="Comic Sans MS" w:hAnsi="Comic Sans MS" w:cs="Tahoma"/>
          <w:color w:val="auto"/>
        </w:rPr>
      </w:pPr>
    </w:p>
    <w:p w:rsidR="007F3C49" w:rsidRPr="00FC141C" w:rsidRDefault="007F3C49">
      <w:pPr>
        <w:rPr>
          <w:rFonts w:ascii="Comic Sans MS" w:hAnsi="Comic Sans MS" w:cs="Tahoma"/>
          <w:color w:val="auto"/>
        </w:rPr>
      </w:pPr>
    </w:p>
    <w:p w:rsidR="00FB2625" w:rsidRPr="00FC141C" w:rsidRDefault="00FB2625">
      <w:pPr>
        <w:rPr>
          <w:rFonts w:ascii="Comic Sans MS" w:hAnsi="Comic Sans MS" w:cs="Tahoma"/>
          <w:color w:val="auto"/>
        </w:rPr>
      </w:pPr>
    </w:p>
    <w:p w:rsidR="00F44162" w:rsidRPr="00FC141C" w:rsidRDefault="00F44162">
      <w:pPr>
        <w:rPr>
          <w:rFonts w:ascii="Comic Sans MS" w:hAnsi="Comic Sans MS" w:cs="Tahoma"/>
          <w:color w:val="auto"/>
        </w:rPr>
      </w:pPr>
    </w:p>
    <w:p w:rsidR="00F44162" w:rsidRPr="00FC141C" w:rsidRDefault="00F44162">
      <w:pPr>
        <w:rPr>
          <w:rFonts w:ascii="Comic Sans MS" w:hAnsi="Comic Sans MS" w:cs="Tahoma"/>
          <w:color w:val="auto"/>
        </w:rPr>
      </w:pPr>
    </w:p>
    <w:p w:rsidR="00392B4C" w:rsidRPr="00FC141C" w:rsidRDefault="00392B4C">
      <w:pPr>
        <w:rPr>
          <w:rFonts w:ascii="Comic Sans MS" w:hAnsi="Comic Sans MS" w:cs="Tahoma"/>
          <w:color w:val="auto"/>
        </w:rPr>
      </w:pPr>
    </w:p>
    <w:p w:rsidR="00392B4C" w:rsidRPr="00FC141C" w:rsidRDefault="00392B4C">
      <w:pPr>
        <w:rPr>
          <w:rFonts w:ascii="Comic Sans MS" w:hAnsi="Comic Sans MS" w:cs="Tahoma"/>
          <w:color w:val="auto"/>
        </w:rPr>
      </w:pPr>
    </w:p>
    <w:p w:rsidR="00392B4C" w:rsidRPr="00FC141C" w:rsidRDefault="00392B4C">
      <w:pPr>
        <w:rPr>
          <w:rFonts w:ascii="Comic Sans MS" w:hAnsi="Comic Sans MS" w:cs="Tahoma"/>
          <w:color w:val="auto"/>
        </w:rPr>
      </w:pPr>
    </w:p>
    <w:p w:rsidR="007B2D24" w:rsidRPr="00FC141C" w:rsidRDefault="007B2D24">
      <w:pPr>
        <w:rPr>
          <w:rFonts w:ascii="Comic Sans MS" w:hAnsi="Comic Sans MS" w:cs="Tahoma"/>
          <w:color w:val="auto"/>
        </w:rPr>
      </w:pPr>
    </w:p>
    <w:p w:rsidR="00FC141C" w:rsidRDefault="00ED3E18">
      <w:pPr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820032" behindDoc="1" locked="0" layoutInCell="1" allowOverlap="1" wp14:anchorId="4855B6CE" wp14:editId="1B52C55E">
            <wp:simplePos x="0" y="0"/>
            <wp:positionH relativeFrom="column">
              <wp:posOffset>-39370</wp:posOffset>
            </wp:positionH>
            <wp:positionV relativeFrom="paragraph">
              <wp:posOffset>748665</wp:posOffset>
            </wp:positionV>
            <wp:extent cx="3857625" cy="466725"/>
            <wp:effectExtent l="0" t="0" r="0" b="0"/>
            <wp:wrapNone/>
            <wp:docPr id="26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ahoma"/>
          <w:noProof/>
          <w:color w:val="auto"/>
        </w:rPr>
        <w:pict>
          <v:shape id="_x0000_s1072" type="#_x0000_t202" style="position:absolute;margin-left:-10.1pt;margin-top:15.95pt;width:508.6pt;height:45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" filled="f" stroked="f">
            <v:textbox>
              <w:txbxContent>
                <w:p w:rsidR="00C51184" w:rsidRPr="006456AE" w:rsidRDefault="00C51184" w:rsidP="00ED3E18">
                  <w:pPr>
                    <w:rPr>
                      <w:rFonts w:ascii="Malgun Gothic Semilight" w:eastAsia="Malgun Gothic Semilight" w:hAnsi="Malgun Gothic Semilight" w:cs="Malgun Gothic Semilight"/>
                      <w:color w:val="404040" w:themeColor="text1" w:themeTint="BF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color w:val="404040" w:themeColor="text1" w:themeTint="BF"/>
                      <w:sz w:val="56"/>
                      <w:szCs w:val="56"/>
                    </w:rPr>
                    <w:t>WINES BY THE GLASS</w:t>
                  </w:r>
                </w:p>
                <w:p w:rsidR="00C51184" w:rsidRDefault="00C51184" w:rsidP="00ED3E18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="Optima" w:hAnsi="Optima" w:cs="DokChampa"/>
                      <w:color w:val="595959"/>
                      <w:sz w:val="36"/>
                      <w:szCs w:val="44"/>
                    </w:rPr>
                  </w:pPr>
                </w:p>
                <w:p w:rsidR="00C51184" w:rsidRPr="00C85D5B" w:rsidRDefault="00C51184" w:rsidP="00ED3E18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="Optima" w:hAnsi="Optima" w:cs="DokChampa"/>
                      <w:color w:val="595959"/>
                      <w:sz w:val="36"/>
                      <w:szCs w:val="44"/>
                    </w:rPr>
                  </w:pPr>
                </w:p>
              </w:txbxContent>
            </v:textbox>
          </v:shape>
        </w:pict>
      </w:r>
      <w:r w:rsidR="00FC141C">
        <w:rPr>
          <w:rFonts w:ascii="Comic Sans MS" w:hAnsi="Comic Sans MS" w:cs="Tahoma"/>
          <w:color w:val="auto"/>
        </w:rPr>
        <w:br w:type="page"/>
      </w:r>
    </w:p>
    <w:p w:rsidR="00961852" w:rsidRPr="00FC141C" w:rsidRDefault="003F4212">
      <w:pPr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lastRenderedPageBreak/>
        <w:pict>
          <v:shape id="_x0000_s1035" type="#_x0000_t202" style="position:absolute;margin-left:-8.35pt;margin-top:5.4pt;width:421.75pt;height:45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74LuQIAAMI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" filled="f" stroked="f">
            <v:textbox>
              <w:txbxContent>
                <w:p w:rsidR="00C51184" w:rsidRPr="006456AE" w:rsidRDefault="00C51184" w:rsidP="00961852">
                  <w:pPr>
                    <w:rPr>
                      <w:rFonts w:ascii="Malgun Gothic Semilight" w:eastAsia="Malgun Gothic Semilight" w:hAnsi="Malgun Gothic Semilight" w:cs="Malgun Gothic Semilight"/>
                      <w:color w:val="404040" w:themeColor="text1" w:themeTint="BF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color w:val="404040" w:themeColor="text1" w:themeTint="BF"/>
                      <w:sz w:val="56"/>
                      <w:szCs w:val="56"/>
                    </w:rPr>
                    <w:t>WINES BY THE HALF BOTTLE</w:t>
                  </w:r>
                </w:p>
                <w:p w:rsidR="00C51184" w:rsidRDefault="00C51184" w:rsidP="00961852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="Optima" w:hAnsi="Optima" w:cs="DokChampa"/>
                      <w:color w:val="595959"/>
                      <w:sz w:val="36"/>
                      <w:szCs w:val="44"/>
                    </w:rPr>
                  </w:pPr>
                </w:p>
                <w:p w:rsidR="00C51184" w:rsidRPr="00C85D5B" w:rsidRDefault="00C51184" w:rsidP="00961852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="Optima" w:hAnsi="Optima" w:cs="DokChampa"/>
                      <w:color w:val="595959"/>
                      <w:sz w:val="36"/>
                      <w:szCs w:val="44"/>
                    </w:rPr>
                  </w:pPr>
                </w:p>
              </w:txbxContent>
            </v:textbox>
          </v:shape>
        </w:pict>
      </w:r>
    </w:p>
    <w:p w:rsidR="00961852" w:rsidRPr="00FC141C" w:rsidRDefault="00961852">
      <w:pPr>
        <w:rPr>
          <w:rFonts w:ascii="Comic Sans MS" w:hAnsi="Comic Sans MS" w:cs="Tahoma"/>
          <w:color w:val="auto"/>
        </w:rPr>
      </w:pPr>
    </w:p>
    <w:p w:rsidR="00961852" w:rsidRPr="00FC141C" w:rsidRDefault="00961852">
      <w:pPr>
        <w:rPr>
          <w:rFonts w:ascii="Comic Sans MS" w:hAnsi="Comic Sans MS" w:cs="Tahoma"/>
          <w:color w:val="auto"/>
        </w:rPr>
      </w:pPr>
    </w:p>
    <w:p w:rsidR="00961852" w:rsidRPr="00FC141C" w:rsidRDefault="00492FB9">
      <w:pPr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696128" behindDoc="0" locked="0" layoutInCell="1" allowOverlap="1" wp14:anchorId="516A7A65" wp14:editId="7CE646F6">
            <wp:simplePos x="0" y="0"/>
            <wp:positionH relativeFrom="column">
              <wp:posOffset>-39370</wp:posOffset>
            </wp:positionH>
            <wp:positionV relativeFrom="paragraph">
              <wp:posOffset>48895</wp:posOffset>
            </wp:positionV>
            <wp:extent cx="3854450" cy="482600"/>
            <wp:effectExtent l="19050" t="0" r="0" b="0"/>
            <wp:wrapThrough wrapText="bothSides">
              <wp:wrapPolygon edited="0">
                <wp:start x="-107" y="0"/>
                <wp:lineTo x="-107" y="20463"/>
                <wp:lineTo x="21564" y="20463"/>
                <wp:lineTo x="21564" y="0"/>
                <wp:lineTo x="-107" y="0"/>
              </wp:wrapPolygon>
            </wp:wrapThrough>
            <wp:docPr id="28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852" w:rsidRPr="00FC141C" w:rsidRDefault="00961852">
      <w:pPr>
        <w:rPr>
          <w:rFonts w:ascii="Comic Sans MS" w:hAnsi="Comic Sans MS" w:cs="Tahoma"/>
          <w:color w:val="auto"/>
        </w:rPr>
      </w:pPr>
    </w:p>
    <w:p w:rsidR="00500ED5" w:rsidRPr="00FC141C" w:rsidRDefault="00500ED5">
      <w:pPr>
        <w:rPr>
          <w:rFonts w:ascii="Comic Sans MS" w:hAnsi="Comic Sans MS" w:cs="Tahoma"/>
          <w:color w:val="auto"/>
        </w:rPr>
      </w:pPr>
    </w:p>
    <w:p w:rsidR="00ED26EF" w:rsidRPr="00FC141C" w:rsidRDefault="00ED26EF">
      <w:pPr>
        <w:rPr>
          <w:rFonts w:ascii="Comic Sans MS" w:hAnsi="Comic Sans MS" w:cs="Tahoma"/>
          <w:color w:val="auto"/>
        </w:rPr>
      </w:pPr>
    </w:p>
    <w:tbl>
      <w:tblPr>
        <w:tblW w:w="10310" w:type="dxa"/>
        <w:jc w:val="center"/>
        <w:tblInd w:w="459" w:type="dxa"/>
        <w:tblLayout w:type="fixed"/>
        <w:tblLook w:val="0000" w:firstRow="0" w:lastRow="0" w:firstColumn="0" w:lastColumn="0" w:noHBand="0" w:noVBand="0"/>
      </w:tblPr>
      <w:tblGrid>
        <w:gridCol w:w="860"/>
        <w:gridCol w:w="900"/>
        <w:gridCol w:w="7740"/>
        <w:gridCol w:w="810"/>
      </w:tblGrid>
      <w:tr w:rsidR="002A442B" w:rsidRPr="00FC141C" w:rsidTr="002A442B">
        <w:trPr>
          <w:trHeight w:val="315"/>
          <w:jc w:val="center"/>
        </w:trPr>
        <w:tc>
          <w:tcPr>
            <w:tcW w:w="860" w:type="dxa"/>
          </w:tcPr>
          <w:p w:rsidR="002A442B" w:rsidRPr="00FC141C" w:rsidRDefault="002A442B" w:rsidP="00CF41B0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8"/>
                <w:szCs w:val="28"/>
              </w:rPr>
            </w:pPr>
          </w:p>
        </w:tc>
        <w:tc>
          <w:tcPr>
            <w:tcW w:w="9450" w:type="dxa"/>
            <w:gridSpan w:val="3"/>
            <w:shd w:val="clear" w:color="auto" w:fill="auto"/>
            <w:noWrap/>
            <w:vAlign w:val="bottom"/>
          </w:tcPr>
          <w:p w:rsidR="002A442B" w:rsidRPr="00FC141C" w:rsidRDefault="002A442B" w:rsidP="00CF41B0">
            <w:pPr>
              <w:jc w:val="center"/>
              <w:rPr>
                <w:rFonts w:ascii="Malgun Gothic Semilight" w:eastAsia="Malgun Gothic Semilight" w:hAnsi="Malgun Gothic Semilight" w:cs="Malgun Gothic Semilight"/>
                <w:color w:val="auto"/>
                <w:sz w:val="28"/>
                <w:szCs w:val="28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8"/>
                <w:szCs w:val="28"/>
              </w:rPr>
              <w:t>RED WINES</w:t>
            </w:r>
          </w:p>
        </w:tc>
      </w:tr>
      <w:tr w:rsidR="001370E6" w:rsidRPr="00FC141C" w:rsidTr="002771D9">
        <w:trPr>
          <w:trHeight w:val="315"/>
          <w:jc w:val="center"/>
        </w:trPr>
        <w:tc>
          <w:tcPr>
            <w:tcW w:w="860" w:type="dxa"/>
            <w:vAlign w:val="center"/>
          </w:tcPr>
          <w:p w:rsidR="001370E6" w:rsidRPr="00FC141C" w:rsidRDefault="001370E6" w:rsidP="002771D9">
            <w:pPr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Bin</w:t>
            </w:r>
          </w:p>
        </w:tc>
        <w:tc>
          <w:tcPr>
            <w:tcW w:w="9450" w:type="dxa"/>
            <w:gridSpan w:val="3"/>
            <w:shd w:val="clear" w:color="auto" w:fill="auto"/>
            <w:noWrap/>
            <w:vAlign w:val="bottom"/>
          </w:tcPr>
          <w:p w:rsidR="001370E6" w:rsidRPr="00FC141C" w:rsidRDefault="001370E6" w:rsidP="005F5354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CABERNET SAUVIGNON - CALIFORNIA</w:t>
            </w:r>
          </w:p>
        </w:tc>
      </w:tr>
      <w:tr w:rsidR="001370E6" w:rsidRPr="00FC141C" w:rsidTr="002771D9">
        <w:trPr>
          <w:trHeight w:val="315"/>
          <w:jc w:val="center"/>
        </w:trPr>
        <w:tc>
          <w:tcPr>
            <w:tcW w:w="860" w:type="dxa"/>
            <w:vAlign w:val="center"/>
          </w:tcPr>
          <w:p w:rsidR="001370E6" w:rsidRPr="00FC141C" w:rsidRDefault="001370E6" w:rsidP="002771D9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370E6" w:rsidRPr="00FC141C" w:rsidRDefault="001370E6" w:rsidP="00A82508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1370E6" w:rsidRPr="00FC141C" w:rsidRDefault="00ED3E18" w:rsidP="00CF41B0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Hess, </w:t>
            </w:r>
            <w:proofErr w:type="spellStart"/>
            <w:r>
              <w:rPr>
                <w:rFonts w:ascii="Adobe Garamond Pro" w:hAnsi="Adobe Garamond Pro"/>
                <w:color w:val="auto"/>
                <w:sz w:val="24"/>
                <w:szCs w:val="24"/>
              </w:rPr>
              <w:t>Allomi</w:t>
            </w:r>
            <w:proofErr w:type="spellEnd"/>
            <w:r>
              <w:rPr>
                <w:rFonts w:ascii="Adobe Garamond Pro" w:hAnsi="Adobe Garamond Pro"/>
                <w:color w:val="auto"/>
                <w:sz w:val="24"/>
                <w:szCs w:val="24"/>
              </w:rPr>
              <w:t>,</w:t>
            </w:r>
            <w:r w:rsidR="001370E6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Cabernet Sauvignon, Napa Valley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1370E6" w:rsidRPr="00FC141C" w:rsidRDefault="001370E6" w:rsidP="00124AD0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32</w:t>
            </w:r>
          </w:p>
        </w:tc>
      </w:tr>
      <w:tr w:rsidR="001370E6" w:rsidRPr="00FC141C" w:rsidTr="002771D9">
        <w:trPr>
          <w:trHeight w:val="315"/>
          <w:jc w:val="center"/>
        </w:trPr>
        <w:tc>
          <w:tcPr>
            <w:tcW w:w="860" w:type="dxa"/>
            <w:vAlign w:val="center"/>
          </w:tcPr>
          <w:p w:rsidR="001370E6" w:rsidRPr="00FC141C" w:rsidRDefault="001370E6" w:rsidP="002771D9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370E6" w:rsidRPr="00FC141C" w:rsidRDefault="001370E6" w:rsidP="00124AD0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1370E6" w:rsidRPr="00FC141C" w:rsidRDefault="001370E6" w:rsidP="00124AD0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Mayacamas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Vineyards, Cabernet Sauvignon, Mt.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Veeder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Napa Valley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1370E6" w:rsidRPr="00FC141C" w:rsidRDefault="001370E6" w:rsidP="00124AD0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125</w:t>
            </w:r>
          </w:p>
        </w:tc>
      </w:tr>
      <w:tr w:rsidR="001370E6" w:rsidRPr="00FC141C" w:rsidTr="002771D9">
        <w:trPr>
          <w:trHeight w:val="315"/>
          <w:jc w:val="center"/>
        </w:trPr>
        <w:tc>
          <w:tcPr>
            <w:tcW w:w="860" w:type="dxa"/>
            <w:vAlign w:val="center"/>
          </w:tcPr>
          <w:p w:rsidR="001370E6" w:rsidRPr="00FC141C" w:rsidRDefault="001370E6" w:rsidP="002771D9">
            <w:pPr>
              <w:rPr>
                <w:color w:val="auto"/>
              </w:rPr>
            </w:pPr>
          </w:p>
        </w:tc>
        <w:tc>
          <w:tcPr>
            <w:tcW w:w="9450" w:type="dxa"/>
            <w:gridSpan w:val="3"/>
            <w:shd w:val="clear" w:color="auto" w:fill="auto"/>
            <w:noWrap/>
            <w:vAlign w:val="bottom"/>
          </w:tcPr>
          <w:p w:rsidR="001370E6" w:rsidRPr="00FC141C" w:rsidRDefault="001370E6" w:rsidP="00124AD0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1370E6" w:rsidRPr="00FC141C" w:rsidTr="002771D9">
        <w:trPr>
          <w:trHeight w:val="315"/>
          <w:jc w:val="center"/>
        </w:trPr>
        <w:tc>
          <w:tcPr>
            <w:tcW w:w="860" w:type="dxa"/>
            <w:vAlign w:val="center"/>
          </w:tcPr>
          <w:p w:rsidR="001370E6" w:rsidRPr="00FC141C" w:rsidRDefault="001370E6" w:rsidP="001370E6">
            <w:pPr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</w:pPr>
          </w:p>
        </w:tc>
        <w:tc>
          <w:tcPr>
            <w:tcW w:w="9450" w:type="dxa"/>
            <w:gridSpan w:val="3"/>
            <w:shd w:val="clear" w:color="auto" w:fill="auto"/>
            <w:noWrap/>
            <w:vAlign w:val="bottom"/>
          </w:tcPr>
          <w:p w:rsidR="001370E6" w:rsidRPr="00FC141C" w:rsidRDefault="001370E6" w:rsidP="00364B71">
            <w:pPr>
              <w:rPr>
                <w:rFonts w:ascii="Adobe Garamond Pro" w:hAnsi="Adobe Garamond Pro"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BORDEAUX - FRANCE</w:t>
            </w:r>
          </w:p>
        </w:tc>
      </w:tr>
      <w:tr w:rsidR="001370E6" w:rsidRPr="00FC141C" w:rsidTr="002771D9">
        <w:trPr>
          <w:trHeight w:val="315"/>
          <w:jc w:val="center"/>
        </w:trPr>
        <w:tc>
          <w:tcPr>
            <w:tcW w:w="860" w:type="dxa"/>
            <w:vAlign w:val="center"/>
          </w:tcPr>
          <w:p w:rsidR="001370E6" w:rsidRPr="00FC141C" w:rsidRDefault="001370E6" w:rsidP="002771D9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370E6" w:rsidRPr="00FC141C" w:rsidRDefault="001370E6" w:rsidP="00A82508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1370E6" w:rsidRPr="00FC141C" w:rsidRDefault="001370E6" w:rsidP="00392B4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Château Haut-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Ségottes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St.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Émilion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Grand Cru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1370E6" w:rsidRPr="00FC141C" w:rsidRDefault="001370E6" w:rsidP="0096185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33</w:t>
            </w:r>
          </w:p>
        </w:tc>
      </w:tr>
      <w:tr w:rsidR="001370E6" w:rsidRPr="00FC141C" w:rsidTr="002771D9">
        <w:trPr>
          <w:trHeight w:val="344"/>
          <w:jc w:val="center"/>
        </w:trPr>
        <w:tc>
          <w:tcPr>
            <w:tcW w:w="860" w:type="dxa"/>
            <w:vAlign w:val="center"/>
          </w:tcPr>
          <w:p w:rsidR="001370E6" w:rsidRPr="00FC141C" w:rsidRDefault="001370E6" w:rsidP="002771D9">
            <w:pPr>
              <w:rPr>
                <w:color w:val="auto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370E6" w:rsidRPr="00FC141C" w:rsidRDefault="001370E6" w:rsidP="00961852">
            <w:pPr>
              <w:jc w:val="center"/>
              <w:rPr>
                <w:rFonts w:ascii="Adobe Garamond Pro" w:hAnsi="Adobe Garamond Pro"/>
                <w:color w:val="auto"/>
              </w:rPr>
            </w:pP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1370E6" w:rsidRPr="00FC141C" w:rsidRDefault="001370E6" w:rsidP="00961852">
            <w:pPr>
              <w:rPr>
                <w:rFonts w:ascii="Adobe Garamond Pro" w:hAnsi="Adobe Garamond Pro"/>
                <w:color w:val="auto"/>
              </w:rPr>
            </w:pP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1370E6" w:rsidRPr="00FC141C" w:rsidRDefault="001370E6" w:rsidP="00961852">
            <w:pPr>
              <w:jc w:val="center"/>
              <w:rPr>
                <w:rFonts w:ascii="Adobe Garamond Pro" w:hAnsi="Adobe Garamond Pro"/>
                <w:color w:val="auto"/>
              </w:rPr>
            </w:pPr>
          </w:p>
        </w:tc>
      </w:tr>
      <w:tr w:rsidR="001370E6" w:rsidRPr="00FC141C" w:rsidTr="002771D9">
        <w:trPr>
          <w:trHeight w:val="344"/>
          <w:jc w:val="center"/>
        </w:trPr>
        <w:tc>
          <w:tcPr>
            <w:tcW w:w="860" w:type="dxa"/>
            <w:vAlign w:val="center"/>
          </w:tcPr>
          <w:p w:rsidR="001370E6" w:rsidRPr="00FC141C" w:rsidRDefault="001370E6" w:rsidP="002771D9">
            <w:pPr>
              <w:rPr>
                <w:color w:val="auto"/>
              </w:rPr>
            </w:pPr>
          </w:p>
        </w:tc>
        <w:tc>
          <w:tcPr>
            <w:tcW w:w="9450" w:type="dxa"/>
            <w:gridSpan w:val="3"/>
            <w:shd w:val="clear" w:color="auto" w:fill="auto"/>
            <w:noWrap/>
            <w:vAlign w:val="bottom"/>
          </w:tcPr>
          <w:p w:rsidR="001370E6" w:rsidRPr="00FC141C" w:rsidRDefault="001370E6" w:rsidP="00207853">
            <w:pPr>
              <w:rPr>
                <w:rFonts w:ascii="Adobe Garamond Pro" w:hAnsi="Adobe Garamond Pro"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BEAUJOLAIS - FRANCE</w:t>
            </w:r>
          </w:p>
        </w:tc>
      </w:tr>
      <w:tr w:rsidR="001370E6" w:rsidRPr="00FC141C" w:rsidTr="002771D9">
        <w:trPr>
          <w:trHeight w:val="344"/>
          <w:jc w:val="center"/>
        </w:trPr>
        <w:tc>
          <w:tcPr>
            <w:tcW w:w="860" w:type="dxa"/>
            <w:vAlign w:val="center"/>
          </w:tcPr>
          <w:p w:rsidR="001370E6" w:rsidRPr="00FC141C" w:rsidRDefault="001370E6" w:rsidP="002771D9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370E6" w:rsidRPr="00FC141C" w:rsidRDefault="001370E6" w:rsidP="00124AD0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1370E6" w:rsidRPr="00FC141C" w:rsidRDefault="001370E6" w:rsidP="00CF41B0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Louis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Jadot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Gamay, Beaujolais-Villages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1370E6" w:rsidRPr="00FC141C" w:rsidRDefault="001370E6" w:rsidP="00124AD0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15</w:t>
            </w:r>
          </w:p>
        </w:tc>
      </w:tr>
      <w:tr w:rsidR="001370E6" w:rsidRPr="00FC141C" w:rsidTr="002771D9">
        <w:trPr>
          <w:trHeight w:val="344"/>
          <w:jc w:val="center"/>
        </w:trPr>
        <w:tc>
          <w:tcPr>
            <w:tcW w:w="860" w:type="dxa"/>
            <w:vAlign w:val="center"/>
          </w:tcPr>
          <w:p w:rsidR="001370E6" w:rsidRPr="00FC141C" w:rsidRDefault="001370E6" w:rsidP="002771D9">
            <w:pPr>
              <w:rPr>
                <w:color w:val="auto"/>
              </w:rPr>
            </w:pPr>
          </w:p>
        </w:tc>
        <w:tc>
          <w:tcPr>
            <w:tcW w:w="9450" w:type="dxa"/>
            <w:gridSpan w:val="3"/>
            <w:shd w:val="clear" w:color="auto" w:fill="auto"/>
            <w:noWrap/>
            <w:vAlign w:val="bottom"/>
          </w:tcPr>
          <w:p w:rsidR="001370E6" w:rsidRPr="00FC141C" w:rsidRDefault="001370E6" w:rsidP="00961852">
            <w:pPr>
              <w:jc w:val="center"/>
              <w:rPr>
                <w:rFonts w:ascii="Adobe Garamond Pro" w:hAnsi="Adobe Garamond Pro"/>
                <w:color w:val="auto"/>
              </w:rPr>
            </w:pPr>
          </w:p>
        </w:tc>
      </w:tr>
      <w:tr w:rsidR="001370E6" w:rsidRPr="00FC141C" w:rsidTr="002771D9">
        <w:trPr>
          <w:trHeight w:val="344"/>
          <w:jc w:val="center"/>
        </w:trPr>
        <w:tc>
          <w:tcPr>
            <w:tcW w:w="860" w:type="dxa"/>
            <w:vAlign w:val="center"/>
          </w:tcPr>
          <w:p w:rsidR="001370E6" w:rsidRPr="00FC141C" w:rsidRDefault="001370E6" w:rsidP="002771D9">
            <w:pPr>
              <w:rPr>
                <w:color w:val="auto"/>
              </w:rPr>
            </w:pPr>
          </w:p>
        </w:tc>
        <w:tc>
          <w:tcPr>
            <w:tcW w:w="9450" w:type="dxa"/>
            <w:gridSpan w:val="3"/>
            <w:shd w:val="clear" w:color="auto" w:fill="auto"/>
            <w:noWrap/>
            <w:vAlign w:val="bottom"/>
          </w:tcPr>
          <w:p w:rsidR="001370E6" w:rsidRPr="00FC141C" w:rsidRDefault="001370E6" w:rsidP="00260027">
            <w:pPr>
              <w:rPr>
                <w:rFonts w:ascii="Adobe Garamond Pro" w:hAnsi="Adobe Garamond Pro"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POMMARD - FRANCE</w:t>
            </w:r>
          </w:p>
        </w:tc>
      </w:tr>
      <w:tr w:rsidR="001370E6" w:rsidRPr="00FC141C" w:rsidTr="002771D9">
        <w:trPr>
          <w:trHeight w:val="344"/>
          <w:jc w:val="center"/>
        </w:trPr>
        <w:tc>
          <w:tcPr>
            <w:tcW w:w="860" w:type="dxa"/>
            <w:vAlign w:val="center"/>
          </w:tcPr>
          <w:p w:rsidR="001370E6" w:rsidRPr="00FC141C" w:rsidRDefault="001370E6" w:rsidP="001370E6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370E6" w:rsidRPr="00FC141C" w:rsidRDefault="001370E6" w:rsidP="00E57E68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740" w:type="dxa"/>
            <w:shd w:val="clear" w:color="auto" w:fill="auto"/>
            <w:vAlign w:val="bottom"/>
          </w:tcPr>
          <w:p w:rsidR="001370E6" w:rsidRPr="00FC141C" w:rsidRDefault="001370E6" w:rsidP="00E57E68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Louis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Jadot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Burgundy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1370E6" w:rsidRPr="00FC141C" w:rsidRDefault="001370E6" w:rsidP="00260027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68</w:t>
            </w:r>
          </w:p>
        </w:tc>
      </w:tr>
      <w:tr w:rsidR="001370E6" w:rsidRPr="00FC141C" w:rsidTr="002771D9">
        <w:trPr>
          <w:trHeight w:val="344"/>
          <w:jc w:val="center"/>
        </w:trPr>
        <w:tc>
          <w:tcPr>
            <w:tcW w:w="860" w:type="dxa"/>
            <w:vAlign w:val="center"/>
          </w:tcPr>
          <w:p w:rsidR="001370E6" w:rsidRPr="00FC141C" w:rsidRDefault="001370E6" w:rsidP="002771D9">
            <w:pPr>
              <w:rPr>
                <w:color w:val="auto"/>
              </w:rPr>
            </w:pPr>
          </w:p>
        </w:tc>
        <w:tc>
          <w:tcPr>
            <w:tcW w:w="9450" w:type="dxa"/>
            <w:gridSpan w:val="3"/>
            <w:shd w:val="clear" w:color="auto" w:fill="auto"/>
            <w:noWrap/>
            <w:vAlign w:val="bottom"/>
          </w:tcPr>
          <w:p w:rsidR="001370E6" w:rsidRPr="00FC141C" w:rsidRDefault="001370E6" w:rsidP="00961852">
            <w:pPr>
              <w:jc w:val="center"/>
              <w:rPr>
                <w:rFonts w:ascii="Adobe Garamond Pro" w:hAnsi="Adobe Garamond Pro"/>
                <w:color w:val="auto"/>
              </w:rPr>
            </w:pPr>
          </w:p>
        </w:tc>
      </w:tr>
      <w:tr w:rsidR="001370E6" w:rsidRPr="00FC141C" w:rsidTr="002771D9">
        <w:trPr>
          <w:trHeight w:val="315"/>
          <w:jc w:val="center"/>
        </w:trPr>
        <w:tc>
          <w:tcPr>
            <w:tcW w:w="860" w:type="dxa"/>
            <w:vAlign w:val="center"/>
          </w:tcPr>
          <w:p w:rsidR="001370E6" w:rsidRPr="00FC141C" w:rsidRDefault="001370E6" w:rsidP="002771D9">
            <w:pPr>
              <w:rPr>
                <w:color w:val="auto"/>
              </w:rPr>
            </w:pPr>
          </w:p>
        </w:tc>
        <w:tc>
          <w:tcPr>
            <w:tcW w:w="9450" w:type="dxa"/>
            <w:gridSpan w:val="3"/>
            <w:shd w:val="clear" w:color="auto" w:fill="auto"/>
            <w:noWrap/>
            <w:vAlign w:val="bottom"/>
          </w:tcPr>
          <w:p w:rsidR="001370E6" w:rsidRPr="00FC141C" w:rsidRDefault="001370E6" w:rsidP="0045451A">
            <w:pPr>
              <w:rPr>
                <w:rFonts w:ascii="Adobe Garamond Pro" w:hAnsi="Adobe Garamond Pro"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BRUNELLO - ITALY</w:t>
            </w:r>
          </w:p>
        </w:tc>
      </w:tr>
      <w:tr w:rsidR="001370E6" w:rsidRPr="00FC141C" w:rsidTr="002771D9">
        <w:trPr>
          <w:trHeight w:val="315"/>
          <w:jc w:val="center"/>
        </w:trPr>
        <w:tc>
          <w:tcPr>
            <w:tcW w:w="860" w:type="dxa"/>
            <w:vAlign w:val="center"/>
          </w:tcPr>
          <w:p w:rsidR="001370E6" w:rsidRPr="00FC141C" w:rsidRDefault="001370E6" w:rsidP="002771D9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370E6" w:rsidRPr="00FC141C" w:rsidRDefault="001370E6" w:rsidP="0028603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2015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1370E6" w:rsidRPr="00FC141C" w:rsidRDefault="001370E6" w:rsidP="00CF41B0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Col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d’Orcia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D.O.C.G., Brunello di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Montalcino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Tuscany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1370E6" w:rsidRPr="00FC141C" w:rsidRDefault="001370E6" w:rsidP="00EB345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65</w:t>
            </w:r>
          </w:p>
        </w:tc>
      </w:tr>
      <w:tr w:rsidR="001370E6" w:rsidRPr="00FC141C" w:rsidTr="002771D9">
        <w:trPr>
          <w:trHeight w:val="315"/>
          <w:jc w:val="center"/>
        </w:trPr>
        <w:tc>
          <w:tcPr>
            <w:tcW w:w="860" w:type="dxa"/>
            <w:vAlign w:val="center"/>
          </w:tcPr>
          <w:p w:rsidR="001370E6" w:rsidRPr="00FC141C" w:rsidRDefault="001370E6" w:rsidP="002771D9">
            <w:pPr>
              <w:rPr>
                <w:color w:val="auto"/>
              </w:rPr>
            </w:pPr>
          </w:p>
        </w:tc>
        <w:tc>
          <w:tcPr>
            <w:tcW w:w="9450" w:type="dxa"/>
            <w:gridSpan w:val="3"/>
            <w:shd w:val="clear" w:color="auto" w:fill="auto"/>
            <w:noWrap/>
            <w:vAlign w:val="bottom"/>
          </w:tcPr>
          <w:p w:rsidR="001370E6" w:rsidRPr="00FC141C" w:rsidRDefault="001370E6" w:rsidP="00961852">
            <w:pPr>
              <w:jc w:val="center"/>
              <w:rPr>
                <w:rFonts w:ascii="Adobe Garamond Pro" w:hAnsi="Adobe Garamond Pro"/>
                <w:color w:val="auto"/>
              </w:rPr>
            </w:pPr>
          </w:p>
        </w:tc>
      </w:tr>
      <w:tr w:rsidR="001370E6" w:rsidRPr="00FC141C" w:rsidTr="002771D9">
        <w:trPr>
          <w:trHeight w:val="315"/>
          <w:jc w:val="center"/>
        </w:trPr>
        <w:tc>
          <w:tcPr>
            <w:tcW w:w="860" w:type="dxa"/>
            <w:vAlign w:val="center"/>
          </w:tcPr>
          <w:p w:rsidR="001370E6" w:rsidRPr="00FC141C" w:rsidRDefault="001370E6" w:rsidP="002771D9">
            <w:pPr>
              <w:rPr>
                <w:color w:val="auto"/>
              </w:rPr>
            </w:pPr>
          </w:p>
        </w:tc>
        <w:tc>
          <w:tcPr>
            <w:tcW w:w="9450" w:type="dxa"/>
            <w:gridSpan w:val="3"/>
            <w:shd w:val="clear" w:color="auto" w:fill="auto"/>
            <w:noWrap/>
            <w:vAlign w:val="bottom"/>
          </w:tcPr>
          <w:p w:rsidR="001370E6" w:rsidRPr="00FC141C" w:rsidRDefault="001370E6" w:rsidP="00364B71">
            <w:pPr>
              <w:rPr>
                <w:rFonts w:ascii="Adobe Garamond Pro" w:hAnsi="Adobe Garamond Pro"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MERLOT - CALIFORNIA</w:t>
            </w:r>
          </w:p>
        </w:tc>
      </w:tr>
      <w:tr w:rsidR="001370E6" w:rsidRPr="00FC141C" w:rsidTr="002771D9">
        <w:trPr>
          <w:trHeight w:val="315"/>
          <w:jc w:val="center"/>
        </w:trPr>
        <w:tc>
          <w:tcPr>
            <w:tcW w:w="860" w:type="dxa"/>
            <w:vAlign w:val="center"/>
          </w:tcPr>
          <w:p w:rsidR="001370E6" w:rsidRPr="00FC141C" w:rsidRDefault="001370E6" w:rsidP="002771D9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370E6" w:rsidRPr="00FC141C" w:rsidRDefault="001370E6" w:rsidP="004B1DF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1370E6" w:rsidRPr="00FC141C" w:rsidRDefault="001370E6" w:rsidP="00CF41B0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Duckhorn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Vineyards, Merlot, Napa Valley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1370E6" w:rsidRPr="00FC141C" w:rsidRDefault="001370E6" w:rsidP="00124AD0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51</w:t>
            </w:r>
          </w:p>
        </w:tc>
      </w:tr>
      <w:tr w:rsidR="001370E6" w:rsidRPr="00FC141C" w:rsidTr="002771D9">
        <w:trPr>
          <w:trHeight w:val="315"/>
          <w:jc w:val="center"/>
        </w:trPr>
        <w:tc>
          <w:tcPr>
            <w:tcW w:w="860" w:type="dxa"/>
            <w:vAlign w:val="center"/>
          </w:tcPr>
          <w:p w:rsidR="001370E6" w:rsidRPr="00FC141C" w:rsidRDefault="001370E6" w:rsidP="002771D9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46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370E6" w:rsidRPr="00FC141C" w:rsidRDefault="001370E6" w:rsidP="00124AD0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2015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1370E6" w:rsidRPr="00FC141C" w:rsidRDefault="001370E6" w:rsidP="00CF41B0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Rutherford Hill, Merlot, Napa Valley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1370E6" w:rsidRPr="00FC141C" w:rsidRDefault="001370E6" w:rsidP="00124AD0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34</w:t>
            </w:r>
          </w:p>
        </w:tc>
      </w:tr>
      <w:tr w:rsidR="001370E6" w:rsidRPr="00FC141C" w:rsidTr="002771D9">
        <w:trPr>
          <w:trHeight w:val="315"/>
          <w:jc w:val="center"/>
        </w:trPr>
        <w:tc>
          <w:tcPr>
            <w:tcW w:w="860" w:type="dxa"/>
            <w:vAlign w:val="center"/>
          </w:tcPr>
          <w:p w:rsidR="001370E6" w:rsidRPr="00FC141C" w:rsidRDefault="001370E6" w:rsidP="002771D9">
            <w:pPr>
              <w:rPr>
                <w:color w:val="auto"/>
              </w:rPr>
            </w:pPr>
          </w:p>
        </w:tc>
        <w:tc>
          <w:tcPr>
            <w:tcW w:w="9450" w:type="dxa"/>
            <w:gridSpan w:val="3"/>
            <w:shd w:val="clear" w:color="auto" w:fill="auto"/>
            <w:noWrap/>
            <w:vAlign w:val="bottom"/>
          </w:tcPr>
          <w:p w:rsidR="001370E6" w:rsidRPr="00FC141C" w:rsidRDefault="001370E6" w:rsidP="00CF41B0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</w:tr>
      <w:tr w:rsidR="001370E6" w:rsidRPr="00FC141C" w:rsidTr="002771D9">
        <w:trPr>
          <w:trHeight w:val="315"/>
          <w:jc w:val="center"/>
        </w:trPr>
        <w:tc>
          <w:tcPr>
            <w:tcW w:w="860" w:type="dxa"/>
            <w:vAlign w:val="center"/>
          </w:tcPr>
          <w:p w:rsidR="001370E6" w:rsidRPr="00FC141C" w:rsidRDefault="001370E6" w:rsidP="002771D9">
            <w:pPr>
              <w:rPr>
                <w:color w:val="auto"/>
              </w:rPr>
            </w:pPr>
          </w:p>
        </w:tc>
        <w:tc>
          <w:tcPr>
            <w:tcW w:w="9450" w:type="dxa"/>
            <w:gridSpan w:val="3"/>
            <w:shd w:val="clear" w:color="auto" w:fill="auto"/>
            <w:noWrap/>
            <w:vAlign w:val="bottom"/>
          </w:tcPr>
          <w:p w:rsidR="001370E6" w:rsidRPr="00FC141C" w:rsidRDefault="001370E6" w:rsidP="00CF41B0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PINOT NOIR - OREGON</w:t>
            </w:r>
          </w:p>
        </w:tc>
      </w:tr>
      <w:tr w:rsidR="001370E6" w:rsidRPr="00FC141C" w:rsidTr="002771D9">
        <w:trPr>
          <w:trHeight w:val="315"/>
          <w:jc w:val="center"/>
        </w:trPr>
        <w:tc>
          <w:tcPr>
            <w:tcW w:w="860" w:type="dxa"/>
            <w:vAlign w:val="center"/>
          </w:tcPr>
          <w:p w:rsidR="001370E6" w:rsidRPr="00FC141C" w:rsidRDefault="001370E6" w:rsidP="002771D9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49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370E6" w:rsidRPr="00FC141C" w:rsidRDefault="001370E6" w:rsidP="00A82508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1370E6" w:rsidRPr="00FC141C" w:rsidRDefault="001370E6" w:rsidP="00392B4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King Estate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1370E6" w:rsidRPr="00FC141C" w:rsidRDefault="001370E6" w:rsidP="00CF41B0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25</w:t>
            </w:r>
          </w:p>
        </w:tc>
      </w:tr>
      <w:tr w:rsidR="002A442B" w:rsidRPr="00FC141C" w:rsidTr="002A442B">
        <w:trPr>
          <w:trHeight w:val="315"/>
          <w:jc w:val="center"/>
        </w:trPr>
        <w:tc>
          <w:tcPr>
            <w:tcW w:w="860" w:type="dxa"/>
          </w:tcPr>
          <w:p w:rsidR="002A442B" w:rsidRPr="00FC141C" w:rsidRDefault="002A442B" w:rsidP="00124AD0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2A442B" w:rsidRPr="00FC141C" w:rsidRDefault="002A442B" w:rsidP="00124AD0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A442B" w:rsidRPr="00FC141C" w:rsidRDefault="002A442B" w:rsidP="00124AD0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2A442B" w:rsidRPr="00FC141C" w:rsidRDefault="002A442B" w:rsidP="00124AD0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</w:tbl>
    <w:p w:rsidR="00FD7A33" w:rsidRPr="00FC141C" w:rsidRDefault="00FD7A33">
      <w:pPr>
        <w:rPr>
          <w:rFonts w:ascii="Comic Sans MS" w:hAnsi="Comic Sans MS" w:cs="Tahoma"/>
          <w:color w:val="auto"/>
        </w:rPr>
      </w:pPr>
    </w:p>
    <w:p w:rsidR="00F44162" w:rsidRPr="00FC141C" w:rsidRDefault="00F44162">
      <w:pPr>
        <w:rPr>
          <w:rFonts w:ascii="Comic Sans MS" w:hAnsi="Comic Sans MS" w:cs="Tahoma"/>
          <w:color w:val="auto"/>
        </w:rPr>
      </w:pPr>
    </w:p>
    <w:p w:rsidR="007F69AB" w:rsidRPr="00FC141C" w:rsidRDefault="007F69AB">
      <w:pPr>
        <w:rPr>
          <w:rFonts w:ascii="Comic Sans MS" w:hAnsi="Comic Sans MS" w:cs="Tahoma"/>
          <w:color w:val="auto"/>
        </w:rPr>
      </w:pPr>
    </w:p>
    <w:p w:rsidR="00A82508" w:rsidRPr="00FC141C" w:rsidRDefault="00A82508">
      <w:pPr>
        <w:rPr>
          <w:rFonts w:ascii="Comic Sans MS" w:hAnsi="Comic Sans MS" w:cs="Tahoma"/>
          <w:color w:val="auto"/>
        </w:rPr>
      </w:pPr>
    </w:p>
    <w:p w:rsidR="00B96E8F" w:rsidRPr="00FC141C" w:rsidRDefault="00B96E8F">
      <w:pPr>
        <w:rPr>
          <w:rFonts w:ascii="Comic Sans MS" w:hAnsi="Comic Sans MS" w:cs="Tahoma"/>
          <w:color w:val="auto"/>
        </w:rPr>
      </w:pPr>
    </w:p>
    <w:p w:rsidR="00B96E8F" w:rsidRPr="00FC141C" w:rsidRDefault="00B96E8F">
      <w:pPr>
        <w:rPr>
          <w:rFonts w:ascii="Comic Sans MS" w:hAnsi="Comic Sans MS" w:cs="Tahoma"/>
          <w:color w:val="auto"/>
        </w:rPr>
      </w:pPr>
    </w:p>
    <w:p w:rsidR="00B96E8F" w:rsidRPr="00FC141C" w:rsidRDefault="00B96E8F">
      <w:pPr>
        <w:rPr>
          <w:rFonts w:ascii="Comic Sans MS" w:hAnsi="Comic Sans MS" w:cs="Tahoma"/>
          <w:color w:val="auto"/>
        </w:rPr>
      </w:pPr>
    </w:p>
    <w:p w:rsidR="00B96E8F" w:rsidRPr="00FC141C" w:rsidRDefault="00B96E8F">
      <w:pPr>
        <w:rPr>
          <w:rFonts w:ascii="Comic Sans MS" w:hAnsi="Comic Sans MS" w:cs="Tahoma"/>
          <w:color w:val="auto"/>
        </w:rPr>
      </w:pPr>
    </w:p>
    <w:p w:rsidR="00B96E8F" w:rsidRPr="00FC141C" w:rsidRDefault="00B96E8F">
      <w:pPr>
        <w:rPr>
          <w:rFonts w:ascii="Comic Sans MS" w:hAnsi="Comic Sans MS" w:cs="Tahoma"/>
          <w:color w:val="auto"/>
        </w:rPr>
      </w:pPr>
    </w:p>
    <w:p w:rsidR="00BA2F70" w:rsidRPr="00FC141C" w:rsidRDefault="00BA2F70">
      <w:pPr>
        <w:rPr>
          <w:rFonts w:ascii="Comic Sans MS" w:hAnsi="Comic Sans MS" w:cs="Tahoma"/>
          <w:color w:val="auto"/>
        </w:rPr>
      </w:pPr>
    </w:p>
    <w:p w:rsidR="00B03728" w:rsidRPr="00FC141C" w:rsidRDefault="00B03728">
      <w:pPr>
        <w:rPr>
          <w:rFonts w:ascii="Comic Sans MS" w:hAnsi="Comic Sans MS" w:cs="Tahoma"/>
          <w:color w:val="auto"/>
        </w:rPr>
      </w:pPr>
    </w:p>
    <w:p w:rsidR="00C5531D" w:rsidRPr="00FC141C" w:rsidRDefault="00C5531D">
      <w:pPr>
        <w:rPr>
          <w:rFonts w:ascii="Comic Sans MS" w:hAnsi="Comic Sans MS" w:cs="Tahoma"/>
          <w:color w:val="auto"/>
        </w:rPr>
      </w:pPr>
    </w:p>
    <w:p w:rsidR="00612D87" w:rsidRPr="00FC141C" w:rsidRDefault="00612D87">
      <w:pPr>
        <w:rPr>
          <w:rFonts w:ascii="Comic Sans MS" w:hAnsi="Comic Sans MS" w:cs="Tahoma"/>
          <w:color w:val="auto"/>
        </w:rPr>
      </w:pPr>
    </w:p>
    <w:p w:rsidR="00364B71" w:rsidRPr="00FC141C" w:rsidRDefault="003F4212">
      <w:pPr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lastRenderedPageBreak/>
        <w:pict>
          <v:shape id="Text Box 192" o:spid="_x0000_s1036" type="#_x0000_t202" style="position:absolute;margin-left:-6.9pt;margin-top:.4pt;width:542.55pt;height:85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" filled="f" stroked="f">
            <v:textbox>
              <w:txbxContent>
                <w:p w:rsidR="00C51184" w:rsidRPr="002500BF" w:rsidRDefault="00C51184" w:rsidP="00FD7A33">
                  <w:pPr>
                    <w:rPr>
                      <w:rFonts w:ascii="Malgun Gothic Semilight" w:eastAsia="Malgun Gothic Semilight" w:hAnsi="Malgun Gothic Semilight" w:cs="Malgun Gothic Semilight"/>
                      <w:sz w:val="44"/>
                      <w:szCs w:val="44"/>
                    </w:rPr>
                  </w:pPr>
                  <w:r w:rsidRPr="002500BF">
                    <w:rPr>
                      <w:rFonts w:ascii="Malgun Gothic Semilight" w:eastAsia="Malgun Gothic Semilight" w:hAnsi="Malgun Gothic Semilight" w:cs="Malgun Gothic Semilight"/>
                      <w:sz w:val="44"/>
                      <w:szCs w:val="44"/>
                    </w:rPr>
                    <w:t>OUR FEATURED CHAMPAGNES &amp; SPARKLINGS</w:t>
                  </w:r>
                </w:p>
              </w:txbxContent>
            </v:textbox>
          </v:shape>
        </w:pict>
      </w:r>
    </w:p>
    <w:p w:rsidR="00364B71" w:rsidRPr="00FC141C" w:rsidRDefault="00364B71">
      <w:pPr>
        <w:rPr>
          <w:rFonts w:ascii="Comic Sans MS" w:hAnsi="Comic Sans MS" w:cs="Tahoma"/>
          <w:color w:val="auto"/>
        </w:rPr>
      </w:pPr>
    </w:p>
    <w:p w:rsidR="00FD7A33" w:rsidRPr="00FC141C" w:rsidRDefault="00FD7A33">
      <w:pPr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791360" behindDoc="0" locked="0" layoutInCell="1" allowOverlap="1" wp14:anchorId="293D3624" wp14:editId="2C52D6C6">
            <wp:simplePos x="0" y="0"/>
            <wp:positionH relativeFrom="column">
              <wp:posOffset>-26670</wp:posOffset>
            </wp:positionH>
            <wp:positionV relativeFrom="paragraph">
              <wp:posOffset>51435</wp:posOffset>
            </wp:positionV>
            <wp:extent cx="3476625" cy="561975"/>
            <wp:effectExtent l="19050" t="0" r="9525" b="0"/>
            <wp:wrapThrough wrapText="bothSides">
              <wp:wrapPolygon edited="0">
                <wp:start x="473" y="0"/>
                <wp:lineTo x="-118" y="5125"/>
                <wp:lineTo x="-118" y="16841"/>
                <wp:lineTo x="118" y="21234"/>
                <wp:lineTo x="473" y="21234"/>
                <wp:lineTo x="21067" y="21234"/>
                <wp:lineTo x="21422" y="21234"/>
                <wp:lineTo x="21659" y="16841"/>
                <wp:lineTo x="21659" y="5125"/>
                <wp:lineTo x="21422" y="732"/>
                <wp:lineTo x="21067" y="0"/>
                <wp:lineTo x="473" y="0"/>
              </wp:wrapPolygon>
            </wp:wrapThrough>
            <wp:docPr id="43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D7A33" w:rsidRPr="00FC141C" w:rsidRDefault="00FD7A33">
      <w:pPr>
        <w:rPr>
          <w:rFonts w:ascii="Comic Sans MS" w:hAnsi="Comic Sans MS" w:cs="Tahoma"/>
          <w:color w:val="auto"/>
        </w:rPr>
      </w:pPr>
    </w:p>
    <w:p w:rsidR="0002681C" w:rsidRPr="00FC141C" w:rsidRDefault="0002681C">
      <w:pPr>
        <w:rPr>
          <w:rFonts w:ascii="Comic Sans MS" w:hAnsi="Comic Sans MS" w:cs="Tahoma"/>
          <w:color w:val="auto"/>
        </w:rPr>
      </w:pPr>
    </w:p>
    <w:p w:rsidR="00FD7A33" w:rsidRPr="00FC141C" w:rsidRDefault="00946073">
      <w:pPr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788288" behindDoc="0" locked="0" layoutInCell="1" allowOverlap="1" wp14:anchorId="4FA128C4" wp14:editId="74A5C6F5">
            <wp:simplePos x="0" y="0"/>
            <wp:positionH relativeFrom="column">
              <wp:posOffset>1821180</wp:posOffset>
            </wp:positionH>
            <wp:positionV relativeFrom="paragraph">
              <wp:posOffset>57785</wp:posOffset>
            </wp:positionV>
            <wp:extent cx="2400300" cy="1362075"/>
            <wp:effectExtent l="0" t="0" r="0" b="0"/>
            <wp:wrapThrough wrapText="bothSides">
              <wp:wrapPolygon edited="0">
                <wp:start x="9943" y="3021"/>
                <wp:lineTo x="9429" y="6344"/>
                <wp:lineTo x="9600" y="7855"/>
                <wp:lineTo x="1200" y="12084"/>
                <wp:lineTo x="1200" y="15105"/>
                <wp:lineTo x="2571" y="17522"/>
                <wp:lineTo x="3771" y="17522"/>
                <wp:lineTo x="4114" y="18730"/>
                <wp:lineTo x="17657" y="18730"/>
                <wp:lineTo x="17829" y="18730"/>
                <wp:lineTo x="17829" y="17522"/>
                <wp:lineTo x="19200" y="17522"/>
                <wp:lineTo x="20400" y="15105"/>
                <wp:lineTo x="20229" y="12386"/>
                <wp:lineTo x="14914" y="9365"/>
                <wp:lineTo x="12343" y="7552"/>
                <wp:lineTo x="12171" y="4834"/>
                <wp:lineTo x="11657" y="3021"/>
                <wp:lineTo x="9943" y="3021"/>
              </wp:wrapPolygon>
            </wp:wrapThrough>
            <wp:docPr id="42" name="Picture 3" descr="Image result for louis roede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ouis roeder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A33" w:rsidRPr="00FC141C" w:rsidRDefault="00FD7A33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tbl>
      <w:tblPr>
        <w:tblW w:w="10046" w:type="dxa"/>
        <w:jc w:val="center"/>
        <w:tblInd w:w="678" w:type="dxa"/>
        <w:tblLayout w:type="fixed"/>
        <w:tblLook w:val="0000" w:firstRow="0" w:lastRow="0" w:firstColumn="0" w:lastColumn="0" w:noHBand="0" w:noVBand="0"/>
      </w:tblPr>
      <w:tblGrid>
        <w:gridCol w:w="630"/>
        <w:gridCol w:w="852"/>
        <w:gridCol w:w="7740"/>
        <w:gridCol w:w="824"/>
      </w:tblGrid>
      <w:tr w:rsidR="002771D9" w:rsidRPr="00FC141C" w:rsidTr="00213574">
        <w:trPr>
          <w:trHeight w:val="315"/>
          <w:jc w:val="center"/>
        </w:trPr>
        <w:tc>
          <w:tcPr>
            <w:tcW w:w="630" w:type="dxa"/>
            <w:vAlign w:val="center"/>
          </w:tcPr>
          <w:p w:rsidR="002771D9" w:rsidRPr="00FC141C" w:rsidRDefault="002771D9" w:rsidP="002771D9">
            <w:pPr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Bin</w:t>
            </w:r>
          </w:p>
        </w:tc>
        <w:tc>
          <w:tcPr>
            <w:tcW w:w="852" w:type="dxa"/>
            <w:shd w:val="clear" w:color="auto" w:fill="auto"/>
            <w:noWrap/>
            <w:vAlign w:val="bottom"/>
          </w:tcPr>
          <w:p w:rsidR="002771D9" w:rsidRPr="00FC141C" w:rsidRDefault="002771D9" w:rsidP="0045451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771D9" w:rsidRPr="00FC141C" w:rsidRDefault="002771D9" w:rsidP="005958A0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824" w:type="dxa"/>
            <w:shd w:val="clear" w:color="auto" w:fill="auto"/>
            <w:noWrap/>
            <w:vAlign w:val="bottom"/>
          </w:tcPr>
          <w:p w:rsidR="002771D9" w:rsidRPr="00FC141C" w:rsidRDefault="002771D9" w:rsidP="00FD7A3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2771D9" w:rsidRPr="00FC141C" w:rsidTr="00213574">
        <w:trPr>
          <w:trHeight w:val="315"/>
          <w:jc w:val="center"/>
        </w:trPr>
        <w:tc>
          <w:tcPr>
            <w:tcW w:w="630" w:type="dxa"/>
            <w:vAlign w:val="center"/>
          </w:tcPr>
          <w:p w:rsidR="002771D9" w:rsidRPr="00FC141C" w:rsidRDefault="002771D9" w:rsidP="002771D9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101</w:t>
            </w:r>
          </w:p>
        </w:tc>
        <w:tc>
          <w:tcPr>
            <w:tcW w:w="852" w:type="dxa"/>
            <w:shd w:val="clear" w:color="auto" w:fill="auto"/>
            <w:noWrap/>
            <w:vAlign w:val="bottom"/>
          </w:tcPr>
          <w:p w:rsidR="002771D9" w:rsidRPr="00FC141C" w:rsidRDefault="002771D9" w:rsidP="0045451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bookmarkStart w:id="3" w:name="OLE_LINK10"/>
            <w:bookmarkStart w:id="4" w:name="OLE_LINK11"/>
            <w:bookmarkStart w:id="5" w:name="OLE_LINK12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200</w:t>
            </w:r>
            <w:bookmarkEnd w:id="3"/>
            <w:bookmarkEnd w:id="4"/>
            <w:bookmarkEnd w:id="5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771D9" w:rsidRPr="00FC141C" w:rsidRDefault="002771D9" w:rsidP="005958A0">
            <w:pPr>
              <w:rPr>
                <w:rFonts w:ascii="Adobe Garamond Pro" w:hAnsi="Adobe Garamond Pro"/>
                <w:color w:val="auto"/>
                <w:sz w:val="24"/>
                <w:szCs w:val="24"/>
                <w:shd w:val="clear" w:color="auto" w:fill="FFFFFF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Louis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Roederer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Cristal </w:t>
            </w:r>
          </w:p>
        </w:tc>
        <w:tc>
          <w:tcPr>
            <w:tcW w:w="824" w:type="dxa"/>
            <w:shd w:val="clear" w:color="auto" w:fill="auto"/>
            <w:noWrap/>
            <w:vAlign w:val="bottom"/>
          </w:tcPr>
          <w:p w:rsidR="002771D9" w:rsidRPr="00FC141C" w:rsidRDefault="002771D9" w:rsidP="00FD7A3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460</w:t>
            </w:r>
          </w:p>
        </w:tc>
      </w:tr>
      <w:tr w:rsidR="00213574" w:rsidRPr="00FC141C" w:rsidTr="00213574">
        <w:trPr>
          <w:trHeight w:val="315"/>
          <w:jc w:val="center"/>
        </w:trPr>
        <w:tc>
          <w:tcPr>
            <w:tcW w:w="630" w:type="dxa"/>
            <w:vAlign w:val="center"/>
          </w:tcPr>
          <w:p w:rsidR="00213574" w:rsidRPr="00FC141C" w:rsidRDefault="00213574" w:rsidP="00213574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10</w:t>
            </w:r>
            <w:r w:rsidR="003526C1"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</w:t>
            </w:r>
          </w:p>
        </w:tc>
        <w:tc>
          <w:tcPr>
            <w:tcW w:w="852" w:type="dxa"/>
            <w:shd w:val="clear" w:color="auto" w:fill="auto"/>
            <w:noWrap/>
            <w:vAlign w:val="bottom"/>
          </w:tcPr>
          <w:p w:rsidR="00213574" w:rsidRPr="00FC141C" w:rsidRDefault="00213574" w:rsidP="00ED68E7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200</w:t>
            </w:r>
            <w:r w:rsidR="00ED68E7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13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13574" w:rsidRPr="00FC141C" w:rsidRDefault="00213574" w:rsidP="008B2246">
            <w:pPr>
              <w:rPr>
                <w:rFonts w:ascii="Adobe Garamond Pro" w:hAnsi="Adobe Garamond Pro"/>
                <w:color w:val="auto"/>
                <w:sz w:val="24"/>
                <w:szCs w:val="24"/>
                <w:shd w:val="clear" w:color="auto" w:fill="FFFFFF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Pol Roger, Blanc de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Blancs</w:t>
            </w:r>
            <w:proofErr w:type="spellEnd"/>
          </w:p>
        </w:tc>
        <w:tc>
          <w:tcPr>
            <w:tcW w:w="824" w:type="dxa"/>
            <w:shd w:val="clear" w:color="auto" w:fill="auto"/>
            <w:noWrap/>
            <w:vAlign w:val="bottom"/>
          </w:tcPr>
          <w:p w:rsidR="00213574" w:rsidRPr="00FC141C" w:rsidRDefault="00213574" w:rsidP="008B224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250</w:t>
            </w:r>
          </w:p>
        </w:tc>
      </w:tr>
      <w:tr w:rsidR="00213574" w:rsidRPr="00FC141C" w:rsidTr="00213574">
        <w:trPr>
          <w:trHeight w:val="315"/>
          <w:jc w:val="center"/>
        </w:trPr>
        <w:tc>
          <w:tcPr>
            <w:tcW w:w="630" w:type="dxa"/>
            <w:vAlign w:val="center"/>
          </w:tcPr>
          <w:p w:rsidR="00213574" w:rsidRPr="00FC141C" w:rsidRDefault="00213574" w:rsidP="003526C1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10</w:t>
            </w:r>
            <w:r w:rsidR="003526C1"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</w:t>
            </w:r>
          </w:p>
        </w:tc>
        <w:tc>
          <w:tcPr>
            <w:tcW w:w="852" w:type="dxa"/>
            <w:shd w:val="clear" w:color="auto" w:fill="auto"/>
            <w:noWrap/>
            <w:vAlign w:val="bottom"/>
          </w:tcPr>
          <w:p w:rsidR="00213574" w:rsidRPr="00FC141C" w:rsidRDefault="00213574" w:rsidP="00FD7A3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2007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13574" w:rsidRPr="00FC141C" w:rsidRDefault="003A04FE" w:rsidP="003A04FE">
            <w:pPr>
              <w:rPr>
                <w:rFonts w:ascii="Adobe Garamond Pro" w:hAnsi="Adobe Garamond Pro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Louis </w:t>
            </w:r>
            <w:proofErr w:type="spellStart"/>
            <w:r>
              <w:rPr>
                <w:rFonts w:ascii="Adobe Garamond Pro" w:hAnsi="Adobe Garamond Pro"/>
                <w:color w:val="auto"/>
                <w:sz w:val="24"/>
                <w:szCs w:val="24"/>
              </w:rPr>
              <w:t>Roederer</w:t>
            </w:r>
            <w:proofErr w:type="spellEnd"/>
            <w:r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r w:rsidR="00213574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Cristal Rosé</w:t>
            </w:r>
          </w:p>
        </w:tc>
        <w:tc>
          <w:tcPr>
            <w:tcW w:w="824" w:type="dxa"/>
            <w:shd w:val="clear" w:color="auto" w:fill="auto"/>
            <w:noWrap/>
            <w:vAlign w:val="bottom"/>
          </w:tcPr>
          <w:p w:rsidR="00213574" w:rsidRPr="00FC141C" w:rsidRDefault="00213574" w:rsidP="00FD7A3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799</w:t>
            </w:r>
          </w:p>
        </w:tc>
      </w:tr>
    </w:tbl>
    <w:p w:rsidR="00FD7A33" w:rsidRPr="00FC141C" w:rsidRDefault="00FD7A33">
      <w:pPr>
        <w:rPr>
          <w:rFonts w:ascii="Comic Sans MS" w:hAnsi="Comic Sans MS" w:cs="Tahoma"/>
          <w:color w:val="auto"/>
        </w:rPr>
      </w:pPr>
    </w:p>
    <w:p w:rsidR="00FD7A33" w:rsidRPr="00FC141C" w:rsidRDefault="00FD7A33">
      <w:pPr>
        <w:rPr>
          <w:rFonts w:ascii="Comic Sans MS" w:hAnsi="Comic Sans MS" w:cs="Tahoma"/>
          <w:color w:val="auto"/>
        </w:rPr>
      </w:pPr>
    </w:p>
    <w:p w:rsidR="00A02A5A" w:rsidRPr="00FC141C" w:rsidRDefault="00946073">
      <w:pPr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792384" behindDoc="0" locked="0" layoutInCell="1" allowOverlap="1" wp14:anchorId="3D25D6CA" wp14:editId="6FADE037">
            <wp:simplePos x="0" y="0"/>
            <wp:positionH relativeFrom="column">
              <wp:posOffset>2002155</wp:posOffset>
            </wp:positionH>
            <wp:positionV relativeFrom="paragraph">
              <wp:posOffset>81280</wp:posOffset>
            </wp:positionV>
            <wp:extent cx="1714500" cy="1819275"/>
            <wp:effectExtent l="19050" t="0" r="0" b="0"/>
            <wp:wrapThrough wrapText="bothSides">
              <wp:wrapPolygon edited="0">
                <wp:start x="-240" y="0"/>
                <wp:lineTo x="-240" y="21487"/>
                <wp:lineTo x="21600" y="21487"/>
                <wp:lineTo x="21600" y="0"/>
                <wp:lineTo x="-240" y="0"/>
              </wp:wrapPolygon>
            </wp:wrapThrough>
            <wp:docPr id="44" name="Picture 2" descr="Pol_Roge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_Roger_log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FD7A33" w:rsidRPr="00FC141C" w:rsidRDefault="00FD7A33">
      <w:pPr>
        <w:rPr>
          <w:rFonts w:ascii="Comic Sans MS" w:hAnsi="Comic Sans MS" w:cs="Tahoma"/>
          <w:color w:val="auto"/>
        </w:rPr>
      </w:pPr>
    </w:p>
    <w:p w:rsidR="00FD7A33" w:rsidRPr="00FC141C" w:rsidRDefault="00FD7A33">
      <w:pPr>
        <w:rPr>
          <w:rFonts w:ascii="Comic Sans MS" w:hAnsi="Comic Sans MS" w:cs="Tahoma"/>
          <w:color w:val="auto"/>
        </w:rPr>
      </w:pPr>
    </w:p>
    <w:p w:rsidR="0002681C" w:rsidRPr="00FC141C" w:rsidRDefault="0002681C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FD7A33" w:rsidRPr="00FC141C" w:rsidRDefault="00FD7A33">
      <w:pPr>
        <w:rPr>
          <w:rFonts w:ascii="Comic Sans MS" w:hAnsi="Comic Sans MS" w:cs="Tahoma"/>
          <w:color w:val="auto"/>
        </w:rPr>
      </w:pPr>
    </w:p>
    <w:p w:rsidR="00FD7A33" w:rsidRPr="00FC141C" w:rsidRDefault="00FD7A33">
      <w:pPr>
        <w:rPr>
          <w:rFonts w:ascii="Comic Sans MS" w:hAnsi="Comic Sans MS" w:cs="Tahoma"/>
          <w:color w:val="auto"/>
        </w:rPr>
      </w:pPr>
    </w:p>
    <w:tbl>
      <w:tblPr>
        <w:tblW w:w="10102" w:type="dxa"/>
        <w:jc w:val="center"/>
        <w:tblInd w:w="503" w:type="dxa"/>
        <w:tblLayout w:type="fixed"/>
        <w:tblLook w:val="0000" w:firstRow="0" w:lastRow="0" w:firstColumn="0" w:lastColumn="0" w:noHBand="0" w:noVBand="0"/>
      </w:tblPr>
      <w:tblGrid>
        <w:gridCol w:w="652"/>
        <w:gridCol w:w="1005"/>
        <w:gridCol w:w="7740"/>
        <w:gridCol w:w="705"/>
      </w:tblGrid>
      <w:tr w:rsidR="00213574" w:rsidRPr="00FC141C" w:rsidTr="003526C1">
        <w:trPr>
          <w:trHeight w:val="315"/>
          <w:jc w:val="center"/>
        </w:trPr>
        <w:tc>
          <w:tcPr>
            <w:tcW w:w="652" w:type="dxa"/>
            <w:vAlign w:val="center"/>
          </w:tcPr>
          <w:p w:rsidR="00213574" w:rsidRPr="00FC141C" w:rsidRDefault="00213574" w:rsidP="003526C1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</w:t>
            </w:r>
            <w:r w:rsidR="003526C1"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05</w:t>
            </w:r>
          </w:p>
        </w:tc>
        <w:tc>
          <w:tcPr>
            <w:tcW w:w="1005" w:type="dxa"/>
            <w:shd w:val="clear" w:color="auto" w:fill="auto"/>
            <w:noWrap/>
            <w:vAlign w:val="bottom"/>
          </w:tcPr>
          <w:p w:rsidR="00213574" w:rsidRPr="00FC141C" w:rsidRDefault="00213574" w:rsidP="004321A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13574" w:rsidRPr="00FC141C" w:rsidRDefault="00ED3E18" w:rsidP="004321A4">
            <w:pPr>
              <w:rPr>
                <w:rFonts w:ascii="Adobe Garamond Pro" w:hAnsi="Adobe Garamond Pro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ascii="Adobe Garamond Pro" w:hAnsi="Adobe Garamond Pro"/>
                <w:color w:val="auto"/>
                <w:sz w:val="24"/>
                <w:szCs w:val="24"/>
              </w:rPr>
              <w:t>Pol Roger, White Foil,</w:t>
            </w:r>
            <w:r w:rsidR="00213574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Brut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213574" w:rsidRPr="00FC141C" w:rsidRDefault="00213574" w:rsidP="00FD7A3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120</w:t>
            </w:r>
          </w:p>
        </w:tc>
      </w:tr>
      <w:tr w:rsidR="00213574" w:rsidRPr="00FC141C" w:rsidTr="003526C1">
        <w:trPr>
          <w:trHeight w:val="315"/>
          <w:jc w:val="center"/>
        </w:trPr>
        <w:tc>
          <w:tcPr>
            <w:tcW w:w="652" w:type="dxa"/>
            <w:vAlign w:val="center"/>
          </w:tcPr>
          <w:p w:rsidR="00213574" w:rsidRPr="00FC141C" w:rsidRDefault="00213574" w:rsidP="003526C1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</w:t>
            </w:r>
            <w:r w:rsidR="003526C1"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06</w:t>
            </w:r>
          </w:p>
        </w:tc>
        <w:tc>
          <w:tcPr>
            <w:tcW w:w="1005" w:type="dxa"/>
            <w:shd w:val="clear" w:color="auto" w:fill="auto"/>
            <w:noWrap/>
            <w:vAlign w:val="bottom"/>
          </w:tcPr>
          <w:p w:rsidR="00213574" w:rsidRPr="00FC141C" w:rsidRDefault="00213574" w:rsidP="004C48D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13574" w:rsidRPr="00FC141C" w:rsidRDefault="00213574" w:rsidP="00FD7A33">
            <w:pPr>
              <w:rPr>
                <w:rFonts w:ascii="Adobe Garamond Pro" w:hAnsi="Adobe Garamond Pro"/>
                <w:color w:val="auto"/>
                <w:sz w:val="24"/>
                <w:szCs w:val="24"/>
                <w:shd w:val="clear" w:color="auto" w:fill="FFFFFF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Pol Roger, Blanc de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Blancs</w:t>
            </w:r>
            <w:proofErr w:type="spellEnd"/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213574" w:rsidRPr="00FC141C" w:rsidRDefault="00213574" w:rsidP="00FD7A3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250</w:t>
            </w:r>
          </w:p>
        </w:tc>
      </w:tr>
      <w:tr w:rsidR="00213574" w:rsidRPr="00FC141C" w:rsidTr="003526C1">
        <w:trPr>
          <w:trHeight w:val="315"/>
          <w:jc w:val="center"/>
        </w:trPr>
        <w:tc>
          <w:tcPr>
            <w:tcW w:w="652" w:type="dxa"/>
            <w:vAlign w:val="center"/>
          </w:tcPr>
          <w:p w:rsidR="00213574" w:rsidRPr="00FC141C" w:rsidRDefault="00213574" w:rsidP="003526C1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</w:t>
            </w:r>
            <w:r w:rsidR="003526C1"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07</w:t>
            </w:r>
          </w:p>
        </w:tc>
        <w:tc>
          <w:tcPr>
            <w:tcW w:w="1005" w:type="dxa"/>
            <w:shd w:val="clear" w:color="auto" w:fill="auto"/>
            <w:noWrap/>
            <w:vAlign w:val="bottom"/>
          </w:tcPr>
          <w:p w:rsidR="00213574" w:rsidRPr="00FC141C" w:rsidRDefault="00213574" w:rsidP="00FD7A3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2006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13574" w:rsidRPr="00FC141C" w:rsidRDefault="00ED3E18" w:rsidP="00FD7A33">
            <w:pPr>
              <w:rPr>
                <w:rFonts w:ascii="Adobe Garamond Pro" w:hAnsi="Adobe Garamond Pro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Pol Roger Cuvée, </w:t>
            </w:r>
            <w:r w:rsidR="00213574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Sir Winston Churchill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213574" w:rsidRPr="00FC141C" w:rsidRDefault="00213574" w:rsidP="009E6238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575</w:t>
            </w:r>
          </w:p>
        </w:tc>
      </w:tr>
      <w:tr w:rsidR="00213574" w:rsidRPr="00FC141C" w:rsidTr="003526C1">
        <w:trPr>
          <w:trHeight w:val="315"/>
          <w:jc w:val="center"/>
        </w:trPr>
        <w:tc>
          <w:tcPr>
            <w:tcW w:w="652" w:type="dxa"/>
            <w:vAlign w:val="center"/>
          </w:tcPr>
          <w:p w:rsidR="00213574" w:rsidRPr="00FC141C" w:rsidRDefault="00213574" w:rsidP="003526C1">
            <w:pPr>
              <w:rPr>
                <w:color w:val="auto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:rsidR="00213574" w:rsidRPr="00FC141C" w:rsidRDefault="00213574" w:rsidP="00FD7A33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13574" w:rsidRPr="00FC141C" w:rsidRDefault="00213574" w:rsidP="00FD7A33">
            <w:pPr>
              <w:rPr>
                <w:rFonts w:ascii="Adobe Garamond Pro" w:hAnsi="Adobe Garamond Pro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213574" w:rsidRPr="00FC141C" w:rsidRDefault="00213574" w:rsidP="00FD7A3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</w:tbl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7A0936" w:rsidRPr="00FC141C" w:rsidRDefault="007A0936">
      <w:pPr>
        <w:rPr>
          <w:rFonts w:ascii="Comic Sans MS" w:hAnsi="Comic Sans MS" w:cs="Tahoma"/>
          <w:color w:val="auto"/>
        </w:rPr>
      </w:pPr>
    </w:p>
    <w:p w:rsidR="007A0936" w:rsidRPr="00FC141C" w:rsidRDefault="007A0936">
      <w:pPr>
        <w:rPr>
          <w:rFonts w:ascii="Comic Sans MS" w:hAnsi="Comic Sans MS" w:cs="Tahoma"/>
          <w:color w:val="auto"/>
        </w:rPr>
      </w:pPr>
    </w:p>
    <w:p w:rsidR="00BA2F70" w:rsidRPr="00FC141C" w:rsidRDefault="00BA2F70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ED3E18" w:rsidRDefault="00ED3E18">
      <w:pPr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color w:val="auto"/>
        </w:rPr>
        <w:br w:type="page"/>
      </w: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3F4212">
      <w:pPr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pict>
          <v:shape id="_x0000_s1037" type="#_x0000_t202" style="position:absolute;margin-left:5.1pt;margin-top:.75pt;width:542.55pt;height:85.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" filled="f" stroked="f">
            <v:textbox>
              <w:txbxContent>
                <w:p w:rsidR="00C51184" w:rsidRPr="00ED3E18" w:rsidRDefault="00C51184" w:rsidP="00A02A5A">
                  <w:pPr>
                    <w:rPr>
                      <w:rFonts w:ascii="Malgun Gothic Semilight" w:eastAsia="Malgun Gothic Semilight" w:hAnsi="Malgun Gothic Semilight" w:cs="Malgun Gothic Semilight"/>
                      <w:sz w:val="44"/>
                      <w:szCs w:val="44"/>
                    </w:rPr>
                  </w:pPr>
                  <w:r w:rsidRPr="00ED3E18">
                    <w:rPr>
                      <w:rFonts w:ascii="Malgun Gothic Semilight" w:eastAsia="Malgun Gothic Semilight" w:hAnsi="Malgun Gothic Semilight" w:cs="Malgun Gothic Semilight"/>
                      <w:sz w:val="44"/>
                      <w:szCs w:val="44"/>
                    </w:rPr>
                    <w:t>OUR FEATURED CHAMPAGNES &amp; SPARKLINGS</w:t>
                  </w:r>
                </w:p>
              </w:txbxContent>
            </v:textbox>
          </v:shape>
        </w:pict>
      </w: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02681C" w:rsidRPr="00FC141C" w:rsidRDefault="0002681C">
      <w:pPr>
        <w:rPr>
          <w:rFonts w:ascii="Comic Sans MS" w:hAnsi="Comic Sans MS" w:cs="Tahoma"/>
          <w:color w:val="auto"/>
        </w:rPr>
      </w:pPr>
    </w:p>
    <w:p w:rsidR="0002681C" w:rsidRPr="00FC141C" w:rsidRDefault="0002681C">
      <w:pPr>
        <w:rPr>
          <w:rFonts w:ascii="Comic Sans MS" w:hAnsi="Comic Sans MS" w:cs="Tahoma"/>
          <w:color w:val="auto"/>
        </w:rPr>
      </w:pPr>
    </w:p>
    <w:p w:rsidR="0002681C" w:rsidRPr="00FC141C" w:rsidRDefault="0002681C">
      <w:pPr>
        <w:rPr>
          <w:rFonts w:ascii="Comic Sans MS" w:hAnsi="Comic Sans MS" w:cs="Tahoma"/>
          <w:color w:val="auto"/>
        </w:rPr>
      </w:pPr>
    </w:p>
    <w:p w:rsidR="0002681C" w:rsidRPr="00FC141C" w:rsidRDefault="0002681C">
      <w:pPr>
        <w:rPr>
          <w:rFonts w:ascii="Comic Sans MS" w:hAnsi="Comic Sans MS" w:cs="Tahoma"/>
          <w:color w:val="auto"/>
        </w:rPr>
      </w:pPr>
    </w:p>
    <w:p w:rsidR="00E56629" w:rsidRPr="00FC141C" w:rsidRDefault="00A02A5A">
      <w:pPr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799552" behindDoc="0" locked="0" layoutInCell="1" allowOverlap="1" wp14:anchorId="7C7FA034" wp14:editId="4731DF67">
            <wp:simplePos x="0" y="0"/>
            <wp:positionH relativeFrom="column">
              <wp:posOffset>2078355</wp:posOffset>
            </wp:positionH>
            <wp:positionV relativeFrom="paragraph">
              <wp:posOffset>8890</wp:posOffset>
            </wp:positionV>
            <wp:extent cx="1695450" cy="1190625"/>
            <wp:effectExtent l="19050" t="0" r="0" b="0"/>
            <wp:wrapThrough wrapText="bothSides">
              <wp:wrapPolygon edited="0">
                <wp:start x="-243" y="0"/>
                <wp:lineTo x="-243" y="21427"/>
                <wp:lineTo x="21600" y="21427"/>
                <wp:lineTo x="21600" y="0"/>
                <wp:lineTo x="-243" y="0"/>
              </wp:wrapPolygon>
            </wp:wrapThrough>
            <wp:docPr id="3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811840" behindDoc="0" locked="0" layoutInCell="1" allowOverlap="1" wp14:anchorId="5F545DA4" wp14:editId="429933A5">
            <wp:simplePos x="0" y="0"/>
            <wp:positionH relativeFrom="column">
              <wp:posOffset>125730</wp:posOffset>
            </wp:positionH>
            <wp:positionV relativeFrom="paragraph">
              <wp:posOffset>-1030605</wp:posOffset>
            </wp:positionV>
            <wp:extent cx="3476625" cy="561975"/>
            <wp:effectExtent l="19050" t="0" r="9525" b="0"/>
            <wp:wrapThrough wrapText="bothSides">
              <wp:wrapPolygon edited="0">
                <wp:start x="473" y="0"/>
                <wp:lineTo x="-118" y="5125"/>
                <wp:lineTo x="-118" y="16841"/>
                <wp:lineTo x="118" y="21234"/>
                <wp:lineTo x="473" y="21234"/>
                <wp:lineTo x="21067" y="21234"/>
                <wp:lineTo x="21422" y="21234"/>
                <wp:lineTo x="21659" y="16841"/>
                <wp:lineTo x="21659" y="5125"/>
                <wp:lineTo x="21422" y="732"/>
                <wp:lineTo x="21067" y="0"/>
                <wp:lineTo x="473" y="0"/>
              </wp:wrapPolygon>
            </wp:wrapThrough>
            <wp:docPr id="41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tbl>
      <w:tblPr>
        <w:tblW w:w="10133" w:type="dxa"/>
        <w:jc w:val="center"/>
        <w:tblInd w:w="565" w:type="dxa"/>
        <w:tblLayout w:type="fixed"/>
        <w:tblLook w:val="0000" w:firstRow="0" w:lastRow="0" w:firstColumn="0" w:lastColumn="0" w:noHBand="0" w:noVBand="0"/>
      </w:tblPr>
      <w:tblGrid>
        <w:gridCol w:w="683"/>
        <w:gridCol w:w="912"/>
        <w:gridCol w:w="7740"/>
        <w:gridCol w:w="798"/>
      </w:tblGrid>
      <w:tr w:rsidR="003762BA" w:rsidRPr="00FC141C" w:rsidTr="003762BA">
        <w:trPr>
          <w:trHeight w:val="315"/>
          <w:jc w:val="center"/>
        </w:trPr>
        <w:tc>
          <w:tcPr>
            <w:tcW w:w="683" w:type="dxa"/>
            <w:vAlign w:val="center"/>
          </w:tcPr>
          <w:p w:rsidR="003762BA" w:rsidRPr="00FC141C" w:rsidRDefault="003762BA" w:rsidP="00DA29EF">
            <w:pPr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Bin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3762BA" w:rsidRPr="00FC141C" w:rsidRDefault="003762BA" w:rsidP="00ED293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3762BA" w:rsidRPr="00FC141C" w:rsidRDefault="003762BA" w:rsidP="0002681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98" w:type="dxa"/>
            <w:shd w:val="clear" w:color="auto" w:fill="auto"/>
            <w:noWrap/>
            <w:vAlign w:val="bottom"/>
          </w:tcPr>
          <w:p w:rsidR="003762BA" w:rsidRPr="00FC141C" w:rsidRDefault="003762BA" w:rsidP="0002681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DA29EF" w:rsidRPr="00FC141C" w:rsidTr="003762BA">
        <w:trPr>
          <w:trHeight w:val="315"/>
          <w:jc w:val="center"/>
        </w:trPr>
        <w:tc>
          <w:tcPr>
            <w:tcW w:w="683" w:type="dxa"/>
            <w:vAlign w:val="center"/>
          </w:tcPr>
          <w:p w:rsidR="00DA29EF" w:rsidRPr="00FC141C" w:rsidRDefault="00DA29EF" w:rsidP="00DA29E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108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DA29EF" w:rsidRPr="00FC141C" w:rsidRDefault="00DA29EF" w:rsidP="00ED293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2006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DA29EF" w:rsidRPr="00FC141C" w:rsidRDefault="00DA29EF" w:rsidP="0002681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Billecart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-Salmon, Cuvée Nicolas François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Billecart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Brut,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Mareuil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-sur-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Aÿ</w:t>
            </w:r>
            <w:proofErr w:type="spellEnd"/>
          </w:p>
        </w:tc>
        <w:tc>
          <w:tcPr>
            <w:tcW w:w="798" w:type="dxa"/>
            <w:shd w:val="clear" w:color="auto" w:fill="auto"/>
            <w:noWrap/>
            <w:vAlign w:val="bottom"/>
          </w:tcPr>
          <w:p w:rsidR="00DA29EF" w:rsidRPr="00FC141C" w:rsidRDefault="00DA29EF" w:rsidP="0002681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392</w:t>
            </w:r>
          </w:p>
        </w:tc>
      </w:tr>
      <w:tr w:rsidR="00DA29EF" w:rsidRPr="00FC141C" w:rsidTr="003762BA">
        <w:trPr>
          <w:trHeight w:val="315"/>
          <w:jc w:val="center"/>
        </w:trPr>
        <w:tc>
          <w:tcPr>
            <w:tcW w:w="683" w:type="dxa"/>
            <w:vAlign w:val="center"/>
          </w:tcPr>
          <w:p w:rsidR="00DA29EF" w:rsidRPr="00FC141C" w:rsidRDefault="00DA29EF" w:rsidP="00DA29E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DA29EF" w:rsidRPr="00FC141C" w:rsidRDefault="00DA29EF" w:rsidP="0002681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DA29EF" w:rsidRPr="00FC141C" w:rsidRDefault="00DA29EF" w:rsidP="0002681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98" w:type="dxa"/>
            <w:shd w:val="clear" w:color="auto" w:fill="auto"/>
            <w:noWrap/>
            <w:vAlign w:val="bottom"/>
          </w:tcPr>
          <w:p w:rsidR="00DA29EF" w:rsidRPr="00FC141C" w:rsidRDefault="00DA29EF" w:rsidP="0002681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DA29EF" w:rsidRPr="00FC141C" w:rsidTr="003762BA">
        <w:trPr>
          <w:trHeight w:val="315"/>
          <w:jc w:val="center"/>
        </w:trPr>
        <w:tc>
          <w:tcPr>
            <w:tcW w:w="683" w:type="dxa"/>
            <w:vAlign w:val="center"/>
          </w:tcPr>
          <w:p w:rsidR="00DA29EF" w:rsidRPr="00FC141C" w:rsidRDefault="00DA29EF" w:rsidP="00DA29E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109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DA29EF" w:rsidRPr="00FC141C" w:rsidRDefault="00DA29EF" w:rsidP="0002681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m/v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DA29EF" w:rsidRPr="00FC141C" w:rsidRDefault="00DA29EF" w:rsidP="000235D5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Billecart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-Salmon, Cuvée Sous Bois, Brut,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Mareuil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-sur-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Aÿ</w:t>
            </w:r>
            <w:proofErr w:type="spellEnd"/>
          </w:p>
        </w:tc>
        <w:tc>
          <w:tcPr>
            <w:tcW w:w="798" w:type="dxa"/>
            <w:shd w:val="clear" w:color="auto" w:fill="auto"/>
            <w:noWrap/>
            <w:vAlign w:val="bottom"/>
          </w:tcPr>
          <w:p w:rsidR="00DA29EF" w:rsidRPr="00FC141C" w:rsidRDefault="00DA29EF" w:rsidP="0002681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180</w:t>
            </w:r>
          </w:p>
        </w:tc>
      </w:tr>
      <w:tr w:rsidR="00DA29EF" w:rsidRPr="00FC141C" w:rsidTr="003762BA">
        <w:trPr>
          <w:trHeight w:val="315"/>
          <w:jc w:val="center"/>
        </w:trPr>
        <w:tc>
          <w:tcPr>
            <w:tcW w:w="683" w:type="dxa"/>
            <w:vAlign w:val="center"/>
          </w:tcPr>
          <w:p w:rsidR="00DA29EF" w:rsidRPr="00FC141C" w:rsidRDefault="00DA29EF" w:rsidP="00DA29E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DA29EF" w:rsidRPr="00FC141C" w:rsidRDefault="00DA29EF" w:rsidP="0002681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DA29EF" w:rsidRPr="00FC141C" w:rsidRDefault="00DA29EF" w:rsidP="002771D9">
            <w:pPr>
              <w:rPr>
                <w:rFonts w:ascii="Adobe Garamond Pro" w:hAnsi="Adobe Garamond Pro"/>
                <w:color w:val="auto"/>
                <w:sz w:val="18"/>
                <w:szCs w:val="18"/>
              </w:rPr>
            </w:pPr>
            <w:r w:rsidRPr="00FC141C">
              <w:rPr>
                <w:rFonts w:ascii="Adobe Garamond Pro" w:hAnsi="Adobe Garamond Pro"/>
                <w:color w:val="auto"/>
                <w:sz w:val="18"/>
                <w:szCs w:val="18"/>
              </w:rPr>
              <w:t xml:space="preserve">This unique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18"/>
                <w:szCs w:val="18"/>
              </w:rPr>
              <w:t>cuvée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18"/>
                <w:szCs w:val="18"/>
              </w:rPr>
              <w:t xml:space="preserve">, which is entirely in oak, is composed of the three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18"/>
                <w:szCs w:val="18"/>
              </w:rPr>
              <w:t>Chamenois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18"/>
                <w:szCs w:val="18"/>
              </w:rPr>
              <w:t xml:space="preserve"> grape varieties. It masters the art of blending by renewing the ancestral spirit of the original champagnes.   </w:t>
            </w:r>
          </w:p>
        </w:tc>
        <w:tc>
          <w:tcPr>
            <w:tcW w:w="798" w:type="dxa"/>
            <w:shd w:val="clear" w:color="auto" w:fill="auto"/>
            <w:noWrap/>
            <w:vAlign w:val="bottom"/>
          </w:tcPr>
          <w:p w:rsidR="00DA29EF" w:rsidRPr="00FC141C" w:rsidRDefault="00DA29EF" w:rsidP="0002681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DA29EF" w:rsidRPr="00FC141C" w:rsidTr="003762BA">
        <w:trPr>
          <w:trHeight w:val="315"/>
          <w:jc w:val="center"/>
        </w:trPr>
        <w:tc>
          <w:tcPr>
            <w:tcW w:w="683" w:type="dxa"/>
            <w:vAlign w:val="center"/>
          </w:tcPr>
          <w:p w:rsidR="00DA29EF" w:rsidRPr="00FC141C" w:rsidRDefault="00DA29EF" w:rsidP="00DA29E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DA29EF" w:rsidRPr="00FC141C" w:rsidRDefault="00DA29EF" w:rsidP="0002681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DA29EF" w:rsidRPr="00FC141C" w:rsidRDefault="00DA29EF" w:rsidP="00D0230E">
            <w:pPr>
              <w:rPr>
                <w:rFonts w:ascii="Adobe Garamond Pro" w:hAnsi="Adobe Garamond Pro"/>
                <w:color w:val="auto"/>
                <w:sz w:val="18"/>
                <w:szCs w:val="18"/>
              </w:rPr>
            </w:pPr>
          </w:p>
        </w:tc>
        <w:tc>
          <w:tcPr>
            <w:tcW w:w="798" w:type="dxa"/>
            <w:shd w:val="clear" w:color="auto" w:fill="auto"/>
            <w:noWrap/>
            <w:vAlign w:val="bottom"/>
          </w:tcPr>
          <w:p w:rsidR="00DA29EF" w:rsidRPr="00FC141C" w:rsidRDefault="00DA29EF" w:rsidP="0002681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</w:tbl>
    <w:p w:rsidR="004321A4" w:rsidRPr="00FC141C" w:rsidRDefault="004321A4" w:rsidP="007F451E">
      <w:pPr>
        <w:rPr>
          <w:rFonts w:ascii="Comic Sans MS" w:hAnsi="Comic Sans MS" w:cs="Tahoma"/>
          <w:color w:val="auto"/>
        </w:rPr>
      </w:pPr>
    </w:p>
    <w:p w:rsidR="00A02A5A" w:rsidRPr="00FC141C" w:rsidRDefault="00A02A5A" w:rsidP="007F451E">
      <w:pPr>
        <w:rPr>
          <w:rFonts w:ascii="Comic Sans MS" w:hAnsi="Comic Sans MS" w:cs="Tahoma"/>
          <w:color w:val="auto"/>
        </w:rPr>
      </w:pPr>
    </w:p>
    <w:p w:rsidR="00A02A5A" w:rsidRPr="00FC141C" w:rsidRDefault="003F4212" w:rsidP="007F451E">
      <w:pPr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pict>
          <v:shape id="Text Box 77" o:spid="_x0000_s1038" type="#_x0000_t202" style="position:absolute;margin-left:114.15pt;margin-top:4.65pt;width:252.75pt;height:107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" stroked="f">
            <v:textbox>
              <w:txbxContent>
                <w:p w:rsidR="00C51184" w:rsidRDefault="00C51184" w:rsidP="0094607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D357111" wp14:editId="363F97E1">
                        <wp:extent cx="2238375" cy="1266825"/>
                        <wp:effectExtent l="19050" t="0" r="9525" b="0"/>
                        <wp:docPr id="48" name="Picture 48" descr="images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1).jpe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8375" cy="126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2A5A" w:rsidRPr="00FC141C" w:rsidRDefault="00A02A5A" w:rsidP="007F451E">
      <w:pPr>
        <w:rPr>
          <w:rFonts w:ascii="Comic Sans MS" w:hAnsi="Comic Sans MS" w:cs="Tahoma"/>
          <w:color w:val="auto"/>
        </w:rPr>
      </w:pPr>
    </w:p>
    <w:p w:rsidR="00A02A5A" w:rsidRPr="00FC141C" w:rsidRDefault="00A02A5A" w:rsidP="007F451E">
      <w:pPr>
        <w:rPr>
          <w:rFonts w:ascii="Comic Sans MS" w:hAnsi="Comic Sans MS" w:cs="Tahoma"/>
          <w:color w:val="auto"/>
        </w:rPr>
      </w:pPr>
    </w:p>
    <w:p w:rsidR="002B497C" w:rsidRPr="00FC141C" w:rsidRDefault="002B497C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084985" w:rsidRPr="00FC141C" w:rsidRDefault="00084985">
      <w:pPr>
        <w:rPr>
          <w:rFonts w:ascii="Comic Sans MS" w:hAnsi="Comic Sans MS" w:cs="Tahoma"/>
          <w:color w:val="auto"/>
        </w:rPr>
      </w:pPr>
    </w:p>
    <w:p w:rsidR="007B2D24" w:rsidRPr="00FC141C" w:rsidRDefault="007B2D24">
      <w:pPr>
        <w:rPr>
          <w:rFonts w:ascii="Comic Sans MS" w:hAnsi="Comic Sans MS" w:cs="Tahoma"/>
          <w:color w:val="auto"/>
        </w:rPr>
      </w:pPr>
    </w:p>
    <w:tbl>
      <w:tblPr>
        <w:tblW w:w="10204" w:type="dxa"/>
        <w:jc w:val="center"/>
        <w:tblInd w:w="565" w:type="dxa"/>
        <w:tblLayout w:type="fixed"/>
        <w:tblLook w:val="0000" w:firstRow="0" w:lastRow="0" w:firstColumn="0" w:lastColumn="0" w:noHBand="0" w:noVBand="0"/>
      </w:tblPr>
      <w:tblGrid>
        <w:gridCol w:w="630"/>
        <w:gridCol w:w="965"/>
        <w:gridCol w:w="7740"/>
        <w:gridCol w:w="869"/>
      </w:tblGrid>
      <w:tr w:rsidR="003762BA" w:rsidRPr="00FC141C" w:rsidTr="007F1C8F">
        <w:trPr>
          <w:trHeight w:val="315"/>
          <w:jc w:val="center"/>
        </w:trPr>
        <w:tc>
          <w:tcPr>
            <w:tcW w:w="630" w:type="dxa"/>
            <w:vAlign w:val="center"/>
          </w:tcPr>
          <w:p w:rsidR="003762BA" w:rsidRPr="00FC141C" w:rsidRDefault="003762BA" w:rsidP="003762B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110</w:t>
            </w:r>
          </w:p>
        </w:tc>
        <w:tc>
          <w:tcPr>
            <w:tcW w:w="965" w:type="dxa"/>
            <w:shd w:val="clear" w:color="auto" w:fill="auto"/>
            <w:noWrap/>
            <w:vAlign w:val="bottom"/>
          </w:tcPr>
          <w:p w:rsidR="003762BA" w:rsidRPr="00FC141C" w:rsidRDefault="003762BA" w:rsidP="002500BF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2011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3762BA" w:rsidRPr="00FC141C" w:rsidRDefault="003762BA" w:rsidP="002500B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Ca’ del Bosco, Cuvée,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Annamaria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Clementi</w:t>
            </w:r>
          </w:p>
        </w:tc>
        <w:tc>
          <w:tcPr>
            <w:tcW w:w="869" w:type="dxa"/>
            <w:shd w:val="clear" w:color="auto" w:fill="auto"/>
            <w:noWrap/>
            <w:vAlign w:val="bottom"/>
          </w:tcPr>
          <w:p w:rsidR="003762BA" w:rsidRPr="00FC141C" w:rsidRDefault="003762BA" w:rsidP="002500BF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187</w:t>
            </w:r>
          </w:p>
        </w:tc>
      </w:tr>
      <w:tr w:rsidR="003762BA" w:rsidRPr="00FC141C" w:rsidTr="007F1C8F">
        <w:trPr>
          <w:trHeight w:val="315"/>
          <w:jc w:val="center"/>
        </w:trPr>
        <w:tc>
          <w:tcPr>
            <w:tcW w:w="630" w:type="dxa"/>
            <w:vAlign w:val="center"/>
          </w:tcPr>
          <w:p w:rsidR="003762BA" w:rsidRPr="00FC141C" w:rsidRDefault="003762BA" w:rsidP="003762B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111</w:t>
            </w:r>
          </w:p>
        </w:tc>
        <w:tc>
          <w:tcPr>
            <w:tcW w:w="965" w:type="dxa"/>
            <w:shd w:val="clear" w:color="auto" w:fill="auto"/>
            <w:noWrap/>
            <w:vAlign w:val="bottom"/>
          </w:tcPr>
          <w:p w:rsidR="003762BA" w:rsidRPr="00FC141C" w:rsidRDefault="003762BA" w:rsidP="002500BF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2011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3762BA" w:rsidRPr="00FC141C" w:rsidRDefault="003762BA" w:rsidP="002500B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Ca’ del Bosco, Cuvée,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Annamaria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Clementi, Rosé</w:t>
            </w:r>
          </w:p>
        </w:tc>
        <w:tc>
          <w:tcPr>
            <w:tcW w:w="869" w:type="dxa"/>
            <w:shd w:val="clear" w:color="auto" w:fill="auto"/>
            <w:noWrap/>
            <w:vAlign w:val="bottom"/>
          </w:tcPr>
          <w:p w:rsidR="003762BA" w:rsidRPr="00FC141C" w:rsidRDefault="003762BA" w:rsidP="002500BF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227</w:t>
            </w:r>
          </w:p>
        </w:tc>
      </w:tr>
      <w:tr w:rsidR="003762BA" w:rsidRPr="00FC141C" w:rsidTr="007F1C8F">
        <w:trPr>
          <w:trHeight w:val="315"/>
          <w:jc w:val="center"/>
        </w:trPr>
        <w:tc>
          <w:tcPr>
            <w:tcW w:w="630" w:type="dxa"/>
            <w:vAlign w:val="center"/>
          </w:tcPr>
          <w:p w:rsidR="003762BA" w:rsidRPr="00FC141C" w:rsidRDefault="003762BA" w:rsidP="003762B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112</w:t>
            </w:r>
          </w:p>
        </w:tc>
        <w:tc>
          <w:tcPr>
            <w:tcW w:w="965" w:type="dxa"/>
            <w:shd w:val="clear" w:color="auto" w:fill="auto"/>
            <w:noWrap/>
            <w:vAlign w:val="bottom"/>
          </w:tcPr>
          <w:p w:rsidR="003762BA" w:rsidRPr="00FC141C" w:rsidRDefault="003762BA" w:rsidP="00A02A5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3762BA" w:rsidRPr="00FC141C" w:rsidRDefault="003762BA" w:rsidP="00A02A5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Ca’ del Bosco, Cuvée Prestige</w:t>
            </w:r>
          </w:p>
        </w:tc>
        <w:tc>
          <w:tcPr>
            <w:tcW w:w="869" w:type="dxa"/>
            <w:shd w:val="clear" w:color="auto" w:fill="auto"/>
            <w:noWrap/>
            <w:vAlign w:val="bottom"/>
          </w:tcPr>
          <w:p w:rsidR="003762BA" w:rsidRPr="00FC141C" w:rsidRDefault="003762BA" w:rsidP="00A02A5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70</w:t>
            </w:r>
          </w:p>
        </w:tc>
      </w:tr>
      <w:tr w:rsidR="003762BA" w:rsidRPr="00FC141C" w:rsidTr="007F1C8F">
        <w:trPr>
          <w:trHeight w:val="315"/>
          <w:jc w:val="center"/>
        </w:trPr>
        <w:tc>
          <w:tcPr>
            <w:tcW w:w="630" w:type="dxa"/>
            <w:vAlign w:val="center"/>
          </w:tcPr>
          <w:p w:rsidR="003762BA" w:rsidRPr="00FC141C" w:rsidRDefault="003762BA" w:rsidP="003762B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113</w:t>
            </w:r>
          </w:p>
        </w:tc>
        <w:tc>
          <w:tcPr>
            <w:tcW w:w="965" w:type="dxa"/>
            <w:shd w:val="clear" w:color="auto" w:fill="auto"/>
            <w:noWrap/>
            <w:vAlign w:val="bottom"/>
          </w:tcPr>
          <w:p w:rsidR="003762BA" w:rsidRPr="00FC141C" w:rsidRDefault="003762BA" w:rsidP="00A02A5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3762BA" w:rsidRPr="00FC141C" w:rsidRDefault="003762BA" w:rsidP="00A02A5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Ca’ del Bosco, Cuvée Prestige, Rosé</w:t>
            </w:r>
          </w:p>
        </w:tc>
        <w:tc>
          <w:tcPr>
            <w:tcW w:w="869" w:type="dxa"/>
            <w:shd w:val="clear" w:color="auto" w:fill="auto"/>
            <w:noWrap/>
            <w:vAlign w:val="bottom"/>
          </w:tcPr>
          <w:p w:rsidR="003762BA" w:rsidRPr="00FC141C" w:rsidRDefault="003762BA" w:rsidP="00A02A5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125</w:t>
            </w:r>
          </w:p>
        </w:tc>
      </w:tr>
      <w:tr w:rsidR="003762BA" w:rsidRPr="00FC141C" w:rsidTr="007F1C8F">
        <w:trPr>
          <w:trHeight w:val="315"/>
          <w:jc w:val="center"/>
        </w:trPr>
        <w:tc>
          <w:tcPr>
            <w:tcW w:w="630" w:type="dxa"/>
            <w:vAlign w:val="center"/>
          </w:tcPr>
          <w:p w:rsidR="003762BA" w:rsidRPr="00FC141C" w:rsidRDefault="003762BA" w:rsidP="003762B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114</w:t>
            </w:r>
          </w:p>
        </w:tc>
        <w:tc>
          <w:tcPr>
            <w:tcW w:w="965" w:type="dxa"/>
            <w:shd w:val="clear" w:color="auto" w:fill="auto"/>
            <w:noWrap/>
            <w:vAlign w:val="bottom"/>
          </w:tcPr>
          <w:p w:rsidR="003762BA" w:rsidRPr="00FC141C" w:rsidRDefault="003762BA" w:rsidP="00A02A5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3762BA" w:rsidRPr="00FC141C" w:rsidRDefault="003762BA" w:rsidP="00D71083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Ca’ del Bosco,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Torresella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Prosecco</w:t>
            </w:r>
          </w:p>
        </w:tc>
        <w:tc>
          <w:tcPr>
            <w:tcW w:w="869" w:type="dxa"/>
            <w:shd w:val="clear" w:color="auto" w:fill="auto"/>
            <w:noWrap/>
            <w:vAlign w:val="bottom"/>
          </w:tcPr>
          <w:p w:rsidR="003762BA" w:rsidRPr="00FC141C" w:rsidRDefault="003762BA" w:rsidP="00A02A5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55</w:t>
            </w:r>
          </w:p>
        </w:tc>
      </w:tr>
      <w:tr w:rsidR="003762BA" w:rsidRPr="00FC141C" w:rsidTr="007F1C8F">
        <w:trPr>
          <w:trHeight w:val="315"/>
          <w:jc w:val="center"/>
        </w:trPr>
        <w:tc>
          <w:tcPr>
            <w:tcW w:w="630" w:type="dxa"/>
            <w:vAlign w:val="center"/>
          </w:tcPr>
          <w:p w:rsidR="003762BA" w:rsidRPr="00FC141C" w:rsidRDefault="003762BA" w:rsidP="003762B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115</w:t>
            </w:r>
          </w:p>
        </w:tc>
        <w:tc>
          <w:tcPr>
            <w:tcW w:w="965" w:type="dxa"/>
            <w:shd w:val="clear" w:color="auto" w:fill="auto"/>
            <w:noWrap/>
            <w:vAlign w:val="bottom"/>
          </w:tcPr>
          <w:p w:rsidR="003762BA" w:rsidRPr="00FC141C" w:rsidRDefault="003762BA" w:rsidP="00A02A5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3762BA" w:rsidRPr="00FC141C" w:rsidRDefault="003762BA" w:rsidP="00A02A5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Ca’ del Bosco, Vintage Collection, Dosage Zero</w:t>
            </w:r>
          </w:p>
        </w:tc>
        <w:tc>
          <w:tcPr>
            <w:tcW w:w="869" w:type="dxa"/>
            <w:shd w:val="clear" w:color="auto" w:fill="auto"/>
            <w:noWrap/>
            <w:vAlign w:val="bottom"/>
          </w:tcPr>
          <w:p w:rsidR="003762BA" w:rsidRPr="00FC141C" w:rsidRDefault="003762BA" w:rsidP="00A02A5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135</w:t>
            </w:r>
          </w:p>
        </w:tc>
      </w:tr>
    </w:tbl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A02A5A" w:rsidRPr="00FC141C" w:rsidRDefault="00A02A5A">
      <w:pPr>
        <w:rPr>
          <w:rFonts w:ascii="Comic Sans MS" w:hAnsi="Comic Sans MS" w:cs="Tahoma"/>
          <w:color w:val="auto"/>
        </w:rPr>
      </w:pPr>
    </w:p>
    <w:p w:rsidR="00BA2F70" w:rsidRDefault="00BA2F70">
      <w:pPr>
        <w:rPr>
          <w:rFonts w:ascii="Comic Sans MS" w:hAnsi="Comic Sans MS" w:cs="Tahoma"/>
          <w:color w:val="auto"/>
        </w:rPr>
      </w:pPr>
    </w:p>
    <w:p w:rsidR="00ED3E18" w:rsidRDefault="00ED3E18">
      <w:pPr>
        <w:rPr>
          <w:rFonts w:ascii="Comic Sans MS" w:hAnsi="Comic Sans MS" w:cs="Tahoma"/>
          <w:color w:val="auto"/>
        </w:rPr>
      </w:pPr>
    </w:p>
    <w:p w:rsidR="00ED3E18" w:rsidRDefault="00ED3E18">
      <w:pPr>
        <w:rPr>
          <w:rFonts w:ascii="Comic Sans MS" w:hAnsi="Comic Sans MS" w:cs="Tahoma"/>
          <w:color w:val="auto"/>
        </w:rPr>
      </w:pPr>
    </w:p>
    <w:p w:rsidR="00ED3E18" w:rsidRDefault="00ED3E18">
      <w:pPr>
        <w:rPr>
          <w:rFonts w:ascii="Comic Sans MS" w:hAnsi="Comic Sans MS" w:cs="Tahoma"/>
          <w:color w:val="auto"/>
        </w:rPr>
      </w:pPr>
    </w:p>
    <w:p w:rsidR="00ED3E18" w:rsidRDefault="00ED3E18">
      <w:pPr>
        <w:rPr>
          <w:rFonts w:ascii="Comic Sans MS" w:hAnsi="Comic Sans MS" w:cs="Tahoma"/>
          <w:color w:val="auto"/>
        </w:rPr>
      </w:pPr>
    </w:p>
    <w:p w:rsidR="00ED3E18" w:rsidRDefault="00ED3E18">
      <w:pPr>
        <w:rPr>
          <w:rFonts w:ascii="Comic Sans MS" w:hAnsi="Comic Sans MS" w:cs="Tahoma"/>
          <w:color w:val="auto"/>
        </w:rPr>
      </w:pPr>
    </w:p>
    <w:p w:rsidR="00ED3E18" w:rsidRPr="00FC141C" w:rsidRDefault="00ED3E18">
      <w:pPr>
        <w:rPr>
          <w:rFonts w:ascii="Comic Sans MS" w:hAnsi="Comic Sans MS" w:cs="Tahoma"/>
          <w:color w:val="auto"/>
        </w:rPr>
      </w:pPr>
    </w:p>
    <w:p w:rsidR="00BA2F70" w:rsidRPr="00FC141C" w:rsidRDefault="00BA2F70">
      <w:pPr>
        <w:rPr>
          <w:rFonts w:ascii="Comic Sans MS" w:hAnsi="Comic Sans MS" w:cs="Tahoma"/>
          <w:color w:val="auto"/>
        </w:rPr>
      </w:pPr>
    </w:p>
    <w:p w:rsidR="00364B71" w:rsidRPr="00FC141C" w:rsidRDefault="003F4212">
      <w:pPr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pict>
          <v:shape id="Text Box 114" o:spid="_x0000_s1039" type="#_x0000_t202" style="position:absolute;margin-left:.6pt;margin-top:-9.5pt;width:445.5pt;height:55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VRvAIAAMQ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" filled="f" stroked="f">
            <v:textbox>
              <w:txbxContent>
                <w:p w:rsidR="00C51184" w:rsidRPr="00ED3E18" w:rsidRDefault="00C51184" w:rsidP="00BE5C01">
                  <w:pPr>
                    <w:rPr>
                      <w:rFonts w:ascii="Malgun Gothic Semilight" w:eastAsia="Malgun Gothic Semilight" w:hAnsi="Malgun Gothic Semilight" w:cs="Malgun Gothic Semilight"/>
                      <w:sz w:val="48"/>
                      <w:szCs w:val="56"/>
                    </w:rPr>
                  </w:pPr>
                  <w:r w:rsidRPr="00ED3E18">
                    <w:rPr>
                      <w:rFonts w:ascii="Malgun Gothic Semilight" w:eastAsia="Malgun Gothic Semilight" w:hAnsi="Malgun Gothic Semilight" w:cs="Malgun Gothic Semilight"/>
                      <w:sz w:val="48"/>
                      <w:szCs w:val="56"/>
                    </w:rPr>
                    <w:t xml:space="preserve">CHAMPAGNE </w:t>
                  </w:r>
                </w:p>
              </w:txbxContent>
            </v:textbox>
          </v:shape>
        </w:pict>
      </w:r>
    </w:p>
    <w:p w:rsidR="00BE5C01" w:rsidRPr="00FC141C" w:rsidRDefault="00BE5C01">
      <w:pPr>
        <w:rPr>
          <w:rFonts w:ascii="Comic Sans MS" w:hAnsi="Comic Sans MS" w:cs="Tahoma"/>
          <w:color w:val="auto"/>
        </w:rPr>
      </w:pPr>
    </w:p>
    <w:p w:rsidR="00BE5C01" w:rsidRPr="00FC141C" w:rsidRDefault="00770196">
      <w:pPr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698176" behindDoc="0" locked="0" layoutInCell="1" allowOverlap="1" wp14:anchorId="0A5F1D55" wp14:editId="7DF4F7ED">
            <wp:simplePos x="0" y="0"/>
            <wp:positionH relativeFrom="column">
              <wp:posOffset>-74295</wp:posOffset>
            </wp:positionH>
            <wp:positionV relativeFrom="paragraph">
              <wp:posOffset>51435</wp:posOffset>
            </wp:positionV>
            <wp:extent cx="3848100" cy="476250"/>
            <wp:effectExtent l="19050" t="0" r="0" b="0"/>
            <wp:wrapThrough wrapText="bothSides">
              <wp:wrapPolygon edited="0">
                <wp:start x="-107" y="0"/>
                <wp:lineTo x="-107" y="20736"/>
                <wp:lineTo x="21600" y="20736"/>
                <wp:lineTo x="21600" y="0"/>
                <wp:lineTo x="-107" y="0"/>
              </wp:wrapPolygon>
            </wp:wrapThrough>
            <wp:docPr id="4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E06" w:rsidRPr="00FC141C" w:rsidRDefault="00A44E06">
      <w:pPr>
        <w:rPr>
          <w:rFonts w:ascii="Comic Sans MS" w:hAnsi="Comic Sans MS" w:cs="Tahoma"/>
          <w:color w:val="auto"/>
        </w:rPr>
      </w:pPr>
    </w:p>
    <w:p w:rsidR="008051BF" w:rsidRPr="00FC141C" w:rsidRDefault="008051BF" w:rsidP="0075004D">
      <w:pPr>
        <w:jc w:val="center"/>
        <w:rPr>
          <w:rFonts w:ascii="Comic Sans MS" w:hAnsi="Comic Sans MS" w:cs="Tahoma"/>
          <w:color w:val="auto"/>
        </w:rPr>
      </w:pPr>
    </w:p>
    <w:tbl>
      <w:tblPr>
        <w:tblW w:w="10173" w:type="dxa"/>
        <w:jc w:val="center"/>
        <w:tblInd w:w="565" w:type="dxa"/>
        <w:tblLayout w:type="fixed"/>
        <w:tblLook w:val="0000" w:firstRow="0" w:lastRow="0" w:firstColumn="0" w:lastColumn="0" w:noHBand="0" w:noVBand="0"/>
      </w:tblPr>
      <w:tblGrid>
        <w:gridCol w:w="633"/>
        <w:gridCol w:w="962"/>
        <w:gridCol w:w="7678"/>
        <w:gridCol w:w="900"/>
      </w:tblGrid>
      <w:tr w:rsidR="00DA29EF" w:rsidRPr="00FC141C" w:rsidTr="00771142">
        <w:trPr>
          <w:trHeight w:val="315"/>
          <w:jc w:val="center"/>
        </w:trPr>
        <w:tc>
          <w:tcPr>
            <w:tcW w:w="633" w:type="dxa"/>
            <w:vAlign w:val="center"/>
          </w:tcPr>
          <w:p w:rsidR="00DA29EF" w:rsidRPr="00FC141C" w:rsidRDefault="00DA29EF" w:rsidP="00DA29EF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Bin</w:t>
            </w:r>
          </w:p>
        </w:tc>
        <w:tc>
          <w:tcPr>
            <w:tcW w:w="9540" w:type="dxa"/>
            <w:gridSpan w:val="3"/>
            <w:shd w:val="clear" w:color="auto" w:fill="auto"/>
            <w:noWrap/>
            <w:vAlign w:val="bottom"/>
          </w:tcPr>
          <w:p w:rsidR="00DA29EF" w:rsidRPr="00FC141C" w:rsidRDefault="00DA29EF" w:rsidP="00AB72BF">
            <w:pPr>
              <w:rPr>
                <w:rFonts w:ascii="Adobe Garamond Pro" w:hAnsi="Adobe Garamond Pro" w:cs="Tahoma"/>
                <w:b/>
                <w:bCs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ÉPERNAY</w:t>
            </w:r>
          </w:p>
        </w:tc>
      </w:tr>
      <w:tr w:rsidR="00DA29EF" w:rsidRPr="00FC141C" w:rsidTr="00771142">
        <w:trPr>
          <w:trHeight w:val="315"/>
          <w:jc w:val="center"/>
        </w:trPr>
        <w:tc>
          <w:tcPr>
            <w:tcW w:w="633" w:type="dxa"/>
            <w:vAlign w:val="center"/>
          </w:tcPr>
          <w:p w:rsidR="00DA29EF" w:rsidRPr="00FC141C" w:rsidRDefault="00DA29EF" w:rsidP="00DA29E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117</w:t>
            </w:r>
          </w:p>
        </w:tc>
        <w:tc>
          <w:tcPr>
            <w:tcW w:w="962" w:type="dxa"/>
            <w:shd w:val="clear" w:color="auto" w:fill="auto"/>
            <w:noWrap/>
            <w:vAlign w:val="bottom"/>
          </w:tcPr>
          <w:p w:rsidR="00DA29EF" w:rsidRPr="00FC141C" w:rsidRDefault="00DA29EF" w:rsidP="002771D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</w:t>
            </w:r>
            <w:r w:rsidR="002771D9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12</w:t>
            </w:r>
          </w:p>
        </w:tc>
        <w:tc>
          <w:tcPr>
            <w:tcW w:w="7678" w:type="dxa"/>
            <w:shd w:val="clear" w:color="auto" w:fill="auto"/>
            <w:noWrap/>
            <w:vAlign w:val="bottom"/>
          </w:tcPr>
          <w:p w:rsidR="00DA29EF" w:rsidRPr="00FC141C" w:rsidRDefault="00DA29EF" w:rsidP="00392B4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Dom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Pérignon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Brut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DA29EF" w:rsidRPr="00FC141C" w:rsidRDefault="00DA29EF" w:rsidP="00E27A6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495</w:t>
            </w:r>
          </w:p>
        </w:tc>
      </w:tr>
      <w:tr w:rsidR="00DA29EF" w:rsidRPr="00FC141C" w:rsidTr="00771142">
        <w:trPr>
          <w:trHeight w:val="315"/>
          <w:jc w:val="center"/>
        </w:trPr>
        <w:tc>
          <w:tcPr>
            <w:tcW w:w="633" w:type="dxa"/>
            <w:vAlign w:val="center"/>
          </w:tcPr>
          <w:p w:rsidR="00DA29EF" w:rsidRPr="00FC141C" w:rsidRDefault="00DA29EF" w:rsidP="00DA29E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118</w:t>
            </w:r>
          </w:p>
        </w:tc>
        <w:tc>
          <w:tcPr>
            <w:tcW w:w="962" w:type="dxa"/>
            <w:shd w:val="clear" w:color="auto" w:fill="auto"/>
            <w:noWrap/>
            <w:vAlign w:val="bottom"/>
          </w:tcPr>
          <w:p w:rsidR="00DA29EF" w:rsidRPr="00FC141C" w:rsidRDefault="00DA29EF" w:rsidP="00B9139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2011</w:t>
            </w:r>
          </w:p>
        </w:tc>
        <w:tc>
          <w:tcPr>
            <w:tcW w:w="7678" w:type="dxa"/>
            <w:shd w:val="clear" w:color="auto" w:fill="auto"/>
            <w:noWrap/>
            <w:vAlign w:val="bottom"/>
          </w:tcPr>
          <w:p w:rsidR="00DA29EF" w:rsidRPr="00FC141C" w:rsidRDefault="00392B4C" w:rsidP="00392B4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Pérrier-Jouët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Belle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Epoque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DA29EF" w:rsidRPr="00FC141C" w:rsidRDefault="00DA29EF" w:rsidP="00BE5C0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352</w:t>
            </w:r>
          </w:p>
        </w:tc>
      </w:tr>
      <w:tr w:rsidR="00DA29EF" w:rsidRPr="00FC141C" w:rsidTr="00771142">
        <w:trPr>
          <w:trHeight w:val="315"/>
          <w:jc w:val="center"/>
        </w:trPr>
        <w:tc>
          <w:tcPr>
            <w:tcW w:w="633" w:type="dxa"/>
            <w:vAlign w:val="center"/>
          </w:tcPr>
          <w:p w:rsidR="00DA29EF" w:rsidRPr="00FC141C" w:rsidRDefault="00DA29EF" w:rsidP="00DA29E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119</w:t>
            </w:r>
          </w:p>
        </w:tc>
        <w:tc>
          <w:tcPr>
            <w:tcW w:w="962" w:type="dxa"/>
            <w:shd w:val="clear" w:color="auto" w:fill="auto"/>
            <w:noWrap/>
            <w:vAlign w:val="bottom"/>
          </w:tcPr>
          <w:p w:rsidR="00DA29EF" w:rsidRPr="00FC141C" w:rsidRDefault="00DA29EF" w:rsidP="00F1195B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678" w:type="dxa"/>
            <w:shd w:val="clear" w:color="auto" w:fill="auto"/>
            <w:noWrap/>
            <w:vAlign w:val="bottom"/>
          </w:tcPr>
          <w:p w:rsidR="00DA29EF" w:rsidRPr="00FC141C" w:rsidRDefault="00ED3E18" w:rsidP="00392B4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Moët &amp; </w:t>
            </w:r>
            <w:proofErr w:type="spellStart"/>
            <w:r>
              <w:rPr>
                <w:rFonts w:ascii="Adobe Garamond Pro" w:hAnsi="Adobe Garamond Pro"/>
                <w:color w:val="auto"/>
                <w:sz w:val="24"/>
                <w:szCs w:val="24"/>
              </w:rPr>
              <w:t>Chandon</w:t>
            </w:r>
            <w:proofErr w:type="spellEnd"/>
            <w:r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dobe Garamond Pro" w:hAnsi="Adobe Garamond Pro"/>
                <w:color w:val="auto"/>
                <w:sz w:val="24"/>
                <w:szCs w:val="24"/>
              </w:rPr>
              <w:t>Impérial</w:t>
            </w:r>
            <w:proofErr w:type="spellEnd"/>
            <w:r>
              <w:rPr>
                <w:rFonts w:ascii="Adobe Garamond Pro" w:hAnsi="Adobe Garamond Pro"/>
                <w:color w:val="auto"/>
                <w:sz w:val="24"/>
                <w:szCs w:val="24"/>
              </w:rPr>
              <w:t>,</w:t>
            </w:r>
            <w:r w:rsidR="00DA29EF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Brut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DA29EF" w:rsidRPr="00FC141C" w:rsidRDefault="00DA29EF" w:rsidP="00F1195B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110</w:t>
            </w:r>
          </w:p>
        </w:tc>
      </w:tr>
      <w:tr w:rsidR="00DA29EF" w:rsidRPr="00FC141C" w:rsidTr="00771142">
        <w:trPr>
          <w:trHeight w:val="315"/>
          <w:jc w:val="center"/>
        </w:trPr>
        <w:tc>
          <w:tcPr>
            <w:tcW w:w="633" w:type="dxa"/>
            <w:vAlign w:val="center"/>
          </w:tcPr>
          <w:p w:rsidR="00DA29EF" w:rsidRPr="00FC141C" w:rsidRDefault="00DA29EF" w:rsidP="00DA29EF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540" w:type="dxa"/>
            <w:gridSpan w:val="3"/>
            <w:shd w:val="clear" w:color="auto" w:fill="auto"/>
            <w:noWrap/>
            <w:vAlign w:val="bottom"/>
          </w:tcPr>
          <w:p w:rsidR="00DA29EF" w:rsidRPr="00FC141C" w:rsidRDefault="00DA29EF" w:rsidP="00AB72BF">
            <w:pPr>
              <w:rPr>
                <w:rFonts w:ascii="Adobe Garamond Pro" w:hAnsi="Adobe Garamond Pro"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MAREUIL-SUR-A</w:t>
            </w:r>
            <w:r w:rsidRPr="00FC141C">
              <w:rPr>
                <w:rFonts w:ascii="Malgun Gothic Semilight" w:eastAsia="Malgun Gothic Semilight" w:hAnsi="Malgun Gothic Semilight" w:cs="Malgun Gothic Semilight" w:hint="eastAsia"/>
                <w:color w:val="auto"/>
                <w:sz w:val="24"/>
                <w:szCs w:val="24"/>
              </w:rPr>
              <w:t>Ÿ</w:t>
            </w:r>
          </w:p>
        </w:tc>
      </w:tr>
      <w:tr w:rsidR="00DA29EF" w:rsidRPr="00FC141C" w:rsidTr="00771142">
        <w:trPr>
          <w:trHeight w:val="315"/>
          <w:jc w:val="center"/>
        </w:trPr>
        <w:tc>
          <w:tcPr>
            <w:tcW w:w="633" w:type="dxa"/>
            <w:vAlign w:val="center"/>
          </w:tcPr>
          <w:p w:rsidR="00DA29EF" w:rsidRPr="00FC141C" w:rsidRDefault="00DA29EF" w:rsidP="00ED68E7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</w:t>
            </w:r>
            <w:r w:rsidR="00ED68E7"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21</w:t>
            </w:r>
          </w:p>
        </w:tc>
        <w:tc>
          <w:tcPr>
            <w:tcW w:w="962" w:type="dxa"/>
            <w:shd w:val="clear" w:color="auto" w:fill="auto"/>
            <w:noWrap/>
          </w:tcPr>
          <w:p w:rsidR="00DA29EF" w:rsidRPr="00FC141C" w:rsidRDefault="00DA29EF" w:rsidP="006B355A">
            <w:pPr>
              <w:jc w:val="center"/>
              <w:rPr>
                <w:color w:val="auto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678" w:type="dxa"/>
            <w:shd w:val="clear" w:color="auto" w:fill="auto"/>
            <w:noWrap/>
            <w:vAlign w:val="bottom"/>
          </w:tcPr>
          <w:p w:rsidR="00DA29EF" w:rsidRPr="00FC141C" w:rsidRDefault="00392B4C" w:rsidP="00AB72B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Bollinger </w:t>
            </w:r>
            <w:r w:rsidR="00DA29EF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Special Cuvée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DA29EF" w:rsidRPr="00FC141C" w:rsidRDefault="00DA29EF" w:rsidP="00AB72BF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190</w:t>
            </w:r>
          </w:p>
        </w:tc>
      </w:tr>
      <w:tr w:rsidR="00DA29EF" w:rsidRPr="00FC141C" w:rsidTr="00771142">
        <w:trPr>
          <w:trHeight w:val="315"/>
          <w:jc w:val="center"/>
        </w:trPr>
        <w:tc>
          <w:tcPr>
            <w:tcW w:w="633" w:type="dxa"/>
            <w:vAlign w:val="center"/>
          </w:tcPr>
          <w:p w:rsidR="00DA29EF" w:rsidRPr="00FC141C" w:rsidRDefault="00DA29EF" w:rsidP="00ED68E7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12</w:t>
            </w:r>
            <w:r w:rsidR="00ED68E7"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</w:t>
            </w:r>
          </w:p>
        </w:tc>
        <w:tc>
          <w:tcPr>
            <w:tcW w:w="962" w:type="dxa"/>
            <w:shd w:val="clear" w:color="auto" w:fill="auto"/>
            <w:noWrap/>
          </w:tcPr>
          <w:p w:rsidR="00DA29EF" w:rsidRPr="00FC141C" w:rsidRDefault="00DA29EF" w:rsidP="006B355A">
            <w:pPr>
              <w:jc w:val="center"/>
              <w:rPr>
                <w:color w:val="auto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678" w:type="dxa"/>
            <w:shd w:val="clear" w:color="auto" w:fill="auto"/>
            <w:noWrap/>
            <w:vAlign w:val="bottom"/>
          </w:tcPr>
          <w:p w:rsidR="00DA29EF" w:rsidRPr="00FC141C" w:rsidRDefault="00392B4C" w:rsidP="00AB72B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Gosset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Grand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Réserve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Brut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DA29EF" w:rsidRPr="00FC141C" w:rsidRDefault="00DA29EF" w:rsidP="00AB72BF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130</w:t>
            </w:r>
          </w:p>
        </w:tc>
      </w:tr>
      <w:tr w:rsidR="00DA29EF" w:rsidRPr="00FC141C" w:rsidTr="00771142">
        <w:trPr>
          <w:trHeight w:val="315"/>
          <w:jc w:val="center"/>
        </w:trPr>
        <w:tc>
          <w:tcPr>
            <w:tcW w:w="633" w:type="dxa"/>
            <w:vAlign w:val="center"/>
          </w:tcPr>
          <w:p w:rsidR="00DA29EF" w:rsidRPr="00FC141C" w:rsidRDefault="00DA29EF" w:rsidP="00DA29EF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540" w:type="dxa"/>
            <w:gridSpan w:val="3"/>
            <w:shd w:val="clear" w:color="auto" w:fill="auto"/>
            <w:noWrap/>
            <w:vAlign w:val="bottom"/>
          </w:tcPr>
          <w:p w:rsidR="00DA29EF" w:rsidRPr="00FC141C" w:rsidRDefault="00DA29EF" w:rsidP="00AB72B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REIMS</w:t>
            </w:r>
          </w:p>
        </w:tc>
      </w:tr>
      <w:tr w:rsidR="00DA29EF" w:rsidRPr="00FC141C" w:rsidTr="00771142">
        <w:trPr>
          <w:trHeight w:val="315"/>
          <w:jc w:val="center"/>
        </w:trPr>
        <w:tc>
          <w:tcPr>
            <w:tcW w:w="633" w:type="dxa"/>
            <w:vAlign w:val="center"/>
          </w:tcPr>
          <w:p w:rsidR="00DA29EF" w:rsidRPr="00FC141C" w:rsidRDefault="00DA29EF" w:rsidP="00DA29E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125</w:t>
            </w:r>
          </w:p>
        </w:tc>
        <w:tc>
          <w:tcPr>
            <w:tcW w:w="962" w:type="dxa"/>
            <w:shd w:val="clear" w:color="auto" w:fill="auto"/>
            <w:noWrap/>
          </w:tcPr>
          <w:p w:rsidR="00DA29EF" w:rsidRPr="00FC141C" w:rsidRDefault="00DA29EF" w:rsidP="006B355A">
            <w:pPr>
              <w:jc w:val="center"/>
              <w:rPr>
                <w:color w:val="auto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2007</w:t>
            </w:r>
          </w:p>
        </w:tc>
        <w:tc>
          <w:tcPr>
            <w:tcW w:w="7678" w:type="dxa"/>
            <w:shd w:val="clear" w:color="auto" w:fill="auto"/>
            <w:noWrap/>
            <w:vAlign w:val="bottom"/>
          </w:tcPr>
          <w:p w:rsidR="00DA29EF" w:rsidRPr="00FC141C" w:rsidRDefault="00392B4C" w:rsidP="00AB72B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Charles  de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Cazanove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Stradivarius,</w:t>
            </w:r>
            <w:r w:rsidR="00DA29EF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Brut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DA29EF" w:rsidRPr="00FC141C" w:rsidRDefault="00DA29EF" w:rsidP="00AB72BF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115</w:t>
            </w:r>
          </w:p>
        </w:tc>
      </w:tr>
      <w:tr w:rsidR="00DA29EF" w:rsidRPr="00FC141C" w:rsidTr="00771142">
        <w:trPr>
          <w:trHeight w:val="315"/>
          <w:jc w:val="center"/>
        </w:trPr>
        <w:tc>
          <w:tcPr>
            <w:tcW w:w="633" w:type="dxa"/>
            <w:vAlign w:val="center"/>
          </w:tcPr>
          <w:p w:rsidR="00DA29EF" w:rsidRPr="00FC141C" w:rsidRDefault="00DA29EF" w:rsidP="00DA29E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126</w:t>
            </w:r>
          </w:p>
        </w:tc>
        <w:tc>
          <w:tcPr>
            <w:tcW w:w="962" w:type="dxa"/>
            <w:shd w:val="clear" w:color="auto" w:fill="auto"/>
            <w:noWrap/>
          </w:tcPr>
          <w:p w:rsidR="00DA29EF" w:rsidRPr="00FC141C" w:rsidRDefault="00DA29EF" w:rsidP="00F11C13">
            <w:pPr>
              <w:jc w:val="center"/>
              <w:rPr>
                <w:color w:val="auto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678" w:type="dxa"/>
            <w:shd w:val="clear" w:color="auto" w:fill="auto"/>
            <w:noWrap/>
            <w:vAlign w:val="bottom"/>
          </w:tcPr>
          <w:p w:rsidR="00DA29EF" w:rsidRPr="00FC141C" w:rsidRDefault="00392B4C" w:rsidP="00392B4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G.H. Mumm, </w:t>
            </w:r>
            <w:r w:rsidR="00DA29EF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Cordon Rouge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DA29EF" w:rsidRPr="00FC141C" w:rsidRDefault="00DA29EF" w:rsidP="00F11C1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109</w:t>
            </w:r>
          </w:p>
        </w:tc>
      </w:tr>
      <w:tr w:rsidR="00DA29EF" w:rsidRPr="00FC141C" w:rsidTr="00771142">
        <w:trPr>
          <w:trHeight w:val="315"/>
          <w:jc w:val="center"/>
        </w:trPr>
        <w:tc>
          <w:tcPr>
            <w:tcW w:w="633" w:type="dxa"/>
            <w:vAlign w:val="center"/>
          </w:tcPr>
          <w:p w:rsidR="00DA29EF" w:rsidRPr="00FC141C" w:rsidRDefault="003762BA" w:rsidP="003762B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127</w:t>
            </w:r>
          </w:p>
        </w:tc>
        <w:tc>
          <w:tcPr>
            <w:tcW w:w="962" w:type="dxa"/>
            <w:shd w:val="clear" w:color="auto" w:fill="auto"/>
            <w:noWrap/>
          </w:tcPr>
          <w:p w:rsidR="00DA29EF" w:rsidRPr="00FC141C" w:rsidRDefault="00DA29EF" w:rsidP="00F11C13">
            <w:pPr>
              <w:jc w:val="center"/>
              <w:rPr>
                <w:color w:val="auto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678" w:type="dxa"/>
            <w:shd w:val="clear" w:color="auto" w:fill="auto"/>
            <w:noWrap/>
            <w:vAlign w:val="bottom"/>
          </w:tcPr>
          <w:p w:rsidR="00DA29EF" w:rsidRPr="00FC141C" w:rsidRDefault="00392B4C" w:rsidP="00392B4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Krug, Grande Cuvée</w:t>
            </w:r>
            <w:r w:rsidR="00DA29EF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Brut, 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DA29EF" w:rsidRPr="00FC141C" w:rsidRDefault="00DA29EF" w:rsidP="00F11C1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420</w:t>
            </w:r>
          </w:p>
        </w:tc>
      </w:tr>
      <w:tr w:rsidR="00DA29EF" w:rsidRPr="00FC141C" w:rsidTr="00771142">
        <w:trPr>
          <w:trHeight w:val="315"/>
          <w:jc w:val="center"/>
        </w:trPr>
        <w:tc>
          <w:tcPr>
            <w:tcW w:w="633" w:type="dxa"/>
            <w:vAlign w:val="center"/>
          </w:tcPr>
          <w:p w:rsidR="00DA29EF" w:rsidRPr="00FC141C" w:rsidRDefault="003762BA" w:rsidP="00DA29E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128</w:t>
            </w:r>
          </w:p>
        </w:tc>
        <w:tc>
          <w:tcPr>
            <w:tcW w:w="962" w:type="dxa"/>
            <w:shd w:val="clear" w:color="auto" w:fill="auto"/>
            <w:noWrap/>
          </w:tcPr>
          <w:p w:rsidR="00DA29EF" w:rsidRPr="00FC141C" w:rsidRDefault="00DA29EF" w:rsidP="00F11C13">
            <w:pPr>
              <w:jc w:val="center"/>
              <w:rPr>
                <w:color w:val="auto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678" w:type="dxa"/>
            <w:shd w:val="clear" w:color="auto" w:fill="auto"/>
            <w:noWrap/>
            <w:vAlign w:val="bottom"/>
          </w:tcPr>
          <w:p w:rsidR="00DA29EF" w:rsidRPr="00FC141C" w:rsidRDefault="00DA29EF" w:rsidP="00392B4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Piper-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Heidsieck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Brut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DA29EF" w:rsidRPr="00FC141C" w:rsidRDefault="00DA29EF" w:rsidP="00F11C1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134</w:t>
            </w:r>
          </w:p>
        </w:tc>
      </w:tr>
      <w:tr w:rsidR="00DA29EF" w:rsidRPr="00FC141C" w:rsidTr="00771142">
        <w:trPr>
          <w:trHeight w:val="315"/>
          <w:jc w:val="center"/>
        </w:trPr>
        <w:tc>
          <w:tcPr>
            <w:tcW w:w="633" w:type="dxa"/>
            <w:vAlign w:val="center"/>
          </w:tcPr>
          <w:p w:rsidR="00DA29EF" w:rsidRPr="00FC141C" w:rsidRDefault="003762BA" w:rsidP="00DA29E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129</w:t>
            </w:r>
          </w:p>
        </w:tc>
        <w:tc>
          <w:tcPr>
            <w:tcW w:w="962" w:type="dxa"/>
            <w:shd w:val="clear" w:color="auto" w:fill="auto"/>
            <w:noWrap/>
          </w:tcPr>
          <w:p w:rsidR="00DA29EF" w:rsidRPr="00FC141C" w:rsidRDefault="00DA29EF" w:rsidP="00F11C13">
            <w:pPr>
              <w:jc w:val="center"/>
              <w:rPr>
                <w:color w:val="auto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678" w:type="dxa"/>
            <w:shd w:val="clear" w:color="auto" w:fill="auto"/>
            <w:noWrap/>
            <w:vAlign w:val="bottom"/>
          </w:tcPr>
          <w:p w:rsidR="00DA29EF" w:rsidRPr="00FC141C" w:rsidRDefault="00DA29EF" w:rsidP="00392B4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Ruinart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Blanc de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Blancs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Brut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DA29EF" w:rsidRPr="00FC141C" w:rsidRDefault="00DA29EF" w:rsidP="00F11C1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220</w:t>
            </w:r>
          </w:p>
        </w:tc>
      </w:tr>
      <w:tr w:rsidR="00DA29EF" w:rsidRPr="00FC141C" w:rsidTr="00771142">
        <w:trPr>
          <w:trHeight w:val="315"/>
          <w:jc w:val="center"/>
        </w:trPr>
        <w:tc>
          <w:tcPr>
            <w:tcW w:w="633" w:type="dxa"/>
            <w:vAlign w:val="center"/>
          </w:tcPr>
          <w:p w:rsidR="00DA29EF" w:rsidRPr="00FC141C" w:rsidRDefault="003762BA" w:rsidP="00DA29E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130</w:t>
            </w:r>
          </w:p>
        </w:tc>
        <w:tc>
          <w:tcPr>
            <w:tcW w:w="962" w:type="dxa"/>
            <w:shd w:val="clear" w:color="auto" w:fill="auto"/>
            <w:noWrap/>
          </w:tcPr>
          <w:p w:rsidR="00DA29EF" w:rsidRPr="00FC141C" w:rsidRDefault="00DA29EF" w:rsidP="00F11C13">
            <w:pPr>
              <w:jc w:val="center"/>
              <w:rPr>
                <w:color w:val="auto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678" w:type="dxa"/>
            <w:shd w:val="clear" w:color="auto" w:fill="auto"/>
            <w:noWrap/>
            <w:vAlign w:val="bottom"/>
          </w:tcPr>
          <w:p w:rsidR="00DA29EF" w:rsidRPr="00FC141C" w:rsidRDefault="00DA29EF" w:rsidP="00392B4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Taittinger, La Française, Brut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DA29EF" w:rsidRPr="00FC141C" w:rsidRDefault="00DA29EF" w:rsidP="00F11C1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98</w:t>
            </w:r>
          </w:p>
        </w:tc>
      </w:tr>
      <w:tr w:rsidR="00DA29EF" w:rsidRPr="00FC141C" w:rsidTr="00771142">
        <w:trPr>
          <w:trHeight w:val="315"/>
          <w:jc w:val="center"/>
        </w:trPr>
        <w:tc>
          <w:tcPr>
            <w:tcW w:w="633" w:type="dxa"/>
            <w:vAlign w:val="center"/>
          </w:tcPr>
          <w:p w:rsidR="00DA29EF" w:rsidRPr="00FC141C" w:rsidRDefault="003762BA" w:rsidP="00DA29E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131</w:t>
            </w:r>
          </w:p>
        </w:tc>
        <w:tc>
          <w:tcPr>
            <w:tcW w:w="962" w:type="dxa"/>
            <w:shd w:val="clear" w:color="auto" w:fill="auto"/>
            <w:noWrap/>
            <w:vAlign w:val="bottom"/>
          </w:tcPr>
          <w:p w:rsidR="00DA29EF" w:rsidRPr="00FC141C" w:rsidRDefault="00DA29EF" w:rsidP="00CA1567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2008</w:t>
            </w:r>
          </w:p>
        </w:tc>
        <w:tc>
          <w:tcPr>
            <w:tcW w:w="7678" w:type="dxa"/>
            <w:shd w:val="clear" w:color="auto" w:fill="auto"/>
            <w:noWrap/>
            <w:vAlign w:val="bottom"/>
          </w:tcPr>
          <w:p w:rsidR="00DA29EF" w:rsidRPr="00FC141C" w:rsidRDefault="00DA29EF" w:rsidP="00F11C13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Taittinger,</w:t>
            </w:r>
            <w:r w:rsidR="00392B4C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92B4C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Comtes</w:t>
            </w:r>
            <w:proofErr w:type="spellEnd"/>
            <w:r w:rsidR="00392B4C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de Champagne, 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Blanc de Blanc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DA29EF" w:rsidRPr="00FC141C" w:rsidRDefault="00DA29EF" w:rsidP="00CA1567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470</w:t>
            </w:r>
          </w:p>
        </w:tc>
      </w:tr>
      <w:tr w:rsidR="00DA29EF" w:rsidRPr="00FC141C" w:rsidTr="00771142">
        <w:trPr>
          <w:trHeight w:val="315"/>
          <w:jc w:val="center"/>
        </w:trPr>
        <w:tc>
          <w:tcPr>
            <w:tcW w:w="633" w:type="dxa"/>
            <w:vAlign w:val="center"/>
          </w:tcPr>
          <w:p w:rsidR="00DA29EF" w:rsidRPr="00FC141C" w:rsidRDefault="003762BA" w:rsidP="00DA29E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132</w:t>
            </w:r>
          </w:p>
        </w:tc>
        <w:tc>
          <w:tcPr>
            <w:tcW w:w="962" w:type="dxa"/>
            <w:shd w:val="clear" w:color="auto" w:fill="auto"/>
            <w:noWrap/>
            <w:vAlign w:val="bottom"/>
          </w:tcPr>
          <w:p w:rsidR="00DA29EF" w:rsidRPr="00FC141C" w:rsidRDefault="00DA29EF" w:rsidP="00F11C1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678" w:type="dxa"/>
            <w:shd w:val="clear" w:color="auto" w:fill="auto"/>
            <w:noWrap/>
            <w:vAlign w:val="bottom"/>
          </w:tcPr>
          <w:p w:rsidR="00DA29EF" w:rsidRPr="00FC141C" w:rsidRDefault="00DA29EF" w:rsidP="00392B4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Veuve Clicquot,</w:t>
            </w:r>
            <w:r w:rsidR="00392B4C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Yellow Label,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Brut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DA29EF" w:rsidRPr="00FC141C" w:rsidRDefault="00DA29EF" w:rsidP="00F11C1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108</w:t>
            </w:r>
          </w:p>
        </w:tc>
      </w:tr>
      <w:tr w:rsidR="00DA29EF" w:rsidRPr="00FC141C" w:rsidTr="00771142">
        <w:trPr>
          <w:trHeight w:val="315"/>
          <w:jc w:val="center"/>
        </w:trPr>
        <w:tc>
          <w:tcPr>
            <w:tcW w:w="633" w:type="dxa"/>
            <w:vAlign w:val="center"/>
          </w:tcPr>
          <w:p w:rsidR="00DA29EF" w:rsidRPr="00FC141C" w:rsidRDefault="003762BA" w:rsidP="00DA29E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133</w:t>
            </w:r>
          </w:p>
        </w:tc>
        <w:tc>
          <w:tcPr>
            <w:tcW w:w="962" w:type="dxa"/>
            <w:shd w:val="clear" w:color="auto" w:fill="auto"/>
            <w:noWrap/>
            <w:vAlign w:val="bottom"/>
          </w:tcPr>
          <w:p w:rsidR="00DA29EF" w:rsidRPr="00FC141C" w:rsidRDefault="00DA29EF" w:rsidP="00DC42E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2008</w:t>
            </w:r>
          </w:p>
        </w:tc>
        <w:tc>
          <w:tcPr>
            <w:tcW w:w="7678" w:type="dxa"/>
            <w:shd w:val="clear" w:color="auto" w:fill="auto"/>
            <w:noWrap/>
            <w:vAlign w:val="bottom"/>
          </w:tcPr>
          <w:p w:rsidR="00DA29EF" w:rsidRPr="00FC141C" w:rsidRDefault="00392B4C" w:rsidP="00392B4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Veuve Clicquot, </w:t>
            </w:r>
            <w:r w:rsidR="00DA29EF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L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a Grande Dame 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DA29EF" w:rsidRPr="00FC141C" w:rsidRDefault="00DA29EF" w:rsidP="00F11C1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410</w:t>
            </w:r>
          </w:p>
        </w:tc>
      </w:tr>
    </w:tbl>
    <w:p w:rsidR="005933B4" w:rsidRPr="00FC141C" w:rsidRDefault="003F4212" w:rsidP="0075004D">
      <w:pPr>
        <w:jc w:val="center"/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pict>
          <v:shape id="_x0000_s1040" type="#_x0000_t202" style="position:absolute;left:0;text-align:left;margin-left:-6.15pt;margin-top:6.65pt;width:445.5pt;height:55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/IvuwIAAMQ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" filled="f" stroked="f">
            <v:textbox style="mso-next-textbox:#_x0000_s1040">
              <w:txbxContent>
                <w:p w:rsidR="00C51184" w:rsidRPr="00ED3E18" w:rsidRDefault="00C51184" w:rsidP="001D2523">
                  <w:pPr>
                    <w:rPr>
                      <w:rFonts w:eastAsia="Malgun Gothic Semilight"/>
                      <w:sz w:val="48"/>
                      <w:szCs w:val="56"/>
                    </w:rPr>
                  </w:pPr>
                  <w:r w:rsidRPr="00ED3E18">
                    <w:rPr>
                      <w:rFonts w:ascii="Malgun Gothic Semilight" w:eastAsia="Malgun Gothic Semilight" w:hAnsi="Malgun Gothic Semilight" w:cs="Malgun Gothic Semilight"/>
                      <w:sz w:val="48"/>
                      <w:szCs w:val="56"/>
                    </w:rPr>
                    <w:t>ROSÉ OF CHAMPAGNE</w:t>
                  </w:r>
                </w:p>
              </w:txbxContent>
            </v:textbox>
          </v:shape>
        </w:pict>
      </w:r>
    </w:p>
    <w:p w:rsidR="0002681C" w:rsidRPr="00FC141C" w:rsidRDefault="0002681C" w:rsidP="0075004D">
      <w:pPr>
        <w:jc w:val="center"/>
        <w:rPr>
          <w:rFonts w:ascii="Comic Sans MS" w:hAnsi="Comic Sans MS" w:cs="Tahoma"/>
          <w:color w:val="auto"/>
        </w:rPr>
      </w:pPr>
    </w:p>
    <w:p w:rsidR="005933B4" w:rsidRPr="00FC141C" w:rsidRDefault="00770196" w:rsidP="0075004D">
      <w:pPr>
        <w:jc w:val="center"/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701248" behindDoc="0" locked="0" layoutInCell="1" allowOverlap="1" wp14:anchorId="39D84C30" wp14:editId="39EFA87A">
            <wp:simplePos x="0" y="0"/>
            <wp:positionH relativeFrom="column">
              <wp:posOffset>-64770</wp:posOffset>
            </wp:positionH>
            <wp:positionV relativeFrom="paragraph">
              <wp:posOffset>175260</wp:posOffset>
            </wp:positionV>
            <wp:extent cx="3458845" cy="561975"/>
            <wp:effectExtent l="19050" t="0" r="8255" b="0"/>
            <wp:wrapThrough wrapText="bothSides">
              <wp:wrapPolygon edited="0">
                <wp:start x="476" y="0"/>
                <wp:lineTo x="-119" y="5125"/>
                <wp:lineTo x="-119" y="16841"/>
                <wp:lineTo x="119" y="21234"/>
                <wp:lineTo x="476" y="21234"/>
                <wp:lineTo x="21057" y="21234"/>
                <wp:lineTo x="21414" y="21234"/>
                <wp:lineTo x="21652" y="16841"/>
                <wp:lineTo x="21652" y="5125"/>
                <wp:lineTo x="21414" y="732"/>
                <wp:lineTo x="21057" y="0"/>
                <wp:lineTo x="476" y="0"/>
              </wp:wrapPolygon>
            </wp:wrapThrough>
            <wp:docPr id="5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933B4" w:rsidRPr="00FC141C" w:rsidRDefault="005933B4" w:rsidP="0075004D">
      <w:pPr>
        <w:jc w:val="center"/>
        <w:rPr>
          <w:rFonts w:ascii="Comic Sans MS" w:hAnsi="Comic Sans MS" w:cs="Tahoma"/>
          <w:color w:val="auto"/>
        </w:rPr>
      </w:pPr>
    </w:p>
    <w:p w:rsidR="005933B4" w:rsidRPr="00FC141C" w:rsidRDefault="005933B4" w:rsidP="0075004D">
      <w:pPr>
        <w:jc w:val="center"/>
        <w:rPr>
          <w:rFonts w:ascii="Comic Sans MS" w:hAnsi="Comic Sans MS" w:cs="Tahoma"/>
          <w:color w:val="auto"/>
        </w:rPr>
      </w:pPr>
    </w:p>
    <w:p w:rsidR="005933B4" w:rsidRPr="00FC141C" w:rsidRDefault="005933B4" w:rsidP="0075004D">
      <w:pPr>
        <w:jc w:val="center"/>
        <w:rPr>
          <w:rFonts w:ascii="Comic Sans MS" w:hAnsi="Comic Sans MS" w:cs="Tahoma"/>
          <w:color w:val="auto"/>
        </w:rPr>
      </w:pPr>
    </w:p>
    <w:tbl>
      <w:tblPr>
        <w:tblW w:w="10130" w:type="dxa"/>
        <w:jc w:val="center"/>
        <w:tblInd w:w="616" w:type="dxa"/>
        <w:tblLayout w:type="fixed"/>
        <w:tblLook w:val="0000" w:firstRow="0" w:lastRow="0" w:firstColumn="0" w:lastColumn="0" w:noHBand="0" w:noVBand="0"/>
      </w:tblPr>
      <w:tblGrid>
        <w:gridCol w:w="599"/>
        <w:gridCol w:w="945"/>
        <w:gridCol w:w="7740"/>
        <w:gridCol w:w="846"/>
      </w:tblGrid>
      <w:tr w:rsidR="007F1C8F" w:rsidRPr="00FC141C" w:rsidTr="00B2354A">
        <w:trPr>
          <w:trHeight w:val="315"/>
          <w:jc w:val="center"/>
        </w:trPr>
        <w:tc>
          <w:tcPr>
            <w:tcW w:w="599" w:type="dxa"/>
            <w:vAlign w:val="center"/>
          </w:tcPr>
          <w:p w:rsidR="007F1C8F" w:rsidRPr="00FC141C" w:rsidRDefault="007F1C8F" w:rsidP="007F1C8F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Bin</w:t>
            </w:r>
          </w:p>
        </w:tc>
        <w:tc>
          <w:tcPr>
            <w:tcW w:w="9531" w:type="dxa"/>
            <w:gridSpan w:val="3"/>
            <w:shd w:val="clear" w:color="auto" w:fill="auto"/>
            <w:noWrap/>
            <w:vAlign w:val="bottom"/>
          </w:tcPr>
          <w:p w:rsidR="007F1C8F" w:rsidRPr="00FC141C" w:rsidRDefault="007F1C8F" w:rsidP="005958A0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CHOUILLY </w:t>
            </w:r>
          </w:p>
        </w:tc>
      </w:tr>
      <w:tr w:rsidR="007F1C8F" w:rsidRPr="00FC141C" w:rsidTr="00B2354A">
        <w:trPr>
          <w:trHeight w:val="315"/>
          <w:jc w:val="center"/>
        </w:trPr>
        <w:tc>
          <w:tcPr>
            <w:tcW w:w="599" w:type="dxa"/>
            <w:vAlign w:val="center"/>
          </w:tcPr>
          <w:p w:rsidR="007F1C8F" w:rsidRPr="00FC141C" w:rsidRDefault="007F1C8F" w:rsidP="007F1C8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140</w:t>
            </w:r>
          </w:p>
        </w:tc>
        <w:tc>
          <w:tcPr>
            <w:tcW w:w="945" w:type="dxa"/>
            <w:shd w:val="clear" w:color="auto" w:fill="auto"/>
            <w:noWrap/>
            <w:vAlign w:val="bottom"/>
          </w:tcPr>
          <w:p w:rsidR="007F1C8F" w:rsidRPr="00FC141C" w:rsidRDefault="007F1C8F" w:rsidP="001D252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7F1C8F" w:rsidRPr="00FC141C" w:rsidRDefault="007F1C8F" w:rsidP="00392B4C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Nicolas Feuillatte, Brut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F1C8F" w:rsidRPr="00FC141C" w:rsidRDefault="007F1C8F" w:rsidP="001D252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107</w:t>
            </w:r>
          </w:p>
        </w:tc>
      </w:tr>
      <w:tr w:rsidR="007F1C8F" w:rsidRPr="00FC141C" w:rsidTr="00B2354A">
        <w:trPr>
          <w:trHeight w:val="315"/>
          <w:jc w:val="center"/>
        </w:trPr>
        <w:tc>
          <w:tcPr>
            <w:tcW w:w="599" w:type="dxa"/>
            <w:vAlign w:val="center"/>
          </w:tcPr>
          <w:p w:rsidR="007F1C8F" w:rsidRPr="00FC141C" w:rsidRDefault="007F1C8F" w:rsidP="007F1C8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141</w:t>
            </w:r>
          </w:p>
        </w:tc>
        <w:tc>
          <w:tcPr>
            <w:tcW w:w="945" w:type="dxa"/>
            <w:shd w:val="clear" w:color="auto" w:fill="auto"/>
            <w:noWrap/>
            <w:vAlign w:val="bottom"/>
          </w:tcPr>
          <w:p w:rsidR="007F1C8F" w:rsidRPr="00FC141C" w:rsidRDefault="007F1C8F" w:rsidP="001D252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2005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7F1C8F" w:rsidRPr="00FC141C" w:rsidRDefault="007F1C8F" w:rsidP="00392B4C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Nicolas F</w:t>
            </w:r>
            <w:r w:rsidR="00392B4C"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euillatte, Cuvée Palmes d'Or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F1C8F" w:rsidRPr="00FC141C" w:rsidRDefault="007F1C8F" w:rsidP="001D252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414</w:t>
            </w:r>
          </w:p>
        </w:tc>
      </w:tr>
      <w:tr w:rsidR="007F1C8F" w:rsidRPr="00FC141C" w:rsidTr="00B2354A">
        <w:trPr>
          <w:trHeight w:val="315"/>
          <w:jc w:val="center"/>
        </w:trPr>
        <w:tc>
          <w:tcPr>
            <w:tcW w:w="599" w:type="dxa"/>
          </w:tcPr>
          <w:p w:rsidR="007F1C8F" w:rsidRPr="00FC141C" w:rsidRDefault="007F1C8F" w:rsidP="00207853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531" w:type="dxa"/>
            <w:gridSpan w:val="3"/>
            <w:shd w:val="clear" w:color="auto" w:fill="auto"/>
            <w:noWrap/>
            <w:vAlign w:val="bottom"/>
          </w:tcPr>
          <w:p w:rsidR="007F1C8F" w:rsidRPr="00FC141C" w:rsidRDefault="007F1C8F" w:rsidP="003A04FE">
            <w:pPr>
              <w:spacing w:before="120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ÉPERNAY</w:t>
            </w:r>
          </w:p>
        </w:tc>
      </w:tr>
      <w:tr w:rsidR="007F1C8F" w:rsidRPr="00FC141C" w:rsidTr="00B2354A">
        <w:trPr>
          <w:trHeight w:val="315"/>
          <w:jc w:val="center"/>
        </w:trPr>
        <w:tc>
          <w:tcPr>
            <w:tcW w:w="599" w:type="dxa"/>
            <w:vAlign w:val="center"/>
          </w:tcPr>
          <w:p w:rsidR="007F1C8F" w:rsidRPr="00FC141C" w:rsidRDefault="007F1C8F" w:rsidP="007F1C8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143</w:t>
            </w:r>
          </w:p>
        </w:tc>
        <w:tc>
          <w:tcPr>
            <w:tcW w:w="945" w:type="dxa"/>
            <w:shd w:val="clear" w:color="auto" w:fill="auto"/>
            <w:noWrap/>
            <w:vAlign w:val="bottom"/>
          </w:tcPr>
          <w:p w:rsidR="007F1C8F" w:rsidRPr="00FC141C" w:rsidRDefault="007F1C8F" w:rsidP="00913F9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2006</w:t>
            </w:r>
          </w:p>
        </w:tc>
        <w:tc>
          <w:tcPr>
            <w:tcW w:w="7740" w:type="dxa"/>
            <w:shd w:val="clear" w:color="auto" w:fill="auto"/>
            <w:vAlign w:val="bottom"/>
          </w:tcPr>
          <w:p w:rsidR="007F1C8F" w:rsidRPr="00FC141C" w:rsidRDefault="007F1C8F" w:rsidP="00392B4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Dom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Pérignon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Brut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7F1C8F" w:rsidRPr="00FC141C" w:rsidRDefault="007F1C8F" w:rsidP="004F7C30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895</w:t>
            </w:r>
          </w:p>
        </w:tc>
      </w:tr>
      <w:tr w:rsidR="007F1C8F" w:rsidRPr="00FC141C" w:rsidTr="00B2354A">
        <w:trPr>
          <w:trHeight w:val="315"/>
          <w:jc w:val="center"/>
        </w:trPr>
        <w:tc>
          <w:tcPr>
            <w:tcW w:w="599" w:type="dxa"/>
          </w:tcPr>
          <w:p w:rsidR="007F1C8F" w:rsidRPr="00FC141C" w:rsidRDefault="007F1C8F" w:rsidP="003A04FE">
            <w:pPr>
              <w:spacing w:before="120"/>
              <w:rPr>
                <w:color w:val="auto"/>
              </w:rPr>
            </w:pPr>
          </w:p>
        </w:tc>
        <w:tc>
          <w:tcPr>
            <w:tcW w:w="9531" w:type="dxa"/>
            <w:gridSpan w:val="3"/>
            <w:shd w:val="clear" w:color="auto" w:fill="auto"/>
            <w:noWrap/>
            <w:vAlign w:val="bottom"/>
          </w:tcPr>
          <w:p w:rsidR="007F1C8F" w:rsidRPr="00FC141C" w:rsidRDefault="007F1C8F" w:rsidP="003A04FE">
            <w:pPr>
              <w:spacing w:before="12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MAREUIL-SUR-A</w:t>
            </w:r>
            <w:r w:rsidRPr="00FC141C">
              <w:rPr>
                <w:rFonts w:ascii="Malgun Gothic Semilight" w:eastAsia="Malgun Gothic Semilight" w:hAnsi="Malgun Gothic Semilight" w:cs="Malgun Gothic Semilight" w:hint="eastAsia"/>
                <w:color w:val="auto"/>
                <w:sz w:val="24"/>
                <w:szCs w:val="24"/>
              </w:rPr>
              <w:t>Ÿ</w:t>
            </w:r>
          </w:p>
        </w:tc>
      </w:tr>
      <w:tr w:rsidR="007F1C8F" w:rsidRPr="00FC141C" w:rsidTr="00B2354A">
        <w:trPr>
          <w:trHeight w:val="315"/>
          <w:jc w:val="center"/>
        </w:trPr>
        <w:tc>
          <w:tcPr>
            <w:tcW w:w="599" w:type="dxa"/>
            <w:vAlign w:val="center"/>
          </w:tcPr>
          <w:p w:rsidR="007F1C8F" w:rsidRPr="00FC141C" w:rsidRDefault="007F1C8F" w:rsidP="007F1C8F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144</w:t>
            </w:r>
          </w:p>
        </w:tc>
        <w:tc>
          <w:tcPr>
            <w:tcW w:w="945" w:type="dxa"/>
            <w:shd w:val="clear" w:color="auto" w:fill="auto"/>
            <w:noWrap/>
            <w:vAlign w:val="bottom"/>
          </w:tcPr>
          <w:p w:rsidR="007F1C8F" w:rsidRPr="00FC141C" w:rsidRDefault="007F1C8F" w:rsidP="00CC1E0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7F1C8F" w:rsidRPr="00FC141C" w:rsidRDefault="007F1C8F" w:rsidP="00392B4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Billecart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-Salmon, Brut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F1C8F" w:rsidRPr="00FC141C" w:rsidRDefault="007F1C8F" w:rsidP="00D728F7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185</w:t>
            </w:r>
          </w:p>
        </w:tc>
      </w:tr>
      <w:tr w:rsidR="007F1C8F" w:rsidRPr="00FC141C" w:rsidTr="00B2354A">
        <w:trPr>
          <w:trHeight w:val="315"/>
          <w:jc w:val="center"/>
        </w:trPr>
        <w:tc>
          <w:tcPr>
            <w:tcW w:w="599" w:type="dxa"/>
            <w:vAlign w:val="center"/>
          </w:tcPr>
          <w:p w:rsidR="007F1C8F" w:rsidRPr="00FC141C" w:rsidRDefault="007F1C8F" w:rsidP="007F1C8F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145</w:t>
            </w:r>
          </w:p>
        </w:tc>
        <w:tc>
          <w:tcPr>
            <w:tcW w:w="945" w:type="dxa"/>
            <w:shd w:val="clear" w:color="auto" w:fill="auto"/>
            <w:noWrap/>
            <w:vAlign w:val="bottom"/>
          </w:tcPr>
          <w:p w:rsidR="007F1C8F" w:rsidRPr="00FC141C" w:rsidRDefault="007F1C8F" w:rsidP="00CC1E0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7F1C8F" w:rsidRPr="00FC141C" w:rsidRDefault="007F1C8F" w:rsidP="00CC1E0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Bollinger, Brut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F1C8F" w:rsidRPr="00FC141C" w:rsidRDefault="007F1C8F" w:rsidP="00CC1E0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220</w:t>
            </w:r>
          </w:p>
        </w:tc>
      </w:tr>
      <w:tr w:rsidR="007F1C8F" w:rsidRPr="00FC141C" w:rsidTr="00B2354A">
        <w:trPr>
          <w:trHeight w:val="315"/>
          <w:jc w:val="center"/>
        </w:trPr>
        <w:tc>
          <w:tcPr>
            <w:tcW w:w="599" w:type="dxa"/>
            <w:vAlign w:val="center"/>
          </w:tcPr>
          <w:p w:rsidR="007F1C8F" w:rsidRPr="00FC141C" w:rsidRDefault="007F1C8F" w:rsidP="007F1C8F">
            <w:pPr>
              <w:rPr>
                <w:color w:val="auto"/>
              </w:rPr>
            </w:pPr>
          </w:p>
        </w:tc>
        <w:tc>
          <w:tcPr>
            <w:tcW w:w="9531" w:type="dxa"/>
            <w:gridSpan w:val="3"/>
            <w:shd w:val="clear" w:color="auto" w:fill="auto"/>
            <w:noWrap/>
            <w:vAlign w:val="bottom"/>
          </w:tcPr>
          <w:p w:rsidR="007F1C8F" w:rsidRPr="00FC141C" w:rsidRDefault="007F1C8F" w:rsidP="003A04FE">
            <w:pPr>
              <w:spacing w:before="12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REIMS</w:t>
            </w:r>
          </w:p>
        </w:tc>
      </w:tr>
      <w:tr w:rsidR="007F1C8F" w:rsidRPr="00FC141C" w:rsidTr="00B2354A">
        <w:trPr>
          <w:trHeight w:val="315"/>
          <w:jc w:val="center"/>
        </w:trPr>
        <w:tc>
          <w:tcPr>
            <w:tcW w:w="599" w:type="dxa"/>
            <w:vAlign w:val="center"/>
          </w:tcPr>
          <w:p w:rsidR="007F1C8F" w:rsidRPr="00FC141C" w:rsidRDefault="007F1C8F" w:rsidP="007F1C8F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147</w:t>
            </w:r>
          </w:p>
        </w:tc>
        <w:tc>
          <w:tcPr>
            <w:tcW w:w="945" w:type="dxa"/>
            <w:shd w:val="clear" w:color="auto" w:fill="auto"/>
            <w:noWrap/>
            <w:vAlign w:val="bottom"/>
          </w:tcPr>
          <w:p w:rsidR="007F1C8F" w:rsidRPr="00FC141C" w:rsidRDefault="007F1C8F" w:rsidP="001D252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7F1C8F" w:rsidRPr="00FC141C" w:rsidRDefault="007F1C8F" w:rsidP="00392B4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Ruinart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Brut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F1C8F" w:rsidRPr="00FC141C" w:rsidRDefault="007F1C8F" w:rsidP="001D252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220</w:t>
            </w:r>
          </w:p>
        </w:tc>
      </w:tr>
      <w:tr w:rsidR="007F1C8F" w:rsidRPr="00FC141C" w:rsidTr="00B2354A">
        <w:trPr>
          <w:trHeight w:val="315"/>
          <w:jc w:val="center"/>
        </w:trPr>
        <w:tc>
          <w:tcPr>
            <w:tcW w:w="599" w:type="dxa"/>
            <w:vAlign w:val="center"/>
          </w:tcPr>
          <w:p w:rsidR="007F1C8F" w:rsidRPr="00FC141C" w:rsidRDefault="007F1C8F" w:rsidP="007F1C8F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148</w:t>
            </w:r>
          </w:p>
        </w:tc>
        <w:tc>
          <w:tcPr>
            <w:tcW w:w="945" w:type="dxa"/>
            <w:shd w:val="clear" w:color="auto" w:fill="auto"/>
            <w:noWrap/>
            <w:vAlign w:val="bottom"/>
          </w:tcPr>
          <w:p w:rsidR="007F1C8F" w:rsidRPr="00FC141C" w:rsidRDefault="007F1C8F" w:rsidP="001D252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7F1C8F" w:rsidRPr="00FC141C" w:rsidRDefault="007F1C8F" w:rsidP="00392B4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Taittinger, Prestige Rosé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F1C8F" w:rsidRPr="00FC141C" w:rsidRDefault="007F1C8F" w:rsidP="001D252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164</w:t>
            </w:r>
          </w:p>
        </w:tc>
      </w:tr>
      <w:tr w:rsidR="007F1C8F" w:rsidRPr="00FC141C" w:rsidTr="00B2354A">
        <w:trPr>
          <w:trHeight w:val="315"/>
          <w:jc w:val="center"/>
        </w:trPr>
        <w:tc>
          <w:tcPr>
            <w:tcW w:w="599" w:type="dxa"/>
            <w:vAlign w:val="center"/>
          </w:tcPr>
          <w:p w:rsidR="007F1C8F" w:rsidRPr="00FC141C" w:rsidRDefault="007F1C8F" w:rsidP="007F1C8F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149</w:t>
            </w:r>
          </w:p>
        </w:tc>
        <w:tc>
          <w:tcPr>
            <w:tcW w:w="945" w:type="dxa"/>
            <w:shd w:val="clear" w:color="auto" w:fill="auto"/>
            <w:noWrap/>
            <w:vAlign w:val="bottom"/>
          </w:tcPr>
          <w:p w:rsidR="007F1C8F" w:rsidRPr="00FC141C" w:rsidRDefault="007F1C8F" w:rsidP="001D252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2006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7F1C8F" w:rsidRPr="00FC141C" w:rsidRDefault="007F1C8F" w:rsidP="00392B4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Taittinger,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Comtes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de Champagne Rosé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F1C8F" w:rsidRPr="00FC141C" w:rsidRDefault="007F1C8F" w:rsidP="001D252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475</w:t>
            </w:r>
          </w:p>
        </w:tc>
      </w:tr>
      <w:tr w:rsidR="007F1C8F" w:rsidRPr="00FC141C" w:rsidTr="00B2354A">
        <w:trPr>
          <w:trHeight w:val="315"/>
          <w:jc w:val="center"/>
        </w:trPr>
        <w:tc>
          <w:tcPr>
            <w:tcW w:w="599" w:type="dxa"/>
            <w:vAlign w:val="center"/>
          </w:tcPr>
          <w:p w:rsidR="007F1C8F" w:rsidRPr="00FC141C" w:rsidRDefault="007F1C8F" w:rsidP="007F1C8F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150</w:t>
            </w:r>
          </w:p>
        </w:tc>
        <w:tc>
          <w:tcPr>
            <w:tcW w:w="945" w:type="dxa"/>
            <w:shd w:val="clear" w:color="auto" w:fill="auto"/>
            <w:noWrap/>
            <w:vAlign w:val="bottom"/>
          </w:tcPr>
          <w:p w:rsidR="007F1C8F" w:rsidRPr="00FC141C" w:rsidRDefault="007F1C8F" w:rsidP="00AD7C1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7F1C8F" w:rsidRPr="00FC141C" w:rsidRDefault="007F1C8F" w:rsidP="00392B4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Veuve Clicquot, Brut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F1C8F" w:rsidRPr="00FC141C" w:rsidRDefault="007F1C8F" w:rsidP="00AD7C1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161</w:t>
            </w:r>
          </w:p>
        </w:tc>
      </w:tr>
      <w:tr w:rsidR="007F1C8F" w:rsidRPr="00FC141C" w:rsidTr="00B2354A">
        <w:trPr>
          <w:trHeight w:val="315"/>
          <w:jc w:val="center"/>
        </w:trPr>
        <w:tc>
          <w:tcPr>
            <w:tcW w:w="599" w:type="dxa"/>
            <w:vAlign w:val="center"/>
          </w:tcPr>
          <w:p w:rsidR="007F1C8F" w:rsidRPr="00FC141C" w:rsidRDefault="007F1C8F" w:rsidP="007F1C8F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151</w:t>
            </w:r>
          </w:p>
        </w:tc>
        <w:tc>
          <w:tcPr>
            <w:tcW w:w="945" w:type="dxa"/>
            <w:shd w:val="clear" w:color="auto" w:fill="auto"/>
            <w:noWrap/>
            <w:vAlign w:val="bottom"/>
          </w:tcPr>
          <w:p w:rsidR="007F1C8F" w:rsidRPr="00FC141C" w:rsidRDefault="007F1C8F" w:rsidP="00AD7C11">
            <w:pPr>
              <w:jc w:val="center"/>
              <w:rPr>
                <w:rFonts w:ascii="Adobe Garamond Pro" w:hAnsi="Adobe Garamond Pro" w:cs="Tahoma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2005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7F1C8F" w:rsidRPr="00FC141C" w:rsidRDefault="007F1C8F" w:rsidP="00392B4C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Ve</w:t>
            </w:r>
            <w:r w:rsidR="00392B4C"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uve Clicquot, La Grande Dame,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 xml:space="preserve"> Brut</w:t>
            </w:r>
          </w:p>
        </w:tc>
        <w:tc>
          <w:tcPr>
            <w:tcW w:w="846" w:type="dxa"/>
            <w:shd w:val="clear" w:color="auto" w:fill="auto"/>
            <w:noWrap/>
            <w:vAlign w:val="bottom"/>
          </w:tcPr>
          <w:p w:rsidR="007F1C8F" w:rsidRPr="00FC141C" w:rsidRDefault="007F1C8F" w:rsidP="00AD7C1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540</w:t>
            </w:r>
          </w:p>
        </w:tc>
      </w:tr>
    </w:tbl>
    <w:p w:rsidR="00DD37A5" w:rsidRPr="00FC141C" w:rsidRDefault="00DD37A5" w:rsidP="0075004D">
      <w:pPr>
        <w:jc w:val="center"/>
        <w:rPr>
          <w:rFonts w:ascii="Comic Sans MS" w:hAnsi="Comic Sans MS" w:cs="Tahoma"/>
          <w:color w:val="auto"/>
        </w:rPr>
      </w:pPr>
    </w:p>
    <w:p w:rsidR="00DD37A5" w:rsidRPr="00FC141C" w:rsidRDefault="00DD37A5" w:rsidP="0075004D">
      <w:pPr>
        <w:jc w:val="center"/>
        <w:rPr>
          <w:rFonts w:ascii="Comic Sans MS" w:hAnsi="Comic Sans MS" w:cs="Tahoma"/>
          <w:color w:val="auto"/>
        </w:rPr>
      </w:pPr>
    </w:p>
    <w:p w:rsidR="001D2523" w:rsidRPr="00FC141C" w:rsidRDefault="003F4212" w:rsidP="0075004D">
      <w:pPr>
        <w:jc w:val="center"/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pict>
          <v:shape id="_x0000_s1041" type="#_x0000_t202" style="position:absolute;left:0;text-align:left;margin-left:-6.15pt;margin-top:5.3pt;width:445.5pt;height:55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V4vA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" filled="f" stroked="f">
            <v:textbox>
              <w:txbxContent>
                <w:p w:rsidR="00C51184" w:rsidRPr="001D2523" w:rsidRDefault="00C51184" w:rsidP="001D2523">
                  <w:pPr>
                    <w:rPr>
                      <w:rFonts w:eastAsia="Malgun Gothic Semilight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SPARKLING WINE</w:t>
                  </w:r>
                </w:p>
              </w:txbxContent>
            </v:textbox>
          </v:shape>
        </w:pict>
      </w:r>
    </w:p>
    <w:p w:rsidR="001D2523" w:rsidRPr="00FC141C" w:rsidRDefault="001D2523" w:rsidP="0075004D">
      <w:pPr>
        <w:jc w:val="center"/>
        <w:rPr>
          <w:rFonts w:ascii="Comic Sans MS" w:hAnsi="Comic Sans MS" w:cs="Tahoma"/>
          <w:color w:val="auto"/>
        </w:rPr>
      </w:pPr>
    </w:p>
    <w:p w:rsidR="001D2523" w:rsidRPr="00FC141C" w:rsidRDefault="001D2523" w:rsidP="0075004D">
      <w:pPr>
        <w:jc w:val="center"/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704320" behindDoc="0" locked="0" layoutInCell="1" allowOverlap="1" wp14:anchorId="3A1F1E65" wp14:editId="56DDECDF">
            <wp:simplePos x="0" y="0"/>
            <wp:positionH relativeFrom="column">
              <wp:posOffset>-83820</wp:posOffset>
            </wp:positionH>
            <wp:positionV relativeFrom="paragraph">
              <wp:posOffset>132715</wp:posOffset>
            </wp:positionV>
            <wp:extent cx="3467100" cy="561975"/>
            <wp:effectExtent l="19050" t="0" r="0" b="0"/>
            <wp:wrapThrough wrapText="bothSides">
              <wp:wrapPolygon edited="0">
                <wp:start x="475" y="0"/>
                <wp:lineTo x="-119" y="5125"/>
                <wp:lineTo x="-119" y="16841"/>
                <wp:lineTo x="119" y="21234"/>
                <wp:lineTo x="475" y="21234"/>
                <wp:lineTo x="21007" y="21234"/>
                <wp:lineTo x="21363" y="21234"/>
                <wp:lineTo x="21600" y="16841"/>
                <wp:lineTo x="21600" y="5125"/>
                <wp:lineTo x="21363" y="732"/>
                <wp:lineTo x="21007" y="0"/>
                <wp:lineTo x="475" y="0"/>
              </wp:wrapPolygon>
            </wp:wrapThrough>
            <wp:docPr id="12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D2523" w:rsidRPr="00FC141C" w:rsidRDefault="001D2523" w:rsidP="0075004D">
      <w:pPr>
        <w:jc w:val="center"/>
        <w:rPr>
          <w:rFonts w:ascii="Comic Sans MS" w:hAnsi="Comic Sans MS" w:cs="Tahoma"/>
          <w:color w:val="auto"/>
        </w:rPr>
      </w:pPr>
    </w:p>
    <w:p w:rsidR="001D2523" w:rsidRPr="00FC141C" w:rsidRDefault="001D2523" w:rsidP="0075004D">
      <w:pPr>
        <w:jc w:val="center"/>
        <w:rPr>
          <w:rFonts w:ascii="Comic Sans MS" w:hAnsi="Comic Sans MS" w:cs="Tahoma"/>
          <w:color w:val="auto"/>
        </w:rPr>
      </w:pPr>
    </w:p>
    <w:p w:rsidR="001D2523" w:rsidRPr="00FC141C" w:rsidRDefault="001D2523" w:rsidP="0075004D">
      <w:pPr>
        <w:jc w:val="center"/>
        <w:rPr>
          <w:rFonts w:ascii="Comic Sans MS" w:hAnsi="Comic Sans MS" w:cs="Tahoma"/>
          <w:color w:val="auto"/>
        </w:rPr>
      </w:pPr>
    </w:p>
    <w:tbl>
      <w:tblPr>
        <w:tblW w:w="10159" w:type="dxa"/>
        <w:jc w:val="center"/>
        <w:tblInd w:w="520" w:type="dxa"/>
        <w:tblLayout w:type="fixed"/>
        <w:tblLook w:val="0000" w:firstRow="0" w:lastRow="0" w:firstColumn="0" w:lastColumn="0" w:noHBand="0" w:noVBand="0"/>
      </w:tblPr>
      <w:tblGrid>
        <w:gridCol w:w="619"/>
        <w:gridCol w:w="11"/>
        <w:gridCol w:w="1010"/>
        <w:gridCol w:w="7740"/>
        <w:gridCol w:w="779"/>
      </w:tblGrid>
      <w:tr w:rsidR="00DD37A5" w:rsidRPr="00FC141C" w:rsidTr="006D7BF3">
        <w:trPr>
          <w:trHeight w:val="315"/>
          <w:jc w:val="center"/>
        </w:trPr>
        <w:tc>
          <w:tcPr>
            <w:tcW w:w="630" w:type="dxa"/>
            <w:gridSpan w:val="2"/>
          </w:tcPr>
          <w:p w:rsidR="00DD37A5" w:rsidRPr="00FC141C" w:rsidRDefault="00DD37A5" w:rsidP="001D2523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529" w:type="dxa"/>
            <w:gridSpan w:val="3"/>
          </w:tcPr>
          <w:p w:rsidR="00DD37A5" w:rsidRPr="00FC141C" w:rsidRDefault="00DD37A5" w:rsidP="00FA079E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SPARKLING </w:t>
            </w:r>
            <w:r w:rsidR="00FA079E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–</w:t>
            </w: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</w:t>
            </w:r>
            <w:r w:rsidR="00FA079E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U.S.A.</w:t>
            </w:r>
          </w:p>
        </w:tc>
      </w:tr>
      <w:tr w:rsidR="00213574" w:rsidRPr="00FC141C" w:rsidTr="006D7BF3">
        <w:trPr>
          <w:trHeight w:val="315"/>
          <w:jc w:val="center"/>
        </w:trPr>
        <w:tc>
          <w:tcPr>
            <w:tcW w:w="619" w:type="dxa"/>
            <w:vAlign w:val="center"/>
          </w:tcPr>
          <w:p w:rsidR="00213574" w:rsidRPr="00FC141C" w:rsidRDefault="00213574" w:rsidP="00DD37A5">
            <w:pPr>
              <w:ind w:left="44"/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</w:t>
            </w:r>
            <w:r w:rsidR="00DD37A5"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55</w:t>
            </w:r>
          </w:p>
        </w:tc>
        <w:tc>
          <w:tcPr>
            <w:tcW w:w="1021" w:type="dxa"/>
            <w:gridSpan w:val="2"/>
            <w:shd w:val="clear" w:color="auto" w:fill="auto"/>
            <w:noWrap/>
            <w:vAlign w:val="bottom"/>
          </w:tcPr>
          <w:p w:rsidR="00213574" w:rsidRPr="00FC141C" w:rsidRDefault="00213574" w:rsidP="001D252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13574" w:rsidRPr="00FC141C" w:rsidRDefault="00213574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Domaine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Chandon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Brut, Napa Valley</w:t>
            </w:r>
          </w:p>
        </w:tc>
        <w:tc>
          <w:tcPr>
            <w:tcW w:w="779" w:type="dxa"/>
            <w:shd w:val="clear" w:color="auto" w:fill="auto"/>
            <w:noWrap/>
            <w:vAlign w:val="bottom"/>
          </w:tcPr>
          <w:p w:rsidR="00213574" w:rsidRPr="00FC141C" w:rsidRDefault="00213574" w:rsidP="001D252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47</w:t>
            </w:r>
          </w:p>
        </w:tc>
      </w:tr>
      <w:tr w:rsidR="00213574" w:rsidRPr="00FC141C" w:rsidTr="006D7BF3">
        <w:trPr>
          <w:trHeight w:val="315"/>
          <w:jc w:val="center"/>
        </w:trPr>
        <w:tc>
          <w:tcPr>
            <w:tcW w:w="619" w:type="dxa"/>
            <w:vAlign w:val="center"/>
          </w:tcPr>
          <w:p w:rsidR="00213574" w:rsidRPr="00FC141C" w:rsidRDefault="00213574" w:rsidP="00DD37A5">
            <w:pPr>
              <w:ind w:left="44"/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</w:t>
            </w:r>
            <w:r w:rsidR="00DD37A5"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56</w:t>
            </w:r>
          </w:p>
        </w:tc>
        <w:tc>
          <w:tcPr>
            <w:tcW w:w="1021" w:type="dxa"/>
            <w:gridSpan w:val="2"/>
            <w:shd w:val="clear" w:color="auto" w:fill="auto"/>
            <w:noWrap/>
            <w:vAlign w:val="bottom"/>
          </w:tcPr>
          <w:p w:rsidR="00213574" w:rsidRPr="00FC141C" w:rsidRDefault="00213574" w:rsidP="001D252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13574" w:rsidRPr="00FC141C" w:rsidRDefault="00213574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Roederer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Estate Brut, Anderson Valley</w:t>
            </w:r>
          </w:p>
        </w:tc>
        <w:tc>
          <w:tcPr>
            <w:tcW w:w="779" w:type="dxa"/>
            <w:shd w:val="clear" w:color="auto" w:fill="auto"/>
            <w:noWrap/>
            <w:vAlign w:val="bottom"/>
          </w:tcPr>
          <w:p w:rsidR="00213574" w:rsidRPr="00FC141C" w:rsidRDefault="00213574" w:rsidP="001D252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63</w:t>
            </w:r>
          </w:p>
        </w:tc>
      </w:tr>
      <w:tr w:rsidR="00213574" w:rsidRPr="00FC141C" w:rsidTr="006D7BF3">
        <w:trPr>
          <w:trHeight w:val="315"/>
          <w:jc w:val="center"/>
        </w:trPr>
        <w:tc>
          <w:tcPr>
            <w:tcW w:w="619" w:type="dxa"/>
            <w:vAlign w:val="center"/>
          </w:tcPr>
          <w:p w:rsidR="00213574" w:rsidRPr="00FC141C" w:rsidRDefault="00213574" w:rsidP="00DD37A5">
            <w:pPr>
              <w:ind w:left="44"/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</w:t>
            </w:r>
            <w:r w:rsidR="00DD37A5"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57</w:t>
            </w:r>
          </w:p>
        </w:tc>
        <w:tc>
          <w:tcPr>
            <w:tcW w:w="1021" w:type="dxa"/>
            <w:gridSpan w:val="2"/>
            <w:shd w:val="clear" w:color="auto" w:fill="auto"/>
            <w:noWrap/>
            <w:vAlign w:val="bottom"/>
          </w:tcPr>
          <w:p w:rsidR="00213574" w:rsidRPr="00FC141C" w:rsidRDefault="00213574" w:rsidP="001D252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13574" w:rsidRPr="00FC141C" w:rsidRDefault="00213574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Roederer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Estate, Brut Rosé, Anderson Valley</w:t>
            </w:r>
          </w:p>
        </w:tc>
        <w:tc>
          <w:tcPr>
            <w:tcW w:w="779" w:type="dxa"/>
            <w:shd w:val="clear" w:color="auto" w:fill="auto"/>
            <w:noWrap/>
            <w:vAlign w:val="bottom"/>
          </w:tcPr>
          <w:p w:rsidR="00213574" w:rsidRPr="00FC141C" w:rsidRDefault="00213574" w:rsidP="001D252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71</w:t>
            </w:r>
          </w:p>
        </w:tc>
      </w:tr>
      <w:tr w:rsidR="00DD37A5" w:rsidRPr="00FC141C" w:rsidTr="006D7BF3">
        <w:trPr>
          <w:trHeight w:val="315"/>
          <w:jc w:val="center"/>
        </w:trPr>
        <w:tc>
          <w:tcPr>
            <w:tcW w:w="630" w:type="dxa"/>
            <w:gridSpan w:val="2"/>
          </w:tcPr>
          <w:p w:rsidR="00DD37A5" w:rsidRPr="00FC141C" w:rsidRDefault="00DD37A5" w:rsidP="00213574">
            <w:pPr>
              <w:ind w:left="44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529" w:type="dxa"/>
            <w:gridSpan w:val="3"/>
          </w:tcPr>
          <w:p w:rsidR="00DD37A5" w:rsidRPr="00FC141C" w:rsidRDefault="00DD37A5" w:rsidP="00213574">
            <w:pPr>
              <w:ind w:left="44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SPARKLING - ITALY</w:t>
            </w:r>
          </w:p>
        </w:tc>
      </w:tr>
      <w:tr w:rsidR="00213574" w:rsidRPr="00FC141C" w:rsidTr="006D7BF3">
        <w:trPr>
          <w:trHeight w:val="315"/>
          <w:jc w:val="center"/>
        </w:trPr>
        <w:tc>
          <w:tcPr>
            <w:tcW w:w="619" w:type="dxa"/>
            <w:vAlign w:val="center"/>
          </w:tcPr>
          <w:p w:rsidR="00213574" w:rsidRPr="00FC141C" w:rsidRDefault="00213574" w:rsidP="00DD37A5">
            <w:pPr>
              <w:ind w:left="44"/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</w:t>
            </w:r>
            <w:r w:rsidR="00DD37A5"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58</w:t>
            </w:r>
          </w:p>
        </w:tc>
        <w:tc>
          <w:tcPr>
            <w:tcW w:w="1021" w:type="dxa"/>
            <w:gridSpan w:val="2"/>
            <w:shd w:val="clear" w:color="auto" w:fill="auto"/>
            <w:noWrap/>
            <w:vAlign w:val="bottom"/>
          </w:tcPr>
          <w:p w:rsidR="00213574" w:rsidRPr="00FC141C" w:rsidRDefault="00213574" w:rsidP="00100C5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13574" w:rsidRPr="00FC141C" w:rsidRDefault="00213574" w:rsidP="00100C54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noWrap/>
            <w:vAlign w:val="bottom"/>
          </w:tcPr>
          <w:p w:rsidR="00213574" w:rsidRPr="00FC141C" w:rsidRDefault="00213574" w:rsidP="00100C5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213574" w:rsidRPr="00FC141C" w:rsidTr="006D7BF3">
        <w:trPr>
          <w:trHeight w:val="315"/>
          <w:jc w:val="center"/>
        </w:trPr>
        <w:tc>
          <w:tcPr>
            <w:tcW w:w="619" w:type="dxa"/>
            <w:vAlign w:val="center"/>
          </w:tcPr>
          <w:p w:rsidR="00213574" w:rsidRPr="00FC141C" w:rsidRDefault="00213574" w:rsidP="00DD37A5">
            <w:pPr>
              <w:ind w:left="44"/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</w:t>
            </w:r>
            <w:r w:rsidR="00DD37A5"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59</w:t>
            </w:r>
          </w:p>
        </w:tc>
        <w:tc>
          <w:tcPr>
            <w:tcW w:w="1021" w:type="dxa"/>
            <w:gridSpan w:val="2"/>
            <w:shd w:val="clear" w:color="auto" w:fill="auto"/>
            <w:noWrap/>
            <w:vAlign w:val="bottom"/>
          </w:tcPr>
          <w:p w:rsidR="00213574" w:rsidRPr="00FC141C" w:rsidRDefault="00213574" w:rsidP="00100C5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13574" w:rsidRPr="00FC141C" w:rsidRDefault="00213574" w:rsidP="00100C54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noWrap/>
            <w:vAlign w:val="bottom"/>
          </w:tcPr>
          <w:p w:rsidR="00213574" w:rsidRPr="00FC141C" w:rsidRDefault="00213574" w:rsidP="00100C5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213574" w:rsidRPr="00FC141C" w:rsidTr="006D7BF3">
        <w:trPr>
          <w:trHeight w:val="315"/>
          <w:jc w:val="center"/>
        </w:trPr>
        <w:tc>
          <w:tcPr>
            <w:tcW w:w="619" w:type="dxa"/>
            <w:vAlign w:val="center"/>
          </w:tcPr>
          <w:p w:rsidR="00213574" w:rsidRPr="00FC141C" w:rsidRDefault="00213574" w:rsidP="00DD37A5">
            <w:pPr>
              <w:ind w:left="44"/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</w:t>
            </w:r>
            <w:r w:rsidR="00DD37A5"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60</w:t>
            </w:r>
          </w:p>
        </w:tc>
        <w:tc>
          <w:tcPr>
            <w:tcW w:w="1021" w:type="dxa"/>
            <w:gridSpan w:val="2"/>
            <w:shd w:val="clear" w:color="auto" w:fill="auto"/>
            <w:noWrap/>
            <w:vAlign w:val="bottom"/>
          </w:tcPr>
          <w:p w:rsidR="00213574" w:rsidRPr="00FC141C" w:rsidRDefault="00213574" w:rsidP="003B3FA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13574" w:rsidRPr="00FC141C" w:rsidRDefault="00213574" w:rsidP="003B3FA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noWrap/>
            <w:vAlign w:val="bottom"/>
          </w:tcPr>
          <w:p w:rsidR="00213574" w:rsidRPr="00FC141C" w:rsidRDefault="00213574" w:rsidP="003B3FA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213574" w:rsidRPr="00FC141C" w:rsidTr="006D7BF3">
        <w:trPr>
          <w:trHeight w:val="315"/>
          <w:jc w:val="center"/>
        </w:trPr>
        <w:tc>
          <w:tcPr>
            <w:tcW w:w="619" w:type="dxa"/>
            <w:vAlign w:val="center"/>
          </w:tcPr>
          <w:p w:rsidR="00213574" w:rsidRPr="00FC141C" w:rsidRDefault="00213574" w:rsidP="00DD37A5">
            <w:pPr>
              <w:ind w:left="44"/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</w:t>
            </w:r>
            <w:r w:rsidR="00DD37A5"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61</w:t>
            </w:r>
          </w:p>
        </w:tc>
        <w:tc>
          <w:tcPr>
            <w:tcW w:w="1021" w:type="dxa"/>
            <w:gridSpan w:val="2"/>
            <w:shd w:val="clear" w:color="auto" w:fill="auto"/>
            <w:noWrap/>
            <w:vAlign w:val="bottom"/>
          </w:tcPr>
          <w:p w:rsidR="00213574" w:rsidRPr="00FC141C" w:rsidRDefault="00213574" w:rsidP="00100C5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213574" w:rsidRPr="00FC141C" w:rsidRDefault="00213574" w:rsidP="00100C54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noWrap/>
            <w:vAlign w:val="bottom"/>
          </w:tcPr>
          <w:p w:rsidR="00213574" w:rsidRPr="00FC141C" w:rsidRDefault="00213574" w:rsidP="00100C5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</w:tbl>
    <w:p w:rsidR="005933B4" w:rsidRPr="00FC141C" w:rsidRDefault="005933B4" w:rsidP="0075004D">
      <w:pPr>
        <w:jc w:val="center"/>
        <w:rPr>
          <w:rFonts w:ascii="Comic Sans MS" w:hAnsi="Comic Sans MS" w:cs="Tahoma"/>
          <w:color w:val="auto"/>
        </w:rPr>
      </w:pPr>
    </w:p>
    <w:p w:rsidR="002500BF" w:rsidRPr="00FC141C" w:rsidRDefault="002500BF" w:rsidP="0075004D">
      <w:pPr>
        <w:jc w:val="center"/>
        <w:rPr>
          <w:rFonts w:ascii="Comic Sans MS" w:hAnsi="Comic Sans MS" w:cs="Tahoma"/>
          <w:color w:val="auto"/>
        </w:rPr>
      </w:pPr>
    </w:p>
    <w:p w:rsidR="005B250B" w:rsidRPr="00FC141C" w:rsidRDefault="005B250B" w:rsidP="0075004D">
      <w:pPr>
        <w:jc w:val="center"/>
        <w:rPr>
          <w:rFonts w:ascii="Comic Sans MS" w:hAnsi="Comic Sans MS" w:cs="Tahoma"/>
          <w:color w:val="auto"/>
        </w:rPr>
      </w:pPr>
    </w:p>
    <w:p w:rsidR="001D2523" w:rsidRPr="00FC141C" w:rsidRDefault="003F4212" w:rsidP="0075004D">
      <w:pPr>
        <w:jc w:val="center"/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pict>
          <v:shape id="_x0000_s1042" type="#_x0000_t202" style="position:absolute;left:0;text-align:left;margin-left:-5.1pt;margin-top:-3pt;width:426.9pt;height:5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nsvgIAAMQ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" filled="f" stroked="f">
            <v:textbox>
              <w:txbxContent>
                <w:p w:rsidR="00C51184" w:rsidRPr="001D2523" w:rsidRDefault="00C51184" w:rsidP="00613C1E">
                  <w:pP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CHARDONNAY</w:t>
                  </w:r>
                </w:p>
              </w:txbxContent>
            </v:textbox>
          </v:shape>
        </w:pict>
      </w:r>
    </w:p>
    <w:p w:rsidR="001D2523" w:rsidRPr="00FC141C" w:rsidRDefault="001D2523" w:rsidP="0075004D">
      <w:pPr>
        <w:jc w:val="center"/>
        <w:rPr>
          <w:rFonts w:ascii="Comic Sans MS" w:hAnsi="Comic Sans MS" w:cs="Tahoma"/>
          <w:color w:val="auto"/>
        </w:rPr>
      </w:pPr>
    </w:p>
    <w:p w:rsidR="00613C1E" w:rsidRPr="00FC141C" w:rsidRDefault="00FD7A33" w:rsidP="0075004D">
      <w:pPr>
        <w:jc w:val="center"/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709440" behindDoc="0" locked="0" layoutInCell="1" allowOverlap="1" wp14:anchorId="1AD4FB3C" wp14:editId="77B6E690">
            <wp:simplePos x="0" y="0"/>
            <wp:positionH relativeFrom="column">
              <wp:posOffset>-90170</wp:posOffset>
            </wp:positionH>
            <wp:positionV relativeFrom="paragraph">
              <wp:posOffset>48260</wp:posOffset>
            </wp:positionV>
            <wp:extent cx="3473450" cy="508000"/>
            <wp:effectExtent l="19050" t="0" r="0" b="0"/>
            <wp:wrapThrough wrapText="bothSides">
              <wp:wrapPolygon edited="0">
                <wp:start x="474" y="0"/>
                <wp:lineTo x="-118" y="5670"/>
                <wp:lineTo x="-118" y="16200"/>
                <wp:lineTo x="237" y="21060"/>
                <wp:lineTo x="474" y="21060"/>
                <wp:lineTo x="20968" y="21060"/>
                <wp:lineTo x="21205" y="21060"/>
                <wp:lineTo x="21561" y="16200"/>
                <wp:lineTo x="21561" y="5670"/>
                <wp:lineTo x="21324" y="810"/>
                <wp:lineTo x="20968" y="0"/>
                <wp:lineTo x="474" y="0"/>
              </wp:wrapPolygon>
            </wp:wrapThrough>
            <wp:docPr id="14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13C1E" w:rsidRPr="00FC141C" w:rsidRDefault="00613C1E" w:rsidP="0075004D">
      <w:pPr>
        <w:jc w:val="center"/>
        <w:rPr>
          <w:rFonts w:ascii="Comic Sans MS" w:hAnsi="Comic Sans MS" w:cs="Tahoma"/>
          <w:color w:val="auto"/>
        </w:rPr>
      </w:pPr>
    </w:p>
    <w:p w:rsidR="00613C1E" w:rsidRPr="00FC141C" w:rsidRDefault="00613C1E" w:rsidP="0075004D">
      <w:pPr>
        <w:jc w:val="center"/>
        <w:rPr>
          <w:rFonts w:ascii="Comic Sans MS" w:hAnsi="Comic Sans MS" w:cs="Tahoma"/>
          <w:color w:val="auto"/>
        </w:rPr>
      </w:pPr>
    </w:p>
    <w:p w:rsidR="00613C1E" w:rsidRPr="00FC141C" w:rsidRDefault="00613C1E" w:rsidP="0075004D">
      <w:pPr>
        <w:jc w:val="center"/>
        <w:rPr>
          <w:rFonts w:ascii="Comic Sans MS" w:hAnsi="Comic Sans MS" w:cs="Tahoma"/>
          <w:color w:val="auto"/>
        </w:rPr>
      </w:pPr>
    </w:p>
    <w:tbl>
      <w:tblPr>
        <w:tblW w:w="10949" w:type="dxa"/>
        <w:tblLayout w:type="fixed"/>
        <w:tblLook w:val="0000" w:firstRow="0" w:lastRow="0" w:firstColumn="0" w:lastColumn="0" w:noHBand="0" w:noVBand="0"/>
      </w:tblPr>
      <w:tblGrid>
        <w:gridCol w:w="459"/>
        <w:gridCol w:w="99"/>
        <w:gridCol w:w="522"/>
        <w:gridCol w:w="378"/>
        <w:gridCol w:w="498"/>
        <w:gridCol w:w="7242"/>
        <w:gridCol w:w="588"/>
        <w:gridCol w:w="132"/>
        <w:gridCol w:w="1031"/>
      </w:tblGrid>
      <w:tr w:rsidR="00DD37A5" w:rsidRPr="00FC141C" w:rsidTr="00086768">
        <w:trPr>
          <w:gridAfter w:val="1"/>
          <w:wAfter w:w="1031" w:type="dxa"/>
          <w:trHeight w:val="330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Bin</w:t>
            </w:r>
          </w:p>
        </w:tc>
        <w:tc>
          <w:tcPr>
            <w:tcW w:w="9360" w:type="dxa"/>
            <w:gridSpan w:val="6"/>
            <w:noWrap/>
            <w:vAlign w:val="center"/>
          </w:tcPr>
          <w:p w:rsidR="00DD37A5" w:rsidRPr="00FC141C" w:rsidRDefault="00DD37A5" w:rsidP="00613C1E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CALIFORNIA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170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025C7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2012</w:t>
            </w: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1A6FC2" w:rsidP="001A6FC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Albert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Bichot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r w:rsidR="00DD37A5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Domaine du </w:t>
            </w:r>
            <w:proofErr w:type="spellStart"/>
            <w:r w:rsidR="00DD37A5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Pavillon</w:t>
            </w:r>
            <w:proofErr w:type="spellEnd"/>
            <w:r w:rsidR="00DD37A5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 Meursault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025C7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125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172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00556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1A6FC2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Beringer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r w:rsidR="00DD37A5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Private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Reserve,</w:t>
            </w:r>
            <w:r w:rsidR="00DD37A5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Napa Valley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00556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90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173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A3593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</w:t>
            </w:r>
            <w:r w:rsidR="00392B4C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</w:t>
            </w: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DD37A5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Cakebread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Napa Valley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00556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86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174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00556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DD37A5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Carte Blanche, Sonoma Coast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00556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123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175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A3593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DD37A5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Cuvaison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Carneros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Napa Valley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00556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66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176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9903E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DD37A5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HdV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Hyde Vineyard,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Carneros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Napa Valley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00556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149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178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2D7BC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DD37A5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Far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Niente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Napa Valley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7179A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150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179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A3593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2014</w:t>
            </w: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DD37A5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Jackson Estate, Santa Maria Valley, Santa Barbara County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00556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49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180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00556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DD37A5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Jordan, Russian River Valley, Sonoma County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00556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76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181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A3593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1A6FC2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Kistler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 Les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Noisetiers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r w:rsidR="00DD37A5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Sonoma Coast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00556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123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182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F30A3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DD37A5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Merryvale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Carneros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 Napa Valley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00556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75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183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5B250B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2015</w:t>
            </w: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1A6FC2" w:rsidP="005B250B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Ramey, Ritchie Vineyard,</w:t>
            </w:r>
            <w:r w:rsidR="00DD37A5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Russian River Valley, Sonoma Valley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5B250B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139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184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00556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DD37A5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Robert Mondavi, Reserve,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Carneros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Napa Valley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00556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83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185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00556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2011</w:t>
            </w: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DD37A5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Sanford, Santa Rita Hills, Santa Barbara County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00556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67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188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A3593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1A6FC2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Shafer Red Shoulder Ranch,</w:t>
            </w:r>
            <w:r w:rsidR="00DD37A5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D37A5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Carneros</w:t>
            </w:r>
            <w:proofErr w:type="spellEnd"/>
            <w:r w:rsidR="00DD37A5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Napa Valley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00556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122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189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9903E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2020</w:t>
            </w: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DD37A5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Silverado Vineyards,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Carneros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Napa Valley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00556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82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190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A3593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086768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Sonoma-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Cutrer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Russian River Ranches,</w:t>
            </w:r>
            <w:r w:rsidR="00DD37A5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Sonoma Coast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00556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48</w:t>
            </w:r>
          </w:p>
        </w:tc>
      </w:tr>
      <w:tr w:rsidR="00086768" w:rsidRPr="00FC141C" w:rsidTr="00086768">
        <w:tblPrEx>
          <w:jc w:val="center"/>
        </w:tblPrEx>
        <w:trPr>
          <w:gridBefore w:val="1"/>
          <w:wBefore w:w="459" w:type="dxa"/>
          <w:trHeight w:val="315"/>
          <w:jc w:val="center"/>
        </w:trPr>
        <w:tc>
          <w:tcPr>
            <w:tcW w:w="621" w:type="dxa"/>
            <w:gridSpan w:val="2"/>
            <w:vAlign w:val="center"/>
          </w:tcPr>
          <w:p w:rsidR="00086768" w:rsidRPr="00FC141C" w:rsidRDefault="00086768" w:rsidP="00086768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270</w:t>
            </w:r>
          </w:p>
        </w:tc>
        <w:tc>
          <w:tcPr>
            <w:tcW w:w="876" w:type="dxa"/>
            <w:gridSpan w:val="2"/>
            <w:shd w:val="clear" w:color="auto" w:fill="auto"/>
            <w:noWrap/>
            <w:vAlign w:val="bottom"/>
          </w:tcPr>
          <w:p w:rsidR="00086768" w:rsidRPr="00FC141C" w:rsidRDefault="00086768" w:rsidP="00086768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2019</w:t>
            </w:r>
          </w:p>
        </w:tc>
        <w:tc>
          <w:tcPr>
            <w:tcW w:w="7830" w:type="dxa"/>
            <w:gridSpan w:val="2"/>
            <w:shd w:val="clear" w:color="auto" w:fill="auto"/>
            <w:noWrap/>
            <w:vAlign w:val="bottom"/>
          </w:tcPr>
          <w:p w:rsidR="00086768" w:rsidRPr="00FC141C" w:rsidRDefault="00086768" w:rsidP="00086768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Sonoma-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Cutrer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Les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Pierres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Chardonnay</w:t>
            </w:r>
          </w:p>
        </w:tc>
        <w:tc>
          <w:tcPr>
            <w:tcW w:w="1163" w:type="dxa"/>
            <w:gridSpan w:val="2"/>
            <w:shd w:val="clear" w:color="auto" w:fill="auto"/>
            <w:noWrap/>
            <w:vAlign w:val="bottom"/>
          </w:tcPr>
          <w:p w:rsidR="00086768" w:rsidRPr="00FC141C" w:rsidRDefault="00086768" w:rsidP="00086768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82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</w:tcPr>
          <w:p w:rsidR="00DD37A5" w:rsidRPr="00FC141C" w:rsidRDefault="00DD37A5" w:rsidP="00613C1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613C1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DD37A5" w:rsidP="00613C1E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613C1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</w:tcPr>
          <w:p w:rsidR="00DD37A5" w:rsidRPr="00FC141C" w:rsidRDefault="00DD37A5" w:rsidP="00393CFA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360" w:type="dxa"/>
            <w:gridSpan w:val="6"/>
            <w:noWrap/>
            <w:vAlign w:val="center"/>
          </w:tcPr>
          <w:p w:rsidR="00DD37A5" w:rsidRPr="00FC141C" w:rsidRDefault="00DD37A5" w:rsidP="00393CF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OREGON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191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393CF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2015</w:t>
            </w: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392B4C" w:rsidP="00393CF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Domaine Serene, </w:t>
            </w:r>
            <w:proofErr w:type="spellStart"/>
            <w:r w:rsidR="00DD37A5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Evans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tad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Reserve,</w:t>
            </w:r>
            <w:r w:rsidR="00DD37A5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Dundee Hills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393CF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139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</w:tcPr>
          <w:p w:rsidR="00DD37A5" w:rsidRPr="00FC141C" w:rsidRDefault="00DD37A5" w:rsidP="00613C1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613C1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DD37A5" w:rsidP="00613C1E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613C1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</w:tcPr>
          <w:p w:rsidR="00DD37A5" w:rsidRPr="00FC141C" w:rsidRDefault="00DD37A5" w:rsidP="00393CFA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360" w:type="dxa"/>
            <w:gridSpan w:val="6"/>
            <w:noWrap/>
            <w:vAlign w:val="center"/>
          </w:tcPr>
          <w:p w:rsidR="00DD37A5" w:rsidRPr="00FC141C" w:rsidRDefault="00DD37A5" w:rsidP="00393CF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ARGENTINA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192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393CF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2012</w:t>
            </w: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392B4C" w:rsidP="00393CF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Catena, Alta, </w:t>
            </w:r>
            <w:r w:rsidR="00DD37A5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Mendoza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393CF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74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</w:tcPr>
          <w:p w:rsidR="00DD37A5" w:rsidRPr="00FC141C" w:rsidRDefault="00DD37A5" w:rsidP="00613C1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613C1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DD37A5" w:rsidP="00613C1E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613C1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</w:tcPr>
          <w:p w:rsidR="00DD37A5" w:rsidRPr="00FC141C" w:rsidRDefault="00DD37A5" w:rsidP="00005561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360" w:type="dxa"/>
            <w:gridSpan w:val="6"/>
            <w:noWrap/>
            <w:vAlign w:val="center"/>
          </w:tcPr>
          <w:p w:rsidR="00DD37A5" w:rsidRPr="00FC141C" w:rsidRDefault="00DD37A5" w:rsidP="00005561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FRANCE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193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74152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DD37A5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Louis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Jadot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Chassagne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-Montrachet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00556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119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194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00556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DD37A5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Louis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Latour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Grand Cru,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Corton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-Charlemagne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EC0BC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310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195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B3770B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2019</w:t>
            </w: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DD37A5" w:rsidP="00B3770B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Louis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Latour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Chablis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B3770B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62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613C1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40" w:type="dxa"/>
            <w:gridSpan w:val="2"/>
            <w:noWrap/>
            <w:vAlign w:val="center"/>
          </w:tcPr>
          <w:p w:rsidR="00DD37A5" w:rsidRPr="00FC141C" w:rsidRDefault="00DD37A5" w:rsidP="00613C1E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613C1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360" w:type="dxa"/>
            <w:gridSpan w:val="6"/>
            <w:noWrap/>
            <w:vAlign w:val="center"/>
          </w:tcPr>
          <w:p w:rsidR="00DD37A5" w:rsidRPr="00FC141C" w:rsidRDefault="00DD37A5" w:rsidP="00005561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ITALY</w:t>
            </w:r>
          </w:p>
        </w:tc>
      </w:tr>
      <w:tr w:rsidR="00DD37A5" w:rsidRPr="00FC141C" w:rsidTr="00086768">
        <w:trPr>
          <w:gridAfter w:val="1"/>
          <w:wAfter w:w="1031" w:type="dxa"/>
          <w:trHeight w:val="315"/>
        </w:trPr>
        <w:tc>
          <w:tcPr>
            <w:tcW w:w="558" w:type="dxa"/>
            <w:gridSpan w:val="2"/>
            <w:vAlign w:val="center"/>
          </w:tcPr>
          <w:p w:rsidR="00DD37A5" w:rsidRPr="00FC141C" w:rsidRDefault="00DD37A5" w:rsidP="00DD37A5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196</w:t>
            </w:r>
          </w:p>
        </w:tc>
        <w:tc>
          <w:tcPr>
            <w:tcW w:w="900" w:type="dxa"/>
            <w:gridSpan w:val="2"/>
            <w:noWrap/>
            <w:vAlign w:val="center"/>
          </w:tcPr>
          <w:p w:rsidR="00DD37A5" w:rsidRPr="00FC141C" w:rsidRDefault="00DD37A5" w:rsidP="006E297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740" w:type="dxa"/>
            <w:gridSpan w:val="2"/>
            <w:noWrap/>
            <w:vAlign w:val="bottom"/>
          </w:tcPr>
          <w:p w:rsidR="00DD37A5" w:rsidRPr="00FC141C" w:rsidRDefault="00DD37A5" w:rsidP="009B24D3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Ca’ del Bosco, Chardonnay</w:t>
            </w:r>
          </w:p>
        </w:tc>
        <w:tc>
          <w:tcPr>
            <w:tcW w:w="720" w:type="dxa"/>
            <w:gridSpan w:val="2"/>
            <w:noWrap/>
            <w:vAlign w:val="center"/>
          </w:tcPr>
          <w:p w:rsidR="00DD37A5" w:rsidRPr="00FC141C" w:rsidRDefault="00DD37A5" w:rsidP="006E297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155</w:t>
            </w:r>
          </w:p>
        </w:tc>
      </w:tr>
    </w:tbl>
    <w:p w:rsidR="002247FB" w:rsidRPr="00FC141C" w:rsidRDefault="002247FB" w:rsidP="0075004D">
      <w:pPr>
        <w:jc w:val="center"/>
        <w:rPr>
          <w:rFonts w:ascii="Comic Sans MS" w:hAnsi="Comic Sans MS" w:cs="Tahoma"/>
          <w:color w:val="auto"/>
        </w:rPr>
      </w:pPr>
    </w:p>
    <w:p w:rsidR="004746D7" w:rsidRPr="00FC141C" w:rsidRDefault="004746D7" w:rsidP="0075004D">
      <w:pPr>
        <w:jc w:val="center"/>
        <w:rPr>
          <w:rFonts w:ascii="Comic Sans MS" w:hAnsi="Comic Sans MS" w:cs="Tahoma"/>
          <w:color w:val="auto"/>
        </w:rPr>
      </w:pPr>
    </w:p>
    <w:p w:rsidR="00E06C2B" w:rsidRPr="00FC141C" w:rsidRDefault="00E06C2B" w:rsidP="0075004D">
      <w:pPr>
        <w:jc w:val="center"/>
        <w:rPr>
          <w:rFonts w:ascii="Comic Sans MS" w:hAnsi="Comic Sans MS" w:cs="Tahoma"/>
          <w:color w:val="auto"/>
        </w:rPr>
      </w:pPr>
    </w:p>
    <w:p w:rsidR="00E06C2B" w:rsidRPr="00FC141C" w:rsidRDefault="00E06C2B" w:rsidP="0075004D">
      <w:pPr>
        <w:jc w:val="center"/>
        <w:rPr>
          <w:rFonts w:ascii="Comic Sans MS" w:hAnsi="Comic Sans MS" w:cs="Tahoma"/>
          <w:color w:val="auto"/>
        </w:rPr>
      </w:pPr>
    </w:p>
    <w:p w:rsidR="007A0936" w:rsidRPr="00FC141C" w:rsidRDefault="007A0936" w:rsidP="0075004D">
      <w:pPr>
        <w:jc w:val="center"/>
        <w:rPr>
          <w:rFonts w:ascii="Comic Sans MS" w:hAnsi="Comic Sans MS" w:cs="Tahoma"/>
          <w:color w:val="auto"/>
        </w:rPr>
      </w:pPr>
    </w:p>
    <w:p w:rsidR="00612D87" w:rsidRPr="00FC141C" w:rsidRDefault="00612D87" w:rsidP="0075004D">
      <w:pPr>
        <w:jc w:val="center"/>
        <w:rPr>
          <w:rFonts w:ascii="Comic Sans MS" w:hAnsi="Comic Sans MS" w:cs="Tahoma"/>
          <w:color w:val="auto"/>
        </w:rPr>
      </w:pPr>
    </w:p>
    <w:p w:rsidR="00560372" w:rsidRPr="00FC141C" w:rsidRDefault="00560372" w:rsidP="0075004D">
      <w:pPr>
        <w:jc w:val="center"/>
        <w:rPr>
          <w:rFonts w:ascii="Comic Sans MS" w:hAnsi="Comic Sans MS" w:cs="Tahoma"/>
          <w:color w:val="auto"/>
        </w:rPr>
      </w:pPr>
    </w:p>
    <w:p w:rsidR="00BF7A35" w:rsidRPr="00FC141C" w:rsidRDefault="00BF7A35" w:rsidP="0075004D">
      <w:pPr>
        <w:jc w:val="center"/>
        <w:rPr>
          <w:rFonts w:ascii="Comic Sans MS" w:hAnsi="Comic Sans MS" w:cs="Tahoma"/>
          <w:color w:val="auto"/>
        </w:rPr>
      </w:pPr>
    </w:p>
    <w:p w:rsidR="0014783A" w:rsidRPr="00FC141C" w:rsidRDefault="003F4212" w:rsidP="0075004D">
      <w:pPr>
        <w:jc w:val="center"/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pict>
          <v:shape id="_x0000_s1043" type="#_x0000_t202" style="position:absolute;left:0;text-align:left;margin-left:-8.7pt;margin-top:1.45pt;width:426.9pt;height:5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n67vg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" filled="f" stroked="f">
            <v:textbox>
              <w:txbxContent>
                <w:p w:rsidR="00C51184" w:rsidRPr="001D2523" w:rsidRDefault="00C51184" w:rsidP="00AC37FC">
                  <w:pP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SAUVIGNON BLANC</w:t>
                  </w:r>
                </w:p>
              </w:txbxContent>
            </v:textbox>
          </v:shape>
        </w:pict>
      </w:r>
    </w:p>
    <w:p w:rsidR="000835EA" w:rsidRPr="00FC141C" w:rsidRDefault="000835EA" w:rsidP="0075004D">
      <w:pPr>
        <w:jc w:val="center"/>
        <w:rPr>
          <w:rFonts w:ascii="Comic Sans MS" w:hAnsi="Comic Sans MS" w:cs="Tahoma"/>
          <w:color w:val="auto"/>
        </w:rPr>
      </w:pPr>
    </w:p>
    <w:p w:rsidR="00613C1E" w:rsidRPr="00FC141C" w:rsidRDefault="00AC37FC" w:rsidP="0075004D">
      <w:pPr>
        <w:jc w:val="center"/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712512" behindDoc="0" locked="0" layoutInCell="1" allowOverlap="1" wp14:anchorId="3EB8243D" wp14:editId="395310CD">
            <wp:simplePos x="0" y="0"/>
            <wp:positionH relativeFrom="column">
              <wp:posOffset>-74295</wp:posOffset>
            </wp:positionH>
            <wp:positionV relativeFrom="paragraph">
              <wp:posOffset>131445</wp:posOffset>
            </wp:positionV>
            <wp:extent cx="3467100" cy="504825"/>
            <wp:effectExtent l="19050" t="0" r="0" b="0"/>
            <wp:wrapThrough wrapText="bothSides">
              <wp:wrapPolygon edited="0">
                <wp:start x="475" y="0"/>
                <wp:lineTo x="-119" y="5706"/>
                <wp:lineTo x="-119" y="16302"/>
                <wp:lineTo x="237" y="21192"/>
                <wp:lineTo x="475" y="21192"/>
                <wp:lineTo x="21007" y="21192"/>
                <wp:lineTo x="21244" y="21192"/>
                <wp:lineTo x="21600" y="16302"/>
                <wp:lineTo x="21600" y="5706"/>
                <wp:lineTo x="21363" y="815"/>
                <wp:lineTo x="21007" y="0"/>
                <wp:lineTo x="475" y="0"/>
              </wp:wrapPolygon>
            </wp:wrapThrough>
            <wp:docPr id="15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13C1E" w:rsidRPr="00FC141C" w:rsidRDefault="00613C1E" w:rsidP="0075004D">
      <w:pPr>
        <w:jc w:val="center"/>
        <w:rPr>
          <w:rFonts w:ascii="Comic Sans MS" w:hAnsi="Comic Sans MS" w:cs="Tahoma"/>
          <w:color w:val="auto"/>
        </w:rPr>
      </w:pPr>
    </w:p>
    <w:p w:rsidR="005D5866" w:rsidRPr="00FC141C" w:rsidRDefault="005D5866" w:rsidP="0075004D">
      <w:pPr>
        <w:jc w:val="center"/>
        <w:rPr>
          <w:rFonts w:ascii="Comic Sans MS" w:hAnsi="Comic Sans MS" w:cs="Tahoma"/>
          <w:color w:val="auto"/>
        </w:rPr>
      </w:pPr>
    </w:p>
    <w:p w:rsidR="00FC4D32" w:rsidRPr="00FC141C" w:rsidRDefault="00FC4D32" w:rsidP="0075004D">
      <w:pPr>
        <w:jc w:val="center"/>
        <w:rPr>
          <w:rFonts w:ascii="Comic Sans MS" w:hAnsi="Comic Sans MS" w:cs="Tahoma"/>
          <w:color w:val="auto"/>
        </w:rPr>
      </w:pPr>
    </w:p>
    <w:tbl>
      <w:tblPr>
        <w:tblW w:w="10208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630"/>
        <w:gridCol w:w="990"/>
        <w:gridCol w:w="7740"/>
        <w:gridCol w:w="810"/>
        <w:gridCol w:w="38"/>
      </w:tblGrid>
      <w:tr w:rsidR="00DD37A5" w:rsidRPr="00FC141C" w:rsidTr="00834E29">
        <w:trPr>
          <w:gridAfter w:val="1"/>
          <w:wAfter w:w="38" w:type="dxa"/>
          <w:trHeight w:val="315"/>
        </w:trPr>
        <w:tc>
          <w:tcPr>
            <w:tcW w:w="630" w:type="dxa"/>
            <w:vAlign w:val="center"/>
          </w:tcPr>
          <w:p w:rsidR="00DD37A5" w:rsidRPr="00FC141C" w:rsidRDefault="00DD37A5" w:rsidP="00DD37A5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Bin</w:t>
            </w:r>
          </w:p>
        </w:tc>
        <w:tc>
          <w:tcPr>
            <w:tcW w:w="9540" w:type="dxa"/>
            <w:gridSpan w:val="3"/>
            <w:noWrap/>
            <w:vAlign w:val="center"/>
          </w:tcPr>
          <w:p w:rsidR="00DD37A5" w:rsidRPr="00FC141C" w:rsidRDefault="00DD37A5" w:rsidP="00AC37FC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CALIFORNIA</w:t>
            </w:r>
          </w:p>
        </w:tc>
      </w:tr>
      <w:tr w:rsidR="00DD37A5" w:rsidRPr="00FC141C" w:rsidTr="00834E29">
        <w:trPr>
          <w:gridAfter w:val="1"/>
          <w:wAfter w:w="38" w:type="dxa"/>
          <w:trHeight w:val="315"/>
        </w:trPr>
        <w:tc>
          <w:tcPr>
            <w:tcW w:w="630" w:type="dxa"/>
            <w:vAlign w:val="center"/>
          </w:tcPr>
          <w:p w:rsidR="00DD37A5" w:rsidRPr="00FC141C" w:rsidRDefault="00DD37A5" w:rsidP="00DD37A5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200</w:t>
            </w:r>
          </w:p>
        </w:tc>
        <w:tc>
          <w:tcPr>
            <w:tcW w:w="990" w:type="dxa"/>
            <w:noWrap/>
            <w:vAlign w:val="center"/>
          </w:tcPr>
          <w:p w:rsidR="00DD37A5" w:rsidRPr="00FC141C" w:rsidRDefault="00DD37A5" w:rsidP="00A3593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2019</w:t>
            </w:r>
          </w:p>
        </w:tc>
        <w:tc>
          <w:tcPr>
            <w:tcW w:w="7740" w:type="dxa"/>
            <w:noWrap/>
            <w:vAlign w:val="center"/>
          </w:tcPr>
          <w:p w:rsidR="00DD37A5" w:rsidRPr="00FC141C" w:rsidRDefault="00DD37A5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Cakebread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Napa Valley</w:t>
            </w:r>
          </w:p>
        </w:tc>
        <w:tc>
          <w:tcPr>
            <w:tcW w:w="810" w:type="dxa"/>
            <w:noWrap/>
            <w:vAlign w:val="center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59</w:t>
            </w:r>
          </w:p>
        </w:tc>
      </w:tr>
      <w:tr w:rsidR="00DD37A5" w:rsidRPr="00FC141C" w:rsidTr="00834E29">
        <w:trPr>
          <w:gridAfter w:val="1"/>
          <w:wAfter w:w="38" w:type="dxa"/>
          <w:trHeight w:val="315"/>
        </w:trPr>
        <w:tc>
          <w:tcPr>
            <w:tcW w:w="630" w:type="dxa"/>
            <w:vAlign w:val="center"/>
          </w:tcPr>
          <w:p w:rsidR="00DD37A5" w:rsidRPr="00FC141C" w:rsidRDefault="00DD37A5" w:rsidP="00DD37A5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201</w:t>
            </w:r>
          </w:p>
        </w:tc>
        <w:tc>
          <w:tcPr>
            <w:tcW w:w="990" w:type="dxa"/>
            <w:noWrap/>
            <w:vAlign w:val="center"/>
          </w:tcPr>
          <w:p w:rsidR="00DD37A5" w:rsidRPr="00FC141C" w:rsidRDefault="00DD37A5" w:rsidP="00A3593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740" w:type="dxa"/>
            <w:noWrap/>
            <w:vAlign w:val="center"/>
          </w:tcPr>
          <w:p w:rsidR="00DD37A5" w:rsidRPr="00FC141C" w:rsidRDefault="00DD37A5" w:rsidP="00B936F4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 w:cs="Arial"/>
                <w:bCs/>
                <w:color w:val="auto"/>
                <w:kern w:val="0"/>
                <w:sz w:val="24"/>
                <w:szCs w:val="24"/>
              </w:rPr>
              <w:t>Grgich</w:t>
            </w:r>
            <w:proofErr w:type="spellEnd"/>
            <w:r w:rsidRPr="00FC141C">
              <w:rPr>
                <w:rFonts w:ascii="Adobe Garamond Pro" w:hAnsi="Adobe Garamond Pro" w:cs="Arial"/>
                <w:bCs/>
                <w:color w:val="auto"/>
                <w:kern w:val="0"/>
                <w:sz w:val="24"/>
                <w:szCs w:val="24"/>
              </w:rPr>
              <w:t xml:space="preserve"> Hills,</w:t>
            </w:r>
            <w:r w:rsidR="00392B4C" w:rsidRPr="00FC141C">
              <w:rPr>
                <w:rFonts w:ascii="Adobe Garamond Pro" w:hAnsi="Adobe Garamond Pro" w:cs="Arial"/>
                <w:bCs/>
                <w:color w:val="auto"/>
                <w:kern w:val="0"/>
                <w:sz w:val="24"/>
                <w:szCs w:val="24"/>
              </w:rPr>
              <w:t xml:space="preserve"> Essence,  </w:t>
            </w:r>
            <w:proofErr w:type="spellStart"/>
            <w:r w:rsidRPr="00FC141C">
              <w:rPr>
                <w:rFonts w:ascii="Adobe Garamond Pro" w:hAnsi="Adobe Garamond Pro" w:cs="Arial"/>
                <w:bCs/>
                <w:color w:val="auto"/>
                <w:kern w:val="0"/>
                <w:sz w:val="24"/>
                <w:szCs w:val="24"/>
              </w:rPr>
              <w:t>Miljenko’s</w:t>
            </w:r>
            <w:proofErr w:type="spellEnd"/>
            <w:r w:rsidRPr="00FC141C">
              <w:rPr>
                <w:rFonts w:ascii="Adobe Garamond Pro" w:hAnsi="Adobe Garamond Pro" w:cs="Arial"/>
                <w:bCs/>
                <w:color w:val="auto"/>
                <w:kern w:val="0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 w:cs="Arial"/>
                <w:bCs/>
                <w:color w:val="auto"/>
                <w:kern w:val="0"/>
                <w:sz w:val="24"/>
                <w:szCs w:val="24"/>
              </w:rPr>
              <w:t>Grgich</w:t>
            </w:r>
            <w:proofErr w:type="spellEnd"/>
            <w:r w:rsidRPr="00FC141C">
              <w:rPr>
                <w:rFonts w:ascii="Adobe Garamond Pro" w:hAnsi="Adobe Garamond Pro" w:cs="Arial"/>
                <w:bCs/>
                <w:color w:val="auto"/>
                <w:kern w:val="0"/>
                <w:sz w:val="24"/>
                <w:szCs w:val="24"/>
              </w:rPr>
              <w:t xml:space="preserve"> Selection</w:t>
            </w:r>
            <w:r w:rsidR="00392B4C" w:rsidRPr="00FC141C">
              <w:rPr>
                <w:rFonts w:ascii="Adobe Garamond Pro" w:hAnsi="Adobe Garamond Pro" w:cs="Arial"/>
                <w:bCs/>
                <w:color w:val="auto"/>
                <w:kern w:val="0"/>
                <w:sz w:val="24"/>
                <w:szCs w:val="24"/>
              </w:rPr>
              <w:t>,</w:t>
            </w:r>
            <w:r w:rsidRPr="00FC141C">
              <w:rPr>
                <w:rFonts w:ascii="Adobe Garamond Pro" w:hAnsi="Adobe Garamond Pro" w:cs="Arial"/>
                <w:bCs/>
                <w:color w:val="auto"/>
                <w:kern w:val="0"/>
                <w:sz w:val="24"/>
                <w:szCs w:val="24"/>
              </w:rPr>
              <w:t xml:space="preserve"> Napa Valley</w:t>
            </w:r>
            <w:r w:rsidRPr="00FC141C">
              <w:rPr>
                <w:rFonts w:ascii="Adobe Garamond Pro" w:hAnsi="Adobe Garamond Pro" w:cs="Arial"/>
                <w:color w:val="auto"/>
                <w:kern w:val="0"/>
                <w:sz w:val="24"/>
                <w:szCs w:val="24"/>
              </w:rPr>
              <w:t xml:space="preserve">             </w:t>
            </w:r>
          </w:p>
        </w:tc>
        <w:tc>
          <w:tcPr>
            <w:tcW w:w="810" w:type="dxa"/>
            <w:noWrap/>
            <w:vAlign w:val="center"/>
          </w:tcPr>
          <w:p w:rsidR="00DD37A5" w:rsidRPr="00FC141C" w:rsidRDefault="00DD37A5" w:rsidP="00B936F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129</w:t>
            </w:r>
          </w:p>
        </w:tc>
      </w:tr>
      <w:tr w:rsidR="00DD37A5" w:rsidRPr="00FC141C" w:rsidTr="00834E29">
        <w:trPr>
          <w:gridAfter w:val="1"/>
          <w:wAfter w:w="38" w:type="dxa"/>
          <w:trHeight w:val="315"/>
        </w:trPr>
        <w:tc>
          <w:tcPr>
            <w:tcW w:w="630" w:type="dxa"/>
            <w:vAlign w:val="center"/>
          </w:tcPr>
          <w:p w:rsidR="00DD37A5" w:rsidRPr="00FC141C" w:rsidRDefault="00DD37A5" w:rsidP="00DD37A5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202</w:t>
            </w:r>
          </w:p>
        </w:tc>
        <w:tc>
          <w:tcPr>
            <w:tcW w:w="990" w:type="dxa"/>
            <w:noWrap/>
            <w:vAlign w:val="center"/>
          </w:tcPr>
          <w:p w:rsidR="00DD37A5" w:rsidRPr="00FC141C" w:rsidRDefault="00DD37A5" w:rsidP="002F53B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740" w:type="dxa"/>
            <w:noWrap/>
            <w:vAlign w:val="center"/>
          </w:tcPr>
          <w:p w:rsidR="00DD37A5" w:rsidRPr="00FC141C" w:rsidRDefault="00DD37A5" w:rsidP="004321A4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Hall, Napa Valley</w:t>
            </w:r>
          </w:p>
        </w:tc>
        <w:tc>
          <w:tcPr>
            <w:tcW w:w="810" w:type="dxa"/>
            <w:noWrap/>
            <w:vAlign w:val="center"/>
          </w:tcPr>
          <w:p w:rsidR="00DD37A5" w:rsidRPr="00FC141C" w:rsidRDefault="00DD37A5" w:rsidP="004321A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57</w:t>
            </w:r>
          </w:p>
        </w:tc>
      </w:tr>
      <w:tr w:rsidR="00DD37A5" w:rsidRPr="00FC141C" w:rsidTr="00834E29">
        <w:trPr>
          <w:gridAfter w:val="1"/>
          <w:wAfter w:w="38" w:type="dxa"/>
          <w:trHeight w:val="315"/>
        </w:trPr>
        <w:tc>
          <w:tcPr>
            <w:tcW w:w="630" w:type="dxa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203</w:t>
            </w:r>
          </w:p>
        </w:tc>
        <w:tc>
          <w:tcPr>
            <w:tcW w:w="990" w:type="dxa"/>
            <w:noWrap/>
            <w:vAlign w:val="center"/>
          </w:tcPr>
          <w:p w:rsidR="00DD37A5" w:rsidRPr="00FC141C" w:rsidRDefault="00DD37A5" w:rsidP="00A3593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2019</w:t>
            </w:r>
          </w:p>
        </w:tc>
        <w:tc>
          <w:tcPr>
            <w:tcW w:w="7740" w:type="dxa"/>
            <w:noWrap/>
            <w:vAlign w:val="center"/>
          </w:tcPr>
          <w:p w:rsidR="00DD37A5" w:rsidRPr="00FC141C" w:rsidRDefault="00DD37A5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Honig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Napa Valley</w:t>
            </w:r>
          </w:p>
        </w:tc>
        <w:tc>
          <w:tcPr>
            <w:tcW w:w="810" w:type="dxa"/>
            <w:noWrap/>
            <w:vAlign w:val="center"/>
          </w:tcPr>
          <w:p w:rsidR="00DD37A5" w:rsidRPr="00FC141C" w:rsidRDefault="00DD37A5" w:rsidP="00AC37F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40</w:t>
            </w:r>
          </w:p>
        </w:tc>
      </w:tr>
      <w:tr w:rsidR="00DD37A5" w:rsidRPr="00FC141C" w:rsidTr="00834E29">
        <w:trPr>
          <w:gridAfter w:val="1"/>
          <w:wAfter w:w="38" w:type="dxa"/>
          <w:trHeight w:val="315"/>
        </w:trPr>
        <w:tc>
          <w:tcPr>
            <w:tcW w:w="630" w:type="dxa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204</w:t>
            </w:r>
          </w:p>
        </w:tc>
        <w:tc>
          <w:tcPr>
            <w:tcW w:w="990" w:type="dxa"/>
            <w:noWrap/>
            <w:vAlign w:val="center"/>
          </w:tcPr>
          <w:p w:rsidR="00DD37A5" w:rsidRPr="00FC141C" w:rsidRDefault="00DD37A5" w:rsidP="0088384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</w:t>
            </w:r>
            <w:r w:rsidR="00883843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</w:t>
            </w:r>
          </w:p>
        </w:tc>
        <w:tc>
          <w:tcPr>
            <w:tcW w:w="7740" w:type="dxa"/>
            <w:noWrap/>
            <w:vAlign w:val="center"/>
          </w:tcPr>
          <w:p w:rsidR="00DD37A5" w:rsidRPr="00FC141C" w:rsidRDefault="00DD37A5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Merry Edwards, Russian River Valley, Sonoma County</w:t>
            </w:r>
          </w:p>
        </w:tc>
        <w:tc>
          <w:tcPr>
            <w:tcW w:w="810" w:type="dxa"/>
            <w:noWrap/>
            <w:vAlign w:val="center"/>
          </w:tcPr>
          <w:p w:rsidR="00DD37A5" w:rsidRPr="00FC141C" w:rsidRDefault="00DD37A5" w:rsidP="00AC37F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92</w:t>
            </w:r>
          </w:p>
        </w:tc>
      </w:tr>
      <w:tr w:rsidR="00DD37A5" w:rsidRPr="00FC141C" w:rsidTr="00834E29">
        <w:trPr>
          <w:gridAfter w:val="1"/>
          <w:wAfter w:w="38" w:type="dxa"/>
          <w:trHeight w:val="315"/>
        </w:trPr>
        <w:tc>
          <w:tcPr>
            <w:tcW w:w="630" w:type="dxa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205</w:t>
            </w:r>
          </w:p>
        </w:tc>
        <w:tc>
          <w:tcPr>
            <w:tcW w:w="990" w:type="dxa"/>
            <w:noWrap/>
            <w:vAlign w:val="center"/>
          </w:tcPr>
          <w:p w:rsidR="00DD37A5" w:rsidRPr="00FC141C" w:rsidRDefault="00DD37A5" w:rsidP="00AC37F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2015</w:t>
            </w:r>
          </w:p>
        </w:tc>
        <w:tc>
          <w:tcPr>
            <w:tcW w:w="7740" w:type="dxa"/>
            <w:noWrap/>
            <w:vAlign w:val="center"/>
          </w:tcPr>
          <w:p w:rsidR="00DD37A5" w:rsidRPr="00FC141C" w:rsidRDefault="00DD37A5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Provenance, Rutherford, Napa Valley</w:t>
            </w:r>
          </w:p>
        </w:tc>
        <w:tc>
          <w:tcPr>
            <w:tcW w:w="810" w:type="dxa"/>
            <w:noWrap/>
            <w:vAlign w:val="center"/>
          </w:tcPr>
          <w:p w:rsidR="00DD37A5" w:rsidRPr="00FC141C" w:rsidRDefault="00DD37A5" w:rsidP="00AC37F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54</w:t>
            </w:r>
          </w:p>
        </w:tc>
      </w:tr>
      <w:tr w:rsidR="00DD37A5" w:rsidRPr="00FC141C" w:rsidTr="00834E29">
        <w:trPr>
          <w:gridAfter w:val="1"/>
          <w:wAfter w:w="38" w:type="dxa"/>
          <w:trHeight w:val="315"/>
        </w:trPr>
        <w:tc>
          <w:tcPr>
            <w:tcW w:w="630" w:type="dxa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206</w:t>
            </w:r>
          </w:p>
        </w:tc>
        <w:tc>
          <w:tcPr>
            <w:tcW w:w="990" w:type="dxa"/>
            <w:noWrap/>
            <w:vAlign w:val="center"/>
          </w:tcPr>
          <w:p w:rsidR="00DD37A5" w:rsidRPr="00FC141C" w:rsidRDefault="00DD37A5" w:rsidP="00A3593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740" w:type="dxa"/>
            <w:noWrap/>
            <w:vAlign w:val="center"/>
          </w:tcPr>
          <w:p w:rsidR="00DD37A5" w:rsidRPr="00FC141C" w:rsidRDefault="00DD37A5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Spottswoode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Sonoma County/Napa County</w:t>
            </w:r>
          </w:p>
        </w:tc>
        <w:tc>
          <w:tcPr>
            <w:tcW w:w="810" w:type="dxa"/>
            <w:noWrap/>
            <w:vAlign w:val="center"/>
          </w:tcPr>
          <w:p w:rsidR="00DD37A5" w:rsidRPr="00FC141C" w:rsidRDefault="00DD37A5" w:rsidP="00AC37F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85</w:t>
            </w:r>
          </w:p>
        </w:tc>
      </w:tr>
      <w:tr w:rsidR="00DD37A5" w:rsidRPr="00FC141C" w:rsidTr="00834E29">
        <w:trPr>
          <w:gridAfter w:val="1"/>
          <w:wAfter w:w="38" w:type="dxa"/>
          <w:trHeight w:val="315"/>
        </w:trPr>
        <w:tc>
          <w:tcPr>
            <w:tcW w:w="630" w:type="dxa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207</w:t>
            </w:r>
          </w:p>
        </w:tc>
        <w:tc>
          <w:tcPr>
            <w:tcW w:w="990" w:type="dxa"/>
            <w:noWrap/>
            <w:vAlign w:val="center"/>
          </w:tcPr>
          <w:p w:rsidR="00DD37A5" w:rsidRPr="00FC141C" w:rsidRDefault="00DD37A5" w:rsidP="009903E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2019</w:t>
            </w:r>
          </w:p>
        </w:tc>
        <w:tc>
          <w:tcPr>
            <w:tcW w:w="7740" w:type="dxa"/>
            <w:noWrap/>
            <w:vAlign w:val="center"/>
          </w:tcPr>
          <w:p w:rsidR="00DD37A5" w:rsidRPr="00FC141C" w:rsidRDefault="00DD37A5" w:rsidP="001A6FC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St.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Supér</w:t>
            </w:r>
            <w:r w:rsidR="00392B4C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y</w:t>
            </w:r>
            <w:proofErr w:type="spellEnd"/>
            <w:r w:rsidR="00392B4C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Estate Vineyards,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Dollarhide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Estate, Napa Valley</w:t>
            </w:r>
          </w:p>
        </w:tc>
        <w:tc>
          <w:tcPr>
            <w:tcW w:w="810" w:type="dxa"/>
            <w:noWrap/>
            <w:vAlign w:val="center"/>
          </w:tcPr>
          <w:p w:rsidR="00DD37A5" w:rsidRPr="00FC141C" w:rsidRDefault="00DD37A5" w:rsidP="00AC37F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58</w:t>
            </w:r>
          </w:p>
        </w:tc>
      </w:tr>
      <w:tr w:rsidR="00DD37A5" w:rsidRPr="00FC141C" w:rsidTr="00834E29">
        <w:trPr>
          <w:gridAfter w:val="1"/>
          <w:wAfter w:w="38" w:type="dxa"/>
          <w:trHeight w:val="315"/>
        </w:trPr>
        <w:tc>
          <w:tcPr>
            <w:tcW w:w="630" w:type="dxa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</w:p>
        </w:tc>
        <w:tc>
          <w:tcPr>
            <w:tcW w:w="990" w:type="dxa"/>
            <w:noWrap/>
            <w:vAlign w:val="center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40" w:type="dxa"/>
            <w:noWrap/>
            <w:vAlign w:val="center"/>
          </w:tcPr>
          <w:p w:rsidR="00DD37A5" w:rsidRPr="00FC141C" w:rsidRDefault="00DD37A5" w:rsidP="002B0344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810" w:type="dxa"/>
            <w:noWrap/>
            <w:vAlign w:val="center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DD37A5" w:rsidRPr="00FC141C" w:rsidTr="00834E29">
        <w:trPr>
          <w:gridAfter w:val="1"/>
          <w:wAfter w:w="38" w:type="dxa"/>
          <w:trHeight w:val="315"/>
        </w:trPr>
        <w:tc>
          <w:tcPr>
            <w:tcW w:w="630" w:type="dxa"/>
            <w:vAlign w:val="center"/>
          </w:tcPr>
          <w:p w:rsidR="00DD37A5" w:rsidRPr="00FC141C" w:rsidRDefault="00DD37A5" w:rsidP="00DD37A5">
            <w:pPr>
              <w:rPr>
                <w:color w:val="auto"/>
              </w:rPr>
            </w:pPr>
          </w:p>
        </w:tc>
        <w:tc>
          <w:tcPr>
            <w:tcW w:w="9540" w:type="dxa"/>
            <w:gridSpan w:val="3"/>
            <w:noWrap/>
            <w:vAlign w:val="center"/>
          </w:tcPr>
          <w:p w:rsidR="00DD37A5" w:rsidRPr="00FC141C" w:rsidRDefault="00DD37A5" w:rsidP="00AC37F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FRANCE</w:t>
            </w:r>
          </w:p>
        </w:tc>
      </w:tr>
      <w:tr w:rsidR="00DD37A5" w:rsidRPr="00FC141C" w:rsidTr="00834E29">
        <w:trPr>
          <w:trHeight w:val="315"/>
        </w:trPr>
        <w:tc>
          <w:tcPr>
            <w:tcW w:w="630" w:type="dxa"/>
            <w:vAlign w:val="center"/>
          </w:tcPr>
          <w:p w:rsidR="00DD37A5" w:rsidRPr="00FC141C" w:rsidRDefault="006D7BF3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210</w:t>
            </w:r>
          </w:p>
        </w:tc>
        <w:tc>
          <w:tcPr>
            <w:tcW w:w="990" w:type="dxa"/>
            <w:noWrap/>
            <w:vAlign w:val="center"/>
          </w:tcPr>
          <w:p w:rsidR="00DD37A5" w:rsidRPr="00FC141C" w:rsidRDefault="00DD37A5" w:rsidP="0074152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740" w:type="dxa"/>
            <w:noWrap/>
            <w:vAlign w:val="center"/>
          </w:tcPr>
          <w:p w:rsidR="00DD37A5" w:rsidRPr="00FC141C" w:rsidRDefault="00DD37A5" w:rsidP="001618A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Chateau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Carbonnieux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Pessac-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Léognan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Grand Cru</w:t>
            </w:r>
          </w:p>
        </w:tc>
        <w:tc>
          <w:tcPr>
            <w:tcW w:w="848" w:type="dxa"/>
            <w:gridSpan w:val="2"/>
            <w:noWrap/>
            <w:vAlign w:val="center"/>
          </w:tcPr>
          <w:p w:rsidR="00DD37A5" w:rsidRPr="00FC141C" w:rsidRDefault="00DD37A5" w:rsidP="006D7BF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121</w:t>
            </w:r>
          </w:p>
        </w:tc>
      </w:tr>
      <w:tr w:rsidR="00DD37A5" w:rsidRPr="00FC141C" w:rsidTr="00834E29">
        <w:trPr>
          <w:trHeight w:val="315"/>
        </w:trPr>
        <w:tc>
          <w:tcPr>
            <w:tcW w:w="630" w:type="dxa"/>
            <w:vAlign w:val="center"/>
          </w:tcPr>
          <w:p w:rsidR="00DD37A5" w:rsidRPr="00FC141C" w:rsidRDefault="006D7BF3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211</w:t>
            </w:r>
          </w:p>
        </w:tc>
        <w:tc>
          <w:tcPr>
            <w:tcW w:w="990" w:type="dxa"/>
            <w:noWrap/>
            <w:vAlign w:val="center"/>
          </w:tcPr>
          <w:p w:rsidR="00DD37A5" w:rsidRPr="00FC141C" w:rsidRDefault="00DD37A5" w:rsidP="0074152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2019</w:t>
            </w:r>
          </w:p>
        </w:tc>
        <w:tc>
          <w:tcPr>
            <w:tcW w:w="7740" w:type="dxa"/>
            <w:noWrap/>
            <w:vAlign w:val="center"/>
          </w:tcPr>
          <w:p w:rsidR="00DD37A5" w:rsidRPr="00FC141C" w:rsidRDefault="00392B4C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Claude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Riffault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Les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Boucauds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</w:t>
            </w:r>
            <w:r w:rsidR="00DD37A5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Sancerre</w:t>
            </w:r>
          </w:p>
        </w:tc>
        <w:tc>
          <w:tcPr>
            <w:tcW w:w="848" w:type="dxa"/>
            <w:gridSpan w:val="2"/>
            <w:noWrap/>
            <w:vAlign w:val="center"/>
          </w:tcPr>
          <w:p w:rsidR="00DD37A5" w:rsidRPr="00FC141C" w:rsidRDefault="00DD37A5" w:rsidP="006D7BF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59</w:t>
            </w:r>
          </w:p>
        </w:tc>
      </w:tr>
      <w:tr w:rsidR="00DD37A5" w:rsidRPr="00FC141C" w:rsidTr="00834E29">
        <w:trPr>
          <w:trHeight w:val="315"/>
        </w:trPr>
        <w:tc>
          <w:tcPr>
            <w:tcW w:w="630" w:type="dxa"/>
            <w:vAlign w:val="center"/>
          </w:tcPr>
          <w:p w:rsidR="00DD37A5" w:rsidRPr="00FC141C" w:rsidRDefault="006D7BF3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212</w:t>
            </w:r>
          </w:p>
        </w:tc>
        <w:tc>
          <w:tcPr>
            <w:tcW w:w="990" w:type="dxa"/>
            <w:noWrap/>
            <w:vAlign w:val="center"/>
          </w:tcPr>
          <w:p w:rsidR="00DD37A5" w:rsidRPr="00FC141C" w:rsidRDefault="00DD37A5" w:rsidP="00392698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740" w:type="dxa"/>
            <w:noWrap/>
            <w:vAlign w:val="center"/>
          </w:tcPr>
          <w:p w:rsidR="00DD37A5" w:rsidRPr="00FC141C" w:rsidRDefault="00DD37A5" w:rsidP="00767FE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Marc</w:t>
            </w:r>
            <w:r w:rsidR="00392B4C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92B4C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Deschamps</w:t>
            </w:r>
            <w:proofErr w:type="spellEnd"/>
            <w:r w:rsidR="00392B4C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Les Champs de Cri,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Pouilly-Fumé</w:t>
            </w:r>
            <w:proofErr w:type="spellEnd"/>
          </w:p>
        </w:tc>
        <w:tc>
          <w:tcPr>
            <w:tcW w:w="848" w:type="dxa"/>
            <w:gridSpan w:val="2"/>
            <w:noWrap/>
            <w:vAlign w:val="center"/>
          </w:tcPr>
          <w:p w:rsidR="00DD37A5" w:rsidRPr="00FC141C" w:rsidRDefault="00DD37A5" w:rsidP="006D7BF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60</w:t>
            </w:r>
          </w:p>
        </w:tc>
      </w:tr>
      <w:tr w:rsidR="00DD37A5" w:rsidRPr="00FC141C" w:rsidTr="00834E29">
        <w:trPr>
          <w:trHeight w:val="315"/>
        </w:trPr>
        <w:tc>
          <w:tcPr>
            <w:tcW w:w="630" w:type="dxa"/>
            <w:vAlign w:val="center"/>
          </w:tcPr>
          <w:p w:rsidR="00DD37A5" w:rsidRPr="00FC141C" w:rsidRDefault="006D7BF3" w:rsidP="00DD37A5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213</w:t>
            </w:r>
          </w:p>
        </w:tc>
        <w:tc>
          <w:tcPr>
            <w:tcW w:w="990" w:type="dxa"/>
            <w:noWrap/>
            <w:vAlign w:val="center"/>
          </w:tcPr>
          <w:p w:rsidR="00DD37A5" w:rsidRPr="00FC141C" w:rsidRDefault="003A04FE" w:rsidP="00A92D2F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>
              <w:rPr>
                <w:rFonts w:ascii="Adobe Garamond Pro" w:hAnsi="Adobe Garamond Pro"/>
                <w:color w:val="auto"/>
                <w:sz w:val="24"/>
                <w:szCs w:val="24"/>
              </w:rPr>
              <w:t>2020</w:t>
            </w:r>
          </w:p>
        </w:tc>
        <w:tc>
          <w:tcPr>
            <w:tcW w:w="7740" w:type="dxa"/>
            <w:noWrap/>
            <w:vAlign w:val="center"/>
          </w:tcPr>
          <w:p w:rsidR="00DD37A5" w:rsidRPr="00FC141C" w:rsidRDefault="00DD37A5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Pascal Jolivet, Sancerre</w:t>
            </w:r>
          </w:p>
        </w:tc>
        <w:tc>
          <w:tcPr>
            <w:tcW w:w="848" w:type="dxa"/>
            <w:gridSpan w:val="2"/>
            <w:noWrap/>
            <w:vAlign w:val="center"/>
          </w:tcPr>
          <w:p w:rsidR="00DD37A5" w:rsidRPr="00FC141C" w:rsidRDefault="00DD37A5" w:rsidP="006D7BF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63</w:t>
            </w:r>
          </w:p>
        </w:tc>
      </w:tr>
      <w:tr w:rsidR="00DD37A5" w:rsidRPr="00FC141C" w:rsidTr="00834E29">
        <w:trPr>
          <w:trHeight w:val="315"/>
        </w:trPr>
        <w:tc>
          <w:tcPr>
            <w:tcW w:w="630" w:type="dxa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990" w:type="dxa"/>
            <w:noWrap/>
            <w:vAlign w:val="center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40" w:type="dxa"/>
            <w:noWrap/>
            <w:vAlign w:val="center"/>
          </w:tcPr>
          <w:p w:rsidR="00DD37A5" w:rsidRPr="00FC141C" w:rsidRDefault="00DD37A5" w:rsidP="002B0344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848" w:type="dxa"/>
            <w:gridSpan w:val="2"/>
            <w:noWrap/>
            <w:vAlign w:val="center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DD37A5" w:rsidRPr="00FC141C" w:rsidTr="00834E29">
        <w:trPr>
          <w:trHeight w:val="315"/>
        </w:trPr>
        <w:tc>
          <w:tcPr>
            <w:tcW w:w="630" w:type="dxa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990" w:type="dxa"/>
            <w:noWrap/>
            <w:vAlign w:val="center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40" w:type="dxa"/>
            <w:noWrap/>
            <w:vAlign w:val="center"/>
          </w:tcPr>
          <w:p w:rsidR="00DD37A5" w:rsidRPr="00FC141C" w:rsidRDefault="00DD37A5" w:rsidP="002B0344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848" w:type="dxa"/>
            <w:gridSpan w:val="2"/>
            <w:noWrap/>
            <w:vAlign w:val="center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DD37A5" w:rsidRPr="00FC141C" w:rsidTr="00834E29">
        <w:trPr>
          <w:gridAfter w:val="1"/>
          <w:wAfter w:w="38" w:type="dxa"/>
          <w:trHeight w:val="315"/>
        </w:trPr>
        <w:tc>
          <w:tcPr>
            <w:tcW w:w="630" w:type="dxa"/>
          </w:tcPr>
          <w:p w:rsidR="00DD37A5" w:rsidRPr="00FC141C" w:rsidRDefault="00DD37A5" w:rsidP="00AC37FC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540" w:type="dxa"/>
            <w:gridSpan w:val="3"/>
            <w:noWrap/>
            <w:vAlign w:val="center"/>
          </w:tcPr>
          <w:p w:rsidR="00DD37A5" w:rsidRPr="00FC141C" w:rsidRDefault="00DD37A5" w:rsidP="00AC37FC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NEW ZEALAND</w:t>
            </w:r>
          </w:p>
        </w:tc>
      </w:tr>
      <w:tr w:rsidR="006D7BF3" w:rsidRPr="00FC141C" w:rsidTr="00834E29">
        <w:trPr>
          <w:trHeight w:val="315"/>
        </w:trPr>
        <w:tc>
          <w:tcPr>
            <w:tcW w:w="630" w:type="dxa"/>
            <w:vAlign w:val="center"/>
          </w:tcPr>
          <w:p w:rsidR="006D7BF3" w:rsidRPr="00FC141C" w:rsidRDefault="006D7BF3" w:rsidP="006D7BF3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215</w:t>
            </w:r>
          </w:p>
        </w:tc>
        <w:tc>
          <w:tcPr>
            <w:tcW w:w="990" w:type="dxa"/>
            <w:noWrap/>
            <w:vAlign w:val="center"/>
          </w:tcPr>
          <w:p w:rsidR="006D7BF3" w:rsidRPr="00FC141C" w:rsidRDefault="006D7BF3" w:rsidP="00A84B6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2019</w:t>
            </w:r>
          </w:p>
        </w:tc>
        <w:tc>
          <w:tcPr>
            <w:tcW w:w="7740" w:type="dxa"/>
            <w:noWrap/>
            <w:vAlign w:val="center"/>
          </w:tcPr>
          <w:p w:rsidR="006D7BF3" w:rsidRPr="00FC141C" w:rsidRDefault="006D7BF3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Cloudy Bay, Marlborough</w:t>
            </w:r>
          </w:p>
        </w:tc>
        <w:tc>
          <w:tcPr>
            <w:tcW w:w="848" w:type="dxa"/>
            <w:gridSpan w:val="2"/>
            <w:noWrap/>
            <w:vAlign w:val="center"/>
          </w:tcPr>
          <w:p w:rsidR="006D7BF3" w:rsidRPr="00FC141C" w:rsidRDefault="006D7BF3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81</w:t>
            </w:r>
          </w:p>
        </w:tc>
      </w:tr>
      <w:tr w:rsidR="006D7BF3" w:rsidRPr="00FC141C" w:rsidTr="00834E29">
        <w:trPr>
          <w:trHeight w:val="315"/>
        </w:trPr>
        <w:tc>
          <w:tcPr>
            <w:tcW w:w="630" w:type="dxa"/>
            <w:vAlign w:val="center"/>
          </w:tcPr>
          <w:p w:rsidR="006D7BF3" w:rsidRPr="00FC141C" w:rsidRDefault="006D7BF3" w:rsidP="006D7BF3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216</w:t>
            </w:r>
          </w:p>
        </w:tc>
        <w:tc>
          <w:tcPr>
            <w:tcW w:w="990" w:type="dxa"/>
            <w:noWrap/>
            <w:vAlign w:val="center"/>
          </w:tcPr>
          <w:p w:rsidR="006D7BF3" w:rsidRPr="00FC141C" w:rsidRDefault="006D7BF3" w:rsidP="00A3593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2019</w:t>
            </w:r>
          </w:p>
        </w:tc>
        <w:tc>
          <w:tcPr>
            <w:tcW w:w="7740" w:type="dxa"/>
            <w:noWrap/>
            <w:vAlign w:val="center"/>
          </w:tcPr>
          <w:p w:rsidR="006D7BF3" w:rsidRPr="00FC141C" w:rsidRDefault="00392B4C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Craggy Range,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Te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Muna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Road Vineyard,</w:t>
            </w:r>
            <w:r w:rsidR="006D7BF3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Martinborough</w:t>
            </w:r>
          </w:p>
        </w:tc>
        <w:tc>
          <w:tcPr>
            <w:tcW w:w="848" w:type="dxa"/>
            <w:gridSpan w:val="2"/>
            <w:noWrap/>
            <w:vAlign w:val="center"/>
          </w:tcPr>
          <w:p w:rsidR="006D7BF3" w:rsidRPr="00FC141C" w:rsidRDefault="006D7BF3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47</w:t>
            </w:r>
          </w:p>
        </w:tc>
      </w:tr>
      <w:tr w:rsidR="006D7BF3" w:rsidRPr="00FC141C" w:rsidTr="00834E29">
        <w:trPr>
          <w:trHeight w:val="315"/>
        </w:trPr>
        <w:tc>
          <w:tcPr>
            <w:tcW w:w="630" w:type="dxa"/>
            <w:vAlign w:val="center"/>
          </w:tcPr>
          <w:p w:rsidR="006D7BF3" w:rsidRPr="00FC141C" w:rsidRDefault="006D7BF3" w:rsidP="006D7BF3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217</w:t>
            </w:r>
          </w:p>
        </w:tc>
        <w:tc>
          <w:tcPr>
            <w:tcW w:w="990" w:type="dxa"/>
            <w:noWrap/>
            <w:vAlign w:val="center"/>
          </w:tcPr>
          <w:p w:rsidR="006D7BF3" w:rsidRPr="00FC141C" w:rsidRDefault="006D7BF3" w:rsidP="00A3593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740" w:type="dxa"/>
            <w:noWrap/>
            <w:vAlign w:val="center"/>
          </w:tcPr>
          <w:p w:rsidR="006D7BF3" w:rsidRPr="00FC141C" w:rsidRDefault="006D7BF3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Kim Crawford, Marlborough</w:t>
            </w:r>
          </w:p>
        </w:tc>
        <w:tc>
          <w:tcPr>
            <w:tcW w:w="848" w:type="dxa"/>
            <w:gridSpan w:val="2"/>
            <w:noWrap/>
            <w:vAlign w:val="center"/>
          </w:tcPr>
          <w:p w:rsidR="006D7BF3" w:rsidRPr="00FC141C" w:rsidRDefault="006D7BF3" w:rsidP="00AC37F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35</w:t>
            </w:r>
          </w:p>
        </w:tc>
      </w:tr>
      <w:tr w:rsidR="006D7BF3" w:rsidRPr="00FC141C" w:rsidTr="00834E29">
        <w:trPr>
          <w:trHeight w:val="315"/>
        </w:trPr>
        <w:tc>
          <w:tcPr>
            <w:tcW w:w="630" w:type="dxa"/>
            <w:vAlign w:val="center"/>
          </w:tcPr>
          <w:p w:rsidR="006D7BF3" w:rsidRPr="00FC141C" w:rsidRDefault="006D7BF3" w:rsidP="006D7BF3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218</w:t>
            </w:r>
          </w:p>
        </w:tc>
        <w:tc>
          <w:tcPr>
            <w:tcW w:w="990" w:type="dxa"/>
            <w:noWrap/>
            <w:vAlign w:val="center"/>
          </w:tcPr>
          <w:p w:rsidR="006D7BF3" w:rsidRPr="00FC141C" w:rsidRDefault="006D7BF3" w:rsidP="0074152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2019</w:t>
            </w:r>
          </w:p>
        </w:tc>
        <w:tc>
          <w:tcPr>
            <w:tcW w:w="7740" w:type="dxa"/>
            <w:noWrap/>
            <w:vAlign w:val="center"/>
          </w:tcPr>
          <w:p w:rsidR="006D7BF3" w:rsidRPr="00FC141C" w:rsidRDefault="00086768" w:rsidP="007F159F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Loveblock</w:t>
            </w:r>
            <w:proofErr w:type="spellEnd"/>
            <w:r w:rsidR="006D7BF3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by Kim Crawford, Marlborough</w:t>
            </w:r>
          </w:p>
        </w:tc>
        <w:tc>
          <w:tcPr>
            <w:tcW w:w="848" w:type="dxa"/>
            <w:gridSpan w:val="2"/>
            <w:noWrap/>
            <w:vAlign w:val="center"/>
          </w:tcPr>
          <w:p w:rsidR="006D7BF3" w:rsidRPr="00FC141C" w:rsidRDefault="006D7BF3" w:rsidP="00AC37F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55</w:t>
            </w:r>
          </w:p>
        </w:tc>
      </w:tr>
      <w:tr w:rsidR="006D7BF3" w:rsidRPr="00FC141C" w:rsidTr="00834E29">
        <w:trPr>
          <w:trHeight w:val="288"/>
        </w:trPr>
        <w:tc>
          <w:tcPr>
            <w:tcW w:w="630" w:type="dxa"/>
            <w:vAlign w:val="center"/>
          </w:tcPr>
          <w:p w:rsidR="006D7BF3" w:rsidRPr="00FC141C" w:rsidRDefault="006D7BF3" w:rsidP="006D7BF3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219</w:t>
            </w:r>
          </w:p>
        </w:tc>
        <w:tc>
          <w:tcPr>
            <w:tcW w:w="990" w:type="dxa"/>
            <w:noWrap/>
            <w:vAlign w:val="center"/>
          </w:tcPr>
          <w:p w:rsidR="006D7BF3" w:rsidRPr="00FC141C" w:rsidRDefault="006D7BF3" w:rsidP="00A3593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740" w:type="dxa"/>
            <w:noWrap/>
            <w:vAlign w:val="center"/>
          </w:tcPr>
          <w:p w:rsidR="006D7BF3" w:rsidRPr="00FC141C" w:rsidRDefault="00392B4C" w:rsidP="00866FF8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Villa Maria, Cellar Selection,</w:t>
            </w:r>
            <w:r w:rsidR="006D7BF3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Marlborough</w:t>
            </w:r>
          </w:p>
        </w:tc>
        <w:tc>
          <w:tcPr>
            <w:tcW w:w="848" w:type="dxa"/>
            <w:gridSpan w:val="2"/>
            <w:noWrap/>
            <w:vAlign w:val="center"/>
          </w:tcPr>
          <w:p w:rsidR="006D7BF3" w:rsidRPr="00FC141C" w:rsidRDefault="006D7BF3" w:rsidP="00866FF8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44</w:t>
            </w:r>
          </w:p>
        </w:tc>
      </w:tr>
      <w:tr w:rsidR="00DD37A5" w:rsidRPr="00FC141C" w:rsidTr="00834E29">
        <w:trPr>
          <w:trHeight w:val="288"/>
        </w:trPr>
        <w:tc>
          <w:tcPr>
            <w:tcW w:w="630" w:type="dxa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990" w:type="dxa"/>
            <w:noWrap/>
            <w:vAlign w:val="center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40" w:type="dxa"/>
            <w:noWrap/>
            <w:vAlign w:val="center"/>
          </w:tcPr>
          <w:p w:rsidR="00DD37A5" w:rsidRPr="00FC141C" w:rsidRDefault="00DD37A5" w:rsidP="005520C3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848" w:type="dxa"/>
            <w:gridSpan w:val="2"/>
            <w:noWrap/>
            <w:vAlign w:val="center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DD37A5" w:rsidRPr="00FC141C" w:rsidTr="00834E29">
        <w:trPr>
          <w:trHeight w:val="315"/>
        </w:trPr>
        <w:tc>
          <w:tcPr>
            <w:tcW w:w="630" w:type="dxa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990" w:type="dxa"/>
            <w:noWrap/>
            <w:vAlign w:val="center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40" w:type="dxa"/>
            <w:noWrap/>
            <w:vAlign w:val="center"/>
          </w:tcPr>
          <w:p w:rsidR="00DD37A5" w:rsidRPr="00FC141C" w:rsidRDefault="00DD37A5" w:rsidP="002B0344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848" w:type="dxa"/>
            <w:gridSpan w:val="2"/>
            <w:noWrap/>
            <w:vAlign w:val="center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DD37A5" w:rsidRPr="00FC141C" w:rsidTr="00834E29">
        <w:trPr>
          <w:trHeight w:val="315"/>
        </w:trPr>
        <w:tc>
          <w:tcPr>
            <w:tcW w:w="630" w:type="dxa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990" w:type="dxa"/>
            <w:noWrap/>
            <w:vAlign w:val="center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40" w:type="dxa"/>
            <w:noWrap/>
            <w:vAlign w:val="center"/>
          </w:tcPr>
          <w:p w:rsidR="00DD37A5" w:rsidRPr="00FC141C" w:rsidRDefault="00DD37A5" w:rsidP="002B0344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848" w:type="dxa"/>
            <w:gridSpan w:val="2"/>
            <w:noWrap/>
            <w:vAlign w:val="center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DD37A5" w:rsidRPr="00FC141C" w:rsidTr="00834E29">
        <w:trPr>
          <w:trHeight w:val="315"/>
        </w:trPr>
        <w:tc>
          <w:tcPr>
            <w:tcW w:w="630" w:type="dxa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990" w:type="dxa"/>
            <w:noWrap/>
            <w:vAlign w:val="center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40" w:type="dxa"/>
            <w:noWrap/>
            <w:vAlign w:val="center"/>
          </w:tcPr>
          <w:p w:rsidR="00DD37A5" w:rsidRPr="00FC141C" w:rsidRDefault="00DD37A5" w:rsidP="002B0344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848" w:type="dxa"/>
            <w:gridSpan w:val="2"/>
            <w:noWrap/>
            <w:vAlign w:val="center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DD37A5" w:rsidRPr="00FC141C" w:rsidTr="00834E29">
        <w:trPr>
          <w:trHeight w:val="315"/>
        </w:trPr>
        <w:tc>
          <w:tcPr>
            <w:tcW w:w="630" w:type="dxa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990" w:type="dxa"/>
            <w:noWrap/>
            <w:vAlign w:val="center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40" w:type="dxa"/>
            <w:noWrap/>
            <w:vAlign w:val="center"/>
          </w:tcPr>
          <w:p w:rsidR="00DD37A5" w:rsidRPr="00FC141C" w:rsidRDefault="00DD37A5" w:rsidP="002B0344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848" w:type="dxa"/>
            <w:gridSpan w:val="2"/>
            <w:noWrap/>
            <w:vAlign w:val="center"/>
          </w:tcPr>
          <w:p w:rsidR="00DD37A5" w:rsidRPr="00FC141C" w:rsidRDefault="00DD37A5" w:rsidP="002B034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</w:tbl>
    <w:p w:rsidR="005E4B40" w:rsidRPr="00FC141C" w:rsidRDefault="005E4B40" w:rsidP="0075004D">
      <w:pPr>
        <w:jc w:val="center"/>
        <w:rPr>
          <w:rFonts w:ascii="Comic Sans MS" w:hAnsi="Comic Sans MS" w:cs="Tahoma"/>
          <w:color w:val="auto"/>
        </w:rPr>
      </w:pPr>
    </w:p>
    <w:p w:rsidR="00220234" w:rsidRPr="00FC141C" w:rsidRDefault="00220234" w:rsidP="0075004D">
      <w:pPr>
        <w:jc w:val="center"/>
        <w:rPr>
          <w:rFonts w:ascii="Comic Sans MS" w:hAnsi="Comic Sans MS" w:cs="Tahoma"/>
          <w:color w:val="auto"/>
        </w:rPr>
      </w:pPr>
    </w:p>
    <w:p w:rsidR="0078101A" w:rsidRPr="00FC141C" w:rsidRDefault="000A5B3C" w:rsidP="000A5B3C">
      <w:pPr>
        <w:tabs>
          <w:tab w:val="left" w:pos="3885"/>
        </w:tabs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color w:val="auto"/>
        </w:rPr>
        <w:tab/>
      </w:r>
    </w:p>
    <w:p w:rsidR="007B2D24" w:rsidRPr="00FC141C" w:rsidRDefault="007B2D24" w:rsidP="000A5B3C">
      <w:pPr>
        <w:tabs>
          <w:tab w:val="left" w:pos="3885"/>
        </w:tabs>
        <w:rPr>
          <w:rFonts w:ascii="Comic Sans MS" w:hAnsi="Comic Sans MS" w:cs="Tahoma"/>
          <w:color w:val="auto"/>
        </w:rPr>
      </w:pPr>
    </w:p>
    <w:p w:rsidR="00752E66" w:rsidRPr="00FC141C" w:rsidRDefault="00752E66" w:rsidP="000A5B3C">
      <w:pPr>
        <w:tabs>
          <w:tab w:val="left" w:pos="3885"/>
        </w:tabs>
        <w:rPr>
          <w:rFonts w:ascii="Comic Sans MS" w:hAnsi="Comic Sans MS" w:cs="Tahoma"/>
          <w:color w:val="auto"/>
        </w:rPr>
      </w:pPr>
    </w:p>
    <w:p w:rsidR="00AD0985" w:rsidRPr="00FC141C" w:rsidRDefault="00AD0985" w:rsidP="000A5B3C">
      <w:pPr>
        <w:tabs>
          <w:tab w:val="left" w:pos="3885"/>
        </w:tabs>
        <w:rPr>
          <w:rFonts w:ascii="Comic Sans MS" w:hAnsi="Comic Sans MS" w:cs="Tahoma"/>
          <w:color w:val="auto"/>
        </w:rPr>
      </w:pPr>
    </w:p>
    <w:p w:rsidR="00FB2625" w:rsidRPr="00FC141C" w:rsidRDefault="00FB2625" w:rsidP="000A5B3C">
      <w:pPr>
        <w:tabs>
          <w:tab w:val="left" w:pos="3885"/>
        </w:tabs>
        <w:rPr>
          <w:rFonts w:ascii="Comic Sans MS" w:hAnsi="Comic Sans MS" w:cs="Tahoma"/>
          <w:color w:val="auto"/>
        </w:rPr>
      </w:pPr>
    </w:p>
    <w:p w:rsidR="00FB2625" w:rsidRPr="00FC141C" w:rsidRDefault="00FB2625" w:rsidP="000A5B3C">
      <w:pPr>
        <w:tabs>
          <w:tab w:val="left" w:pos="3885"/>
        </w:tabs>
        <w:rPr>
          <w:rFonts w:ascii="Comic Sans MS" w:hAnsi="Comic Sans MS" w:cs="Tahoma"/>
          <w:color w:val="auto"/>
        </w:rPr>
      </w:pPr>
    </w:p>
    <w:p w:rsidR="00FB2625" w:rsidRPr="00FC141C" w:rsidRDefault="00FB2625" w:rsidP="000A5B3C">
      <w:pPr>
        <w:tabs>
          <w:tab w:val="left" w:pos="3885"/>
        </w:tabs>
        <w:rPr>
          <w:rFonts w:ascii="Comic Sans MS" w:hAnsi="Comic Sans MS" w:cs="Tahoma"/>
          <w:color w:val="auto"/>
        </w:rPr>
      </w:pPr>
    </w:p>
    <w:p w:rsidR="00A53E7B" w:rsidRPr="00FC141C" w:rsidRDefault="00A53E7B" w:rsidP="000A5B3C">
      <w:pPr>
        <w:tabs>
          <w:tab w:val="left" w:pos="3885"/>
        </w:tabs>
        <w:rPr>
          <w:rFonts w:ascii="Comic Sans MS" w:hAnsi="Comic Sans MS" w:cs="Tahoma"/>
          <w:color w:val="auto"/>
        </w:rPr>
      </w:pPr>
    </w:p>
    <w:p w:rsidR="00AD0985" w:rsidRPr="00FC141C" w:rsidRDefault="00AD0985" w:rsidP="000A5B3C">
      <w:pPr>
        <w:tabs>
          <w:tab w:val="left" w:pos="3885"/>
        </w:tabs>
        <w:rPr>
          <w:rFonts w:ascii="Comic Sans MS" w:hAnsi="Comic Sans MS" w:cs="Tahoma"/>
          <w:color w:val="auto"/>
        </w:rPr>
      </w:pPr>
    </w:p>
    <w:p w:rsidR="006B75F5" w:rsidRPr="00FC141C" w:rsidRDefault="006B75F5" w:rsidP="0075004D">
      <w:pPr>
        <w:jc w:val="center"/>
        <w:rPr>
          <w:rFonts w:ascii="Comic Sans MS" w:hAnsi="Comic Sans MS" w:cs="Tahoma"/>
          <w:color w:val="auto"/>
        </w:rPr>
      </w:pPr>
    </w:p>
    <w:p w:rsidR="00797A3A" w:rsidRPr="00FC141C" w:rsidRDefault="003F4212" w:rsidP="0075004D">
      <w:pPr>
        <w:jc w:val="center"/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pict>
          <v:shape id="_x0000_s1044" type="#_x0000_t202" style="position:absolute;left:0;text-align:left;margin-left:-4.2pt;margin-top:.6pt;width:426.9pt;height:5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3BRvgIAAMQ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" filled="f" stroked="f">
            <v:textbox>
              <w:txbxContent>
                <w:p w:rsidR="00C51184" w:rsidRPr="001D2523" w:rsidRDefault="00C51184" w:rsidP="006E2974">
                  <w:pP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PINOT GRIGIO</w:t>
                  </w:r>
                </w:p>
              </w:txbxContent>
            </v:textbox>
          </v:shape>
        </w:pict>
      </w:r>
    </w:p>
    <w:p w:rsidR="00797A3A" w:rsidRPr="00FC141C" w:rsidRDefault="00797A3A" w:rsidP="0075004D">
      <w:pPr>
        <w:jc w:val="center"/>
        <w:rPr>
          <w:rFonts w:ascii="Comic Sans MS" w:hAnsi="Comic Sans MS" w:cs="Tahoma"/>
          <w:color w:val="auto"/>
        </w:rPr>
      </w:pPr>
    </w:p>
    <w:p w:rsidR="00797A3A" w:rsidRPr="00FC141C" w:rsidRDefault="00770196" w:rsidP="0075004D">
      <w:pPr>
        <w:jc w:val="center"/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715584" behindDoc="0" locked="0" layoutInCell="1" allowOverlap="1" wp14:anchorId="42B85DBE" wp14:editId="35F110A0">
            <wp:simplePos x="0" y="0"/>
            <wp:positionH relativeFrom="column">
              <wp:posOffset>-83820</wp:posOffset>
            </wp:positionH>
            <wp:positionV relativeFrom="paragraph">
              <wp:posOffset>53340</wp:posOffset>
            </wp:positionV>
            <wp:extent cx="3467100" cy="504825"/>
            <wp:effectExtent l="19050" t="0" r="0" b="0"/>
            <wp:wrapThrough wrapText="bothSides">
              <wp:wrapPolygon edited="0">
                <wp:start x="475" y="0"/>
                <wp:lineTo x="-119" y="5706"/>
                <wp:lineTo x="-119" y="16302"/>
                <wp:lineTo x="237" y="21192"/>
                <wp:lineTo x="475" y="21192"/>
                <wp:lineTo x="21007" y="21192"/>
                <wp:lineTo x="21244" y="21192"/>
                <wp:lineTo x="21600" y="16302"/>
                <wp:lineTo x="21600" y="5706"/>
                <wp:lineTo x="21363" y="815"/>
                <wp:lineTo x="21007" y="0"/>
                <wp:lineTo x="475" y="0"/>
              </wp:wrapPolygon>
            </wp:wrapThrough>
            <wp:docPr id="16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75F5" w:rsidRPr="00FC141C" w:rsidRDefault="006B75F5" w:rsidP="0075004D">
      <w:pPr>
        <w:jc w:val="center"/>
        <w:rPr>
          <w:rFonts w:ascii="Comic Sans MS" w:hAnsi="Comic Sans MS" w:cs="Tahoma"/>
          <w:color w:val="auto"/>
        </w:rPr>
      </w:pPr>
    </w:p>
    <w:p w:rsidR="002675EC" w:rsidRPr="00FC141C" w:rsidRDefault="002675EC" w:rsidP="0075004D">
      <w:pPr>
        <w:jc w:val="center"/>
        <w:rPr>
          <w:rFonts w:ascii="Comic Sans MS" w:hAnsi="Comic Sans MS" w:cs="Tahoma"/>
          <w:color w:val="auto"/>
        </w:rPr>
      </w:pPr>
    </w:p>
    <w:p w:rsidR="00A53E7B" w:rsidRPr="00FC141C" w:rsidRDefault="00A53E7B" w:rsidP="0075004D">
      <w:pPr>
        <w:jc w:val="center"/>
        <w:rPr>
          <w:rFonts w:ascii="Comic Sans MS" w:hAnsi="Comic Sans MS" w:cs="Tahoma"/>
          <w:color w:val="auto"/>
        </w:rPr>
      </w:pPr>
    </w:p>
    <w:tbl>
      <w:tblPr>
        <w:tblW w:w="10046" w:type="dxa"/>
        <w:jc w:val="center"/>
        <w:tblInd w:w="678" w:type="dxa"/>
        <w:tblLayout w:type="fixed"/>
        <w:tblLook w:val="0000" w:firstRow="0" w:lastRow="0" w:firstColumn="0" w:lastColumn="0" w:noHBand="0" w:noVBand="0"/>
      </w:tblPr>
      <w:tblGrid>
        <w:gridCol w:w="540"/>
        <w:gridCol w:w="942"/>
        <w:gridCol w:w="7740"/>
        <w:gridCol w:w="824"/>
      </w:tblGrid>
      <w:tr w:rsidR="006D7BF3" w:rsidRPr="00FC141C" w:rsidTr="006D7BF3">
        <w:trPr>
          <w:trHeight w:val="330"/>
          <w:jc w:val="center"/>
        </w:trPr>
        <w:tc>
          <w:tcPr>
            <w:tcW w:w="540" w:type="dxa"/>
            <w:vAlign w:val="center"/>
          </w:tcPr>
          <w:p w:rsidR="006D7BF3" w:rsidRPr="00FC141C" w:rsidRDefault="006D7BF3" w:rsidP="006D7BF3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Bin</w:t>
            </w:r>
          </w:p>
        </w:tc>
        <w:tc>
          <w:tcPr>
            <w:tcW w:w="9506" w:type="dxa"/>
            <w:gridSpan w:val="3"/>
            <w:shd w:val="clear" w:color="auto" w:fill="auto"/>
            <w:noWrap/>
            <w:vAlign w:val="bottom"/>
          </w:tcPr>
          <w:p w:rsidR="006D7BF3" w:rsidRPr="00FC141C" w:rsidRDefault="006D7BF3" w:rsidP="006E2974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FRANCE</w:t>
            </w:r>
          </w:p>
        </w:tc>
      </w:tr>
      <w:tr w:rsidR="006D7BF3" w:rsidRPr="00FC141C" w:rsidTr="006D7BF3">
        <w:trPr>
          <w:trHeight w:val="315"/>
          <w:jc w:val="center"/>
        </w:trPr>
        <w:tc>
          <w:tcPr>
            <w:tcW w:w="540" w:type="dxa"/>
            <w:vAlign w:val="center"/>
          </w:tcPr>
          <w:p w:rsidR="006D7BF3" w:rsidRPr="00FC141C" w:rsidRDefault="006D7BF3" w:rsidP="006D7BF3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230</w:t>
            </w:r>
          </w:p>
        </w:tc>
        <w:tc>
          <w:tcPr>
            <w:tcW w:w="942" w:type="dxa"/>
            <w:shd w:val="clear" w:color="auto" w:fill="auto"/>
            <w:noWrap/>
            <w:vAlign w:val="bottom"/>
          </w:tcPr>
          <w:p w:rsidR="006D7BF3" w:rsidRPr="00FC141C" w:rsidRDefault="006D7BF3" w:rsidP="006E2974">
            <w:pPr>
              <w:jc w:val="center"/>
              <w:rPr>
                <w:rFonts w:ascii="Adobe Garamond Pro" w:hAnsi="Adobe Garamond Pro" w:cs="Tahoma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2012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6D7BF3" w:rsidRPr="00FC141C" w:rsidRDefault="00392B4C" w:rsidP="00D0230E">
            <w:pPr>
              <w:rPr>
                <w:rFonts w:ascii="Adobe Garamond Pro" w:hAnsi="Adobe Garamond Pro" w:cs="Tahoma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Trimbach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Reserve,</w:t>
            </w:r>
            <w:r w:rsidR="006D7BF3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Alsace</w:t>
            </w:r>
          </w:p>
        </w:tc>
        <w:tc>
          <w:tcPr>
            <w:tcW w:w="824" w:type="dxa"/>
            <w:shd w:val="clear" w:color="auto" w:fill="auto"/>
            <w:noWrap/>
            <w:vAlign w:val="bottom"/>
          </w:tcPr>
          <w:p w:rsidR="006D7BF3" w:rsidRPr="00FC141C" w:rsidRDefault="006D7BF3" w:rsidP="006E2974">
            <w:pPr>
              <w:jc w:val="center"/>
              <w:rPr>
                <w:rFonts w:ascii="Adobe Garamond Pro" w:hAnsi="Adobe Garamond Pro" w:cs="Tahoma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56</w:t>
            </w:r>
          </w:p>
        </w:tc>
      </w:tr>
      <w:tr w:rsidR="006D7BF3" w:rsidRPr="00FC141C" w:rsidTr="006D7BF3">
        <w:trPr>
          <w:trHeight w:val="315"/>
          <w:jc w:val="center"/>
        </w:trPr>
        <w:tc>
          <w:tcPr>
            <w:tcW w:w="540" w:type="dxa"/>
            <w:vAlign w:val="center"/>
          </w:tcPr>
          <w:p w:rsidR="006D7BF3" w:rsidRPr="00FC141C" w:rsidRDefault="006D7BF3" w:rsidP="006D7BF3">
            <w:pPr>
              <w:rPr>
                <w:color w:val="auto"/>
              </w:rPr>
            </w:pPr>
          </w:p>
        </w:tc>
        <w:tc>
          <w:tcPr>
            <w:tcW w:w="942" w:type="dxa"/>
            <w:shd w:val="clear" w:color="auto" w:fill="auto"/>
            <w:noWrap/>
            <w:vAlign w:val="bottom"/>
          </w:tcPr>
          <w:p w:rsidR="006D7BF3" w:rsidRPr="00FC141C" w:rsidRDefault="006D7BF3" w:rsidP="0033571B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6D7BF3" w:rsidRPr="00FC141C" w:rsidRDefault="006D7BF3" w:rsidP="0033571B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</w:p>
        </w:tc>
        <w:tc>
          <w:tcPr>
            <w:tcW w:w="824" w:type="dxa"/>
            <w:shd w:val="clear" w:color="auto" w:fill="auto"/>
            <w:noWrap/>
            <w:vAlign w:val="bottom"/>
          </w:tcPr>
          <w:p w:rsidR="006D7BF3" w:rsidRPr="00FC141C" w:rsidRDefault="006D7BF3" w:rsidP="0033571B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6D7BF3" w:rsidRPr="00FC141C" w:rsidTr="006D7BF3">
        <w:trPr>
          <w:trHeight w:val="315"/>
          <w:jc w:val="center"/>
        </w:trPr>
        <w:tc>
          <w:tcPr>
            <w:tcW w:w="540" w:type="dxa"/>
            <w:vAlign w:val="center"/>
          </w:tcPr>
          <w:p w:rsidR="006D7BF3" w:rsidRPr="00FC141C" w:rsidRDefault="006D7BF3" w:rsidP="006D7BF3">
            <w:pPr>
              <w:rPr>
                <w:color w:val="auto"/>
              </w:rPr>
            </w:pPr>
          </w:p>
        </w:tc>
        <w:tc>
          <w:tcPr>
            <w:tcW w:w="9506" w:type="dxa"/>
            <w:gridSpan w:val="3"/>
            <w:shd w:val="clear" w:color="auto" w:fill="auto"/>
            <w:noWrap/>
            <w:vAlign w:val="bottom"/>
          </w:tcPr>
          <w:p w:rsidR="006D7BF3" w:rsidRPr="00FC141C" w:rsidRDefault="006D7BF3" w:rsidP="006E2974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ITALY</w:t>
            </w:r>
          </w:p>
        </w:tc>
      </w:tr>
      <w:tr w:rsidR="006D7BF3" w:rsidRPr="00FC141C" w:rsidTr="006D7BF3">
        <w:trPr>
          <w:trHeight w:val="315"/>
          <w:jc w:val="center"/>
        </w:trPr>
        <w:tc>
          <w:tcPr>
            <w:tcW w:w="540" w:type="dxa"/>
            <w:vAlign w:val="center"/>
          </w:tcPr>
          <w:p w:rsidR="006D7BF3" w:rsidRPr="00FC141C" w:rsidRDefault="006D7BF3" w:rsidP="006D7BF3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231</w:t>
            </w:r>
          </w:p>
        </w:tc>
        <w:tc>
          <w:tcPr>
            <w:tcW w:w="942" w:type="dxa"/>
            <w:shd w:val="clear" w:color="auto" w:fill="auto"/>
            <w:noWrap/>
            <w:vAlign w:val="bottom"/>
          </w:tcPr>
          <w:p w:rsidR="006D7BF3" w:rsidRPr="00FC141C" w:rsidRDefault="006D7BF3" w:rsidP="00A3593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6D7BF3" w:rsidRPr="00FC141C" w:rsidRDefault="006D7BF3" w:rsidP="00042976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Bortoluzzi, Friuli-Venezia Giulia</w:t>
            </w:r>
          </w:p>
        </w:tc>
        <w:tc>
          <w:tcPr>
            <w:tcW w:w="824" w:type="dxa"/>
            <w:shd w:val="clear" w:color="auto" w:fill="auto"/>
            <w:noWrap/>
            <w:vAlign w:val="bottom"/>
          </w:tcPr>
          <w:p w:rsidR="006D7BF3" w:rsidRPr="00FC141C" w:rsidRDefault="006D7BF3" w:rsidP="0033571B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38</w:t>
            </w:r>
          </w:p>
        </w:tc>
      </w:tr>
      <w:tr w:rsidR="006D7BF3" w:rsidRPr="00FC141C" w:rsidTr="006D7BF3">
        <w:trPr>
          <w:trHeight w:val="315"/>
          <w:jc w:val="center"/>
        </w:trPr>
        <w:tc>
          <w:tcPr>
            <w:tcW w:w="540" w:type="dxa"/>
            <w:vAlign w:val="center"/>
          </w:tcPr>
          <w:p w:rsidR="006D7BF3" w:rsidRPr="00FC141C" w:rsidRDefault="006D7BF3" w:rsidP="006D7BF3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232</w:t>
            </w:r>
          </w:p>
        </w:tc>
        <w:tc>
          <w:tcPr>
            <w:tcW w:w="942" w:type="dxa"/>
            <w:shd w:val="clear" w:color="auto" w:fill="auto"/>
            <w:noWrap/>
            <w:vAlign w:val="bottom"/>
          </w:tcPr>
          <w:p w:rsidR="006D7BF3" w:rsidRPr="00FC141C" w:rsidRDefault="006D7BF3" w:rsidP="00A3593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6D7BF3" w:rsidRPr="00FC141C" w:rsidRDefault="006D7BF3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Livio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Felluga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Collio</w:t>
            </w:r>
            <w:proofErr w:type="spellEnd"/>
          </w:p>
        </w:tc>
        <w:tc>
          <w:tcPr>
            <w:tcW w:w="824" w:type="dxa"/>
            <w:shd w:val="clear" w:color="auto" w:fill="auto"/>
            <w:noWrap/>
            <w:vAlign w:val="bottom"/>
          </w:tcPr>
          <w:p w:rsidR="006D7BF3" w:rsidRPr="00FC141C" w:rsidRDefault="006D7BF3" w:rsidP="00312C9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58</w:t>
            </w:r>
          </w:p>
        </w:tc>
      </w:tr>
      <w:tr w:rsidR="006D7BF3" w:rsidRPr="00FC141C" w:rsidTr="006D7BF3">
        <w:trPr>
          <w:trHeight w:val="315"/>
          <w:jc w:val="center"/>
        </w:trPr>
        <w:tc>
          <w:tcPr>
            <w:tcW w:w="540" w:type="dxa"/>
          </w:tcPr>
          <w:p w:rsidR="006D7BF3" w:rsidRPr="00FC141C" w:rsidRDefault="006D7BF3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233</w:t>
            </w:r>
          </w:p>
        </w:tc>
        <w:tc>
          <w:tcPr>
            <w:tcW w:w="942" w:type="dxa"/>
            <w:shd w:val="clear" w:color="auto" w:fill="auto"/>
            <w:noWrap/>
            <w:vAlign w:val="bottom"/>
          </w:tcPr>
          <w:p w:rsidR="006D7BF3" w:rsidRPr="00FC141C" w:rsidRDefault="006D7BF3" w:rsidP="00A3593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2019</w:t>
            </w:r>
          </w:p>
        </w:tc>
        <w:tc>
          <w:tcPr>
            <w:tcW w:w="7740" w:type="dxa"/>
            <w:shd w:val="clear" w:color="auto" w:fill="auto"/>
            <w:noWrap/>
            <w:vAlign w:val="bottom"/>
          </w:tcPr>
          <w:p w:rsidR="006D7BF3" w:rsidRPr="00FC141C" w:rsidRDefault="006D7BF3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Santa Margherita,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Valdadige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824" w:type="dxa"/>
            <w:shd w:val="clear" w:color="auto" w:fill="auto"/>
            <w:noWrap/>
            <w:vAlign w:val="bottom"/>
          </w:tcPr>
          <w:p w:rsidR="006D7BF3" w:rsidRPr="00FC141C" w:rsidRDefault="006D7BF3" w:rsidP="00312C9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52</w:t>
            </w:r>
          </w:p>
        </w:tc>
      </w:tr>
    </w:tbl>
    <w:p w:rsidR="006D5D11" w:rsidRPr="00FC141C" w:rsidRDefault="003F4212">
      <w:pPr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pict>
          <v:shape id="_x0000_s1045" type="#_x0000_t202" style="position:absolute;margin-left:-3.45pt;margin-top:13.15pt;width:426.9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3cGvgIAAMQ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" filled="f" stroked="f">
            <v:textbox style="mso-next-textbox:#_x0000_s1045">
              <w:txbxContent>
                <w:p w:rsidR="00C51184" w:rsidRPr="001D2523" w:rsidRDefault="00C51184" w:rsidP="006E2974">
                  <w:pP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RIESLING</w:t>
                  </w:r>
                </w:p>
              </w:txbxContent>
            </v:textbox>
          </v:shape>
        </w:pict>
      </w:r>
    </w:p>
    <w:p w:rsidR="008A71F4" w:rsidRPr="00FC141C" w:rsidRDefault="008A71F4">
      <w:pPr>
        <w:rPr>
          <w:rFonts w:ascii="Comic Sans MS" w:hAnsi="Comic Sans MS" w:cs="Tahoma"/>
          <w:color w:val="auto"/>
        </w:rPr>
      </w:pPr>
    </w:p>
    <w:p w:rsidR="006E2974" w:rsidRPr="00FC141C" w:rsidRDefault="006E2974">
      <w:pPr>
        <w:rPr>
          <w:rFonts w:ascii="Comic Sans MS" w:hAnsi="Comic Sans MS" w:cs="Tahoma"/>
          <w:color w:val="auto"/>
        </w:rPr>
      </w:pPr>
    </w:p>
    <w:p w:rsidR="006E2974" w:rsidRPr="00FC141C" w:rsidRDefault="006E2974">
      <w:pPr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718656" behindDoc="0" locked="0" layoutInCell="1" allowOverlap="1" wp14:anchorId="7C17925A" wp14:editId="2F568ACC">
            <wp:simplePos x="0" y="0"/>
            <wp:positionH relativeFrom="column">
              <wp:posOffset>-64770</wp:posOffset>
            </wp:positionH>
            <wp:positionV relativeFrom="paragraph">
              <wp:posOffset>30480</wp:posOffset>
            </wp:positionV>
            <wp:extent cx="3467100" cy="504825"/>
            <wp:effectExtent l="19050" t="0" r="0" b="0"/>
            <wp:wrapThrough wrapText="bothSides">
              <wp:wrapPolygon edited="0">
                <wp:start x="475" y="0"/>
                <wp:lineTo x="-119" y="5706"/>
                <wp:lineTo x="-119" y="16302"/>
                <wp:lineTo x="237" y="21192"/>
                <wp:lineTo x="475" y="21192"/>
                <wp:lineTo x="21007" y="21192"/>
                <wp:lineTo x="21244" y="21192"/>
                <wp:lineTo x="21600" y="16302"/>
                <wp:lineTo x="21600" y="5706"/>
                <wp:lineTo x="21363" y="815"/>
                <wp:lineTo x="21007" y="0"/>
                <wp:lineTo x="475" y="0"/>
              </wp:wrapPolygon>
            </wp:wrapThrough>
            <wp:docPr id="18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E2974" w:rsidRPr="00FC141C" w:rsidRDefault="006E2974">
      <w:pPr>
        <w:rPr>
          <w:rFonts w:ascii="Comic Sans MS" w:hAnsi="Comic Sans MS" w:cs="Tahoma"/>
          <w:color w:val="auto"/>
        </w:rPr>
      </w:pPr>
    </w:p>
    <w:p w:rsidR="006E2974" w:rsidRPr="00FC141C" w:rsidRDefault="006E2974">
      <w:pPr>
        <w:rPr>
          <w:rFonts w:ascii="Comic Sans MS" w:hAnsi="Comic Sans MS" w:cs="Tahoma"/>
          <w:color w:val="auto"/>
        </w:rPr>
      </w:pPr>
    </w:p>
    <w:tbl>
      <w:tblPr>
        <w:tblW w:w="10133" w:type="dxa"/>
        <w:jc w:val="center"/>
        <w:tblInd w:w="565" w:type="dxa"/>
        <w:tblLayout w:type="fixed"/>
        <w:tblLook w:val="0000" w:firstRow="0" w:lastRow="0" w:firstColumn="0" w:lastColumn="0" w:noHBand="0" w:noVBand="0"/>
      </w:tblPr>
      <w:tblGrid>
        <w:gridCol w:w="515"/>
        <w:gridCol w:w="1080"/>
        <w:gridCol w:w="7693"/>
        <w:gridCol w:w="845"/>
      </w:tblGrid>
      <w:tr w:rsidR="006D7BF3" w:rsidRPr="00FC141C" w:rsidTr="00B2354A">
        <w:trPr>
          <w:trHeight w:val="330"/>
          <w:jc w:val="center"/>
        </w:trPr>
        <w:tc>
          <w:tcPr>
            <w:tcW w:w="515" w:type="dxa"/>
          </w:tcPr>
          <w:p w:rsidR="006D7BF3" w:rsidRPr="00FC141C" w:rsidRDefault="006D7BF3" w:rsidP="006E2974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618" w:type="dxa"/>
            <w:gridSpan w:val="3"/>
            <w:shd w:val="clear" w:color="auto" w:fill="auto"/>
            <w:noWrap/>
            <w:vAlign w:val="bottom"/>
          </w:tcPr>
          <w:p w:rsidR="006D7BF3" w:rsidRPr="00FC141C" w:rsidRDefault="006D7BF3" w:rsidP="006E2974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FRANCE</w:t>
            </w:r>
          </w:p>
        </w:tc>
      </w:tr>
      <w:tr w:rsidR="006D7BF3" w:rsidRPr="00FC141C" w:rsidTr="00A701AD">
        <w:trPr>
          <w:trHeight w:val="315"/>
          <w:jc w:val="center"/>
        </w:trPr>
        <w:tc>
          <w:tcPr>
            <w:tcW w:w="515" w:type="dxa"/>
            <w:vAlign w:val="center"/>
          </w:tcPr>
          <w:p w:rsidR="006D7BF3" w:rsidRPr="00FC141C" w:rsidRDefault="006D7BF3" w:rsidP="006D7BF3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235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6D7BF3" w:rsidRPr="00FC141C" w:rsidRDefault="006D7BF3" w:rsidP="00B3036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693" w:type="dxa"/>
            <w:shd w:val="clear" w:color="auto" w:fill="auto"/>
            <w:noWrap/>
            <w:vAlign w:val="bottom"/>
          </w:tcPr>
          <w:p w:rsidR="006D7BF3" w:rsidRPr="00FC141C" w:rsidRDefault="00086768" w:rsidP="00B30364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Domaines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Schlumberger, </w:t>
            </w:r>
            <w:r w:rsidR="006D7BF3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Dry Riesling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</w:t>
            </w:r>
            <w:r w:rsidR="006D7BF3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 Alsace</w:t>
            </w:r>
          </w:p>
        </w:tc>
        <w:tc>
          <w:tcPr>
            <w:tcW w:w="845" w:type="dxa"/>
            <w:shd w:val="clear" w:color="auto" w:fill="auto"/>
            <w:noWrap/>
            <w:vAlign w:val="bottom"/>
          </w:tcPr>
          <w:p w:rsidR="006D7BF3" w:rsidRPr="00FC141C" w:rsidRDefault="006D7BF3" w:rsidP="006E297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60</w:t>
            </w:r>
          </w:p>
        </w:tc>
      </w:tr>
      <w:tr w:rsidR="006D7BF3" w:rsidRPr="00FC141C" w:rsidTr="00A701AD">
        <w:trPr>
          <w:trHeight w:val="315"/>
          <w:jc w:val="center"/>
        </w:trPr>
        <w:tc>
          <w:tcPr>
            <w:tcW w:w="515" w:type="dxa"/>
            <w:vAlign w:val="center"/>
          </w:tcPr>
          <w:p w:rsidR="006D7BF3" w:rsidRPr="00FC141C" w:rsidRDefault="006D7BF3" w:rsidP="006D7BF3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236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6D7BF3" w:rsidRPr="00FC141C" w:rsidRDefault="006D7BF3" w:rsidP="00023E8F">
            <w:pPr>
              <w:jc w:val="center"/>
              <w:rPr>
                <w:rFonts w:ascii="Adobe Garamond Pro" w:hAnsi="Adobe Garamond Pro" w:cs="Tahoma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2011</w:t>
            </w:r>
          </w:p>
        </w:tc>
        <w:tc>
          <w:tcPr>
            <w:tcW w:w="7693" w:type="dxa"/>
            <w:shd w:val="clear" w:color="auto" w:fill="auto"/>
            <w:noWrap/>
            <w:vAlign w:val="bottom"/>
          </w:tcPr>
          <w:p w:rsidR="006D7BF3" w:rsidRPr="00FC141C" w:rsidRDefault="00086768" w:rsidP="00042976">
            <w:pPr>
              <w:rPr>
                <w:rFonts w:ascii="Adobe Garamond Pro" w:hAnsi="Adobe Garamond Pro" w:cs="Tahoma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Trimbach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Cuvée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Frédéric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Émile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</w:t>
            </w:r>
            <w:r w:rsidR="006D7BF3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Alsace</w:t>
            </w:r>
          </w:p>
        </w:tc>
        <w:tc>
          <w:tcPr>
            <w:tcW w:w="845" w:type="dxa"/>
            <w:shd w:val="clear" w:color="auto" w:fill="auto"/>
            <w:noWrap/>
            <w:vAlign w:val="bottom"/>
          </w:tcPr>
          <w:p w:rsidR="006D7BF3" w:rsidRPr="00FC141C" w:rsidRDefault="006D7BF3" w:rsidP="00023E8F">
            <w:pPr>
              <w:jc w:val="center"/>
              <w:rPr>
                <w:rFonts w:ascii="Adobe Garamond Pro" w:hAnsi="Adobe Garamond Pro" w:cs="Tahoma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180</w:t>
            </w:r>
          </w:p>
        </w:tc>
      </w:tr>
      <w:tr w:rsidR="006D7BF3" w:rsidRPr="00FC141C" w:rsidTr="00A701AD">
        <w:trPr>
          <w:trHeight w:val="315"/>
          <w:jc w:val="center"/>
        </w:trPr>
        <w:tc>
          <w:tcPr>
            <w:tcW w:w="515" w:type="dxa"/>
            <w:vAlign w:val="center"/>
          </w:tcPr>
          <w:p w:rsidR="006D7BF3" w:rsidRPr="00FC141C" w:rsidRDefault="006D7BF3" w:rsidP="006D7BF3">
            <w:pPr>
              <w:rPr>
                <w:color w:val="auto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6D7BF3" w:rsidRPr="00FC141C" w:rsidRDefault="006D7BF3" w:rsidP="006E297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693" w:type="dxa"/>
            <w:shd w:val="clear" w:color="auto" w:fill="auto"/>
            <w:noWrap/>
            <w:vAlign w:val="bottom"/>
          </w:tcPr>
          <w:p w:rsidR="006D7BF3" w:rsidRPr="00FC141C" w:rsidRDefault="006D7BF3" w:rsidP="006E2974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auto"/>
            <w:noWrap/>
            <w:vAlign w:val="bottom"/>
          </w:tcPr>
          <w:p w:rsidR="006D7BF3" w:rsidRPr="00FC141C" w:rsidRDefault="006D7BF3" w:rsidP="006E297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6D7BF3" w:rsidRPr="00FC141C" w:rsidTr="00B2354A">
        <w:trPr>
          <w:trHeight w:val="315"/>
          <w:jc w:val="center"/>
        </w:trPr>
        <w:tc>
          <w:tcPr>
            <w:tcW w:w="515" w:type="dxa"/>
            <w:vAlign w:val="center"/>
          </w:tcPr>
          <w:p w:rsidR="006D7BF3" w:rsidRPr="00FC141C" w:rsidRDefault="006D7BF3" w:rsidP="006D7BF3">
            <w:pPr>
              <w:rPr>
                <w:color w:val="auto"/>
              </w:rPr>
            </w:pPr>
          </w:p>
        </w:tc>
        <w:tc>
          <w:tcPr>
            <w:tcW w:w="9618" w:type="dxa"/>
            <w:gridSpan w:val="3"/>
            <w:shd w:val="clear" w:color="auto" w:fill="auto"/>
            <w:noWrap/>
            <w:vAlign w:val="bottom"/>
          </w:tcPr>
          <w:p w:rsidR="006D7BF3" w:rsidRPr="00FC141C" w:rsidRDefault="006D7BF3" w:rsidP="006E2974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GERMANY</w:t>
            </w:r>
          </w:p>
        </w:tc>
      </w:tr>
      <w:tr w:rsidR="006D7BF3" w:rsidRPr="00FC141C" w:rsidTr="00A701AD">
        <w:trPr>
          <w:trHeight w:val="315"/>
          <w:jc w:val="center"/>
        </w:trPr>
        <w:tc>
          <w:tcPr>
            <w:tcW w:w="515" w:type="dxa"/>
            <w:vAlign w:val="center"/>
          </w:tcPr>
          <w:p w:rsidR="006D7BF3" w:rsidRPr="00FC141C" w:rsidRDefault="006D7BF3" w:rsidP="006D7BF3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238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6D7BF3" w:rsidRPr="00FC141C" w:rsidRDefault="006D7BF3" w:rsidP="004F51CB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693" w:type="dxa"/>
            <w:shd w:val="clear" w:color="auto" w:fill="auto"/>
            <w:noWrap/>
            <w:vAlign w:val="bottom"/>
          </w:tcPr>
          <w:p w:rsidR="006D7BF3" w:rsidRPr="00FC141C" w:rsidRDefault="006D7BF3" w:rsidP="00E0083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Dönnhoff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Spätlese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Norheimer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Kirschheck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Nahe</w:t>
            </w:r>
            <w:proofErr w:type="spellEnd"/>
          </w:p>
        </w:tc>
        <w:tc>
          <w:tcPr>
            <w:tcW w:w="845" w:type="dxa"/>
            <w:shd w:val="clear" w:color="auto" w:fill="auto"/>
            <w:noWrap/>
            <w:vAlign w:val="bottom"/>
          </w:tcPr>
          <w:p w:rsidR="006D7BF3" w:rsidRPr="00FC141C" w:rsidRDefault="006D7BF3" w:rsidP="00E0083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76</w:t>
            </w:r>
          </w:p>
        </w:tc>
      </w:tr>
      <w:tr w:rsidR="006D7BF3" w:rsidRPr="00FC141C" w:rsidTr="00A701AD">
        <w:trPr>
          <w:trHeight w:val="315"/>
          <w:jc w:val="center"/>
        </w:trPr>
        <w:tc>
          <w:tcPr>
            <w:tcW w:w="515" w:type="dxa"/>
            <w:vAlign w:val="center"/>
          </w:tcPr>
          <w:p w:rsidR="006D7BF3" w:rsidRPr="00FC141C" w:rsidRDefault="006D7BF3" w:rsidP="006D7BF3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239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6D7BF3" w:rsidRPr="00FC141C" w:rsidRDefault="006D7BF3" w:rsidP="006E297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693" w:type="dxa"/>
            <w:shd w:val="clear" w:color="auto" w:fill="auto"/>
            <w:noWrap/>
            <w:vAlign w:val="bottom"/>
          </w:tcPr>
          <w:p w:rsidR="006D7BF3" w:rsidRPr="00FC141C" w:rsidRDefault="006D7BF3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J.J.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Prum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Wehlener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Sonnenuhr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Spätlese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Mosel</w:t>
            </w:r>
          </w:p>
        </w:tc>
        <w:tc>
          <w:tcPr>
            <w:tcW w:w="845" w:type="dxa"/>
            <w:shd w:val="clear" w:color="auto" w:fill="auto"/>
            <w:noWrap/>
            <w:vAlign w:val="bottom"/>
          </w:tcPr>
          <w:p w:rsidR="006D7BF3" w:rsidRPr="00FC141C" w:rsidRDefault="006D7BF3" w:rsidP="006E297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101</w:t>
            </w:r>
          </w:p>
        </w:tc>
      </w:tr>
      <w:tr w:rsidR="006D7BF3" w:rsidRPr="00FC141C" w:rsidTr="00A701AD">
        <w:trPr>
          <w:trHeight w:val="315"/>
          <w:jc w:val="center"/>
        </w:trPr>
        <w:tc>
          <w:tcPr>
            <w:tcW w:w="515" w:type="dxa"/>
            <w:vAlign w:val="center"/>
          </w:tcPr>
          <w:p w:rsidR="006D7BF3" w:rsidRPr="00FC141C" w:rsidRDefault="006D7BF3" w:rsidP="006D7BF3">
            <w:pPr>
              <w:rPr>
                <w:color w:val="auto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6D7BF3" w:rsidRPr="00FC141C" w:rsidRDefault="006D7BF3" w:rsidP="006E2974">
            <w:pPr>
              <w:jc w:val="center"/>
              <w:rPr>
                <w:rFonts w:ascii="Adobe Garamond Pro" w:hAnsi="Adobe Garamond Pro" w:cs="Tahoma"/>
                <w:color w:val="auto"/>
                <w:sz w:val="24"/>
                <w:szCs w:val="24"/>
              </w:rPr>
            </w:pPr>
          </w:p>
        </w:tc>
        <w:tc>
          <w:tcPr>
            <w:tcW w:w="7693" w:type="dxa"/>
            <w:shd w:val="clear" w:color="auto" w:fill="auto"/>
            <w:noWrap/>
            <w:vAlign w:val="bottom"/>
          </w:tcPr>
          <w:p w:rsidR="006D7BF3" w:rsidRPr="00FC141C" w:rsidRDefault="006D7BF3" w:rsidP="006E2974">
            <w:pPr>
              <w:rPr>
                <w:rFonts w:ascii="Adobe Garamond Pro" w:hAnsi="Adobe Garamond Pro" w:cs="Tahoma"/>
                <w:color w:val="auto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auto"/>
            <w:noWrap/>
            <w:vAlign w:val="bottom"/>
          </w:tcPr>
          <w:p w:rsidR="006D7BF3" w:rsidRPr="00FC141C" w:rsidRDefault="006D7BF3" w:rsidP="006E2974">
            <w:pPr>
              <w:jc w:val="center"/>
              <w:rPr>
                <w:rFonts w:ascii="Adobe Garamond Pro" w:hAnsi="Adobe Garamond Pro" w:cs="Tahoma"/>
                <w:color w:val="auto"/>
                <w:sz w:val="24"/>
                <w:szCs w:val="24"/>
              </w:rPr>
            </w:pPr>
          </w:p>
        </w:tc>
      </w:tr>
      <w:tr w:rsidR="006D7BF3" w:rsidRPr="00FC141C" w:rsidTr="00B2354A">
        <w:trPr>
          <w:trHeight w:val="315"/>
          <w:jc w:val="center"/>
        </w:trPr>
        <w:tc>
          <w:tcPr>
            <w:tcW w:w="515" w:type="dxa"/>
            <w:vAlign w:val="center"/>
          </w:tcPr>
          <w:p w:rsidR="006D7BF3" w:rsidRPr="00FC141C" w:rsidRDefault="006D7BF3" w:rsidP="006D7BF3">
            <w:pPr>
              <w:rPr>
                <w:color w:val="auto"/>
              </w:rPr>
            </w:pPr>
          </w:p>
        </w:tc>
        <w:tc>
          <w:tcPr>
            <w:tcW w:w="9618" w:type="dxa"/>
            <w:gridSpan w:val="3"/>
            <w:shd w:val="clear" w:color="auto" w:fill="auto"/>
            <w:noWrap/>
            <w:vAlign w:val="bottom"/>
          </w:tcPr>
          <w:p w:rsidR="006D7BF3" w:rsidRPr="00FC141C" w:rsidRDefault="006D7BF3" w:rsidP="00C63B77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WASHINGTON STATE</w:t>
            </w:r>
          </w:p>
        </w:tc>
      </w:tr>
      <w:tr w:rsidR="006D7BF3" w:rsidRPr="00FC141C" w:rsidTr="00A701AD">
        <w:trPr>
          <w:trHeight w:val="330"/>
          <w:jc w:val="center"/>
        </w:trPr>
        <w:tc>
          <w:tcPr>
            <w:tcW w:w="515" w:type="dxa"/>
            <w:vAlign w:val="center"/>
          </w:tcPr>
          <w:p w:rsidR="006D7BF3" w:rsidRPr="00FC141C" w:rsidRDefault="006D7BF3" w:rsidP="006D7BF3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246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6D7BF3" w:rsidRPr="00FC141C" w:rsidRDefault="006D7BF3" w:rsidP="0064326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693" w:type="dxa"/>
            <w:shd w:val="clear" w:color="auto" w:fill="auto"/>
            <w:noWrap/>
            <w:vAlign w:val="bottom"/>
          </w:tcPr>
          <w:p w:rsidR="006D7BF3" w:rsidRPr="00FC141C" w:rsidRDefault="00086768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Chateau Ste. Michelle,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Eroica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</w:t>
            </w:r>
            <w:r w:rsidR="006D7BF3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Columbia Valley</w:t>
            </w:r>
          </w:p>
        </w:tc>
        <w:tc>
          <w:tcPr>
            <w:tcW w:w="845" w:type="dxa"/>
            <w:shd w:val="clear" w:color="auto" w:fill="auto"/>
            <w:noWrap/>
            <w:vAlign w:val="bottom"/>
          </w:tcPr>
          <w:p w:rsidR="006D7BF3" w:rsidRPr="00FC141C" w:rsidRDefault="006D7BF3" w:rsidP="006E297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49</w:t>
            </w:r>
          </w:p>
        </w:tc>
      </w:tr>
      <w:tr w:rsidR="006D7BF3" w:rsidRPr="00FC141C" w:rsidTr="00A701AD">
        <w:trPr>
          <w:trHeight w:val="315"/>
          <w:jc w:val="center"/>
        </w:trPr>
        <w:tc>
          <w:tcPr>
            <w:tcW w:w="515" w:type="dxa"/>
            <w:vAlign w:val="center"/>
          </w:tcPr>
          <w:p w:rsidR="006D7BF3" w:rsidRPr="00FC141C" w:rsidRDefault="006D7BF3" w:rsidP="006D7BF3">
            <w:pPr>
              <w:rPr>
                <w:color w:val="auto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6D7BF3" w:rsidRPr="00FC141C" w:rsidRDefault="006D7BF3" w:rsidP="006E2974">
            <w:pPr>
              <w:jc w:val="center"/>
              <w:rPr>
                <w:rFonts w:ascii="Adobe Garamond Pro" w:hAnsi="Adobe Garamond Pro" w:cs="Tahoma"/>
                <w:color w:val="auto"/>
              </w:rPr>
            </w:pPr>
          </w:p>
        </w:tc>
        <w:tc>
          <w:tcPr>
            <w:tcW w:w="7693" w:type="dxa"/>
            <w:shd w:val="clear" w:color="auto" w:fill="auto"/>
            <w:noWrap/>
            <w:vAlign w:val="bottom"/>
          </w:tcPr>
          <w:p w:rsidR="006D7BF3" w:rsidRPr="00FC141C" w:rsidRDefault="006D7BF3" w:rsidP="006E2974">
            <w:pPr>
              <w:rPr>
                <w:rFonts w:ascii="Adobe Garamond Pro" w:hAnsi="Adobe Garamond Pro" w:cs="Tahoma"/>
                <w:bCs/>
                <w:color w:val="auto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auto"/>
            <w:noWrap/>
            <w:vAlign w:val="bottom"/>
          </w:tcPr>
          <w:p w:rsidR="006D7BF3" w:rsidRPr="00FC141C" w:rsidRDefault="006D7BF3" w:rsidP="006E2974">
            <w:pPr>
              <w:jc w:val="center"/>
              <w:rPr>
                <w:rFonts w:ascii="Adobe Garamond Pro" w:hAnsi="Adobe Garamond Pro" w:cs="Tahoma"/>
                <w:color w:val="auto"/>
              </w:rPr>
            </w:pPr>
          </w:p>
        </w:tc>
      </w:tr>
    </w:tbl>
    <w:p w:rsidR="00EA7996" w:rsidRPr="00FC141C" w:rsidRDefault="00EA7996" w:rsidP="006E2974">
      <w:pPr>
        <w:rPr>
          <w:rFonts w:ascii="Comic Sans MS" w:hAnsi="Comic Sans MS" w:cs="Tahoma"/>
          <w:color w:val="auto"/>
        </w:rPr>
      </w:pPr>
    </w:p>
    <w:p w:rsidR="00C63B77" w:rsidRPr="00FC141C" w:rsidRDefault="003F4212" w:rsidP="006E2974">
      <w:pPr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pict>
          <v:shape id="_x0000_s1046" type="#_x0000_t202" style="position:absolute;margin-left:-6.9pt;margin-top:-4.35pt;width:426.9pt;height:5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S0LvQIAAMQ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" filled="f" stroked="f">
            <v:textbox>
              <w:txbxContent>
                <w:p w:rsidR="00C51184" w:rsidRPr="001D2523" w:rsidRDefault="00C51184" w:rsidP="00C63B77">
                  <w:pP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INTERESTING WHITES</w:t>
                  </w:r>
                </w:p>
              </w:txbxContent>
            </v:textbox>
          </v:shape>
        </w:pict>
      </w:r>
    </w:p>
    <w:p w:rsidR="00C63B77" w:rsidRPr="00FC141C" w:rsidRDefault="00C63B77" w:rsidP="006E2974">
      <w:pPr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721728" behindDoc="0" locked="0" layoutInCell="1" allowOverlap="1" wp14:anchorId="26177094" wp14:editId="6C46A7A4">
            <wp:simplePos x="0" y="0"/>
            <wp:positionH relativeFrom="column">
              <wp:posOffset>-83820</wp:posOffset>
            </wp:positionH>
            <wp:positionV relativeFrom="paragraph">
              <wp:posOffset>165735</wp:posOffset>
            </wp:positionV>
            <wp:extent cx="3467100" cy="504825"/>
            <wp:effectExtent l="19050" t="0" r="0" b="0"/>
            <wp:wrapThrough wrapText="bothSides">
              <wp:wrapPolygon edited="0">
                <wp:start x="475" y="0"/>
                <wp:lineTo x="-119" y="5706"/>
                <wp:lineTo x="-119" y="16302"/>
                <wp:lineTo x="237" y="21192"/>
                <wp:lineTo x="475" y="21192"/>
                <wp:lineTo x="21007" y="21192"/>
                <wp:lineTo x="21244" y="21192"/>
                <wp:lineTo x="21600" y="16302"/>
                <wp:lineTo x="21600" y="5706"/>
                <wp:lineTo x="21363" y="815"/>
                <wp:lineTo x="21007" y="0"/>
                <wp:lineTo x="475" y="0"/>
              </wp:wrapPolygon>
            </wp:wrapThrough>
            <wp:docPr id="20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3B77" w:rsidRPr="00FC141C" w:rsidRDefault="00C63B77" w:rsidP="006E2974">
      <w:pPr>
        <w:rPr>
          <w:rFonts w:ascii="Comic Sans MS" w:hAnsi="Comic Sans MS" w:cs="Tahoma"/>
          <w:color w:val="auto"/>
        </w:rPr>
      </w:pPr>
    </w:p>
    <w:p w:rsidR="00C63B77" w:rsidRPr="00FC141C" w:rsidRDefault="00C63B77" w:rsidP="006E2974">
      <w:pPr>
        <w:rPr>
          <w:rFonts w:ascii="Comic Sans MS" w:hAnsi="Comic Sans MS" w:cs="Tahoma"/>
          <w:color w:val="auto"/>
        </w:rPr>
      </w:pPr>
    </w:p>
    <w:p w:rsidR="00C63B77" w:rsidRPr="00FC141C" w:rsidRDefault="00C63B77" w:rsidP="006E2974">
      <w:pPr>
        <w:rPr>
          <w:rFonts w:ascii="Comic Sans MS" w:hAnsi="Comic Sans MS" w:cs="Tahoma"/>
          <w:color w:val="auto"/>
        </w:rPr>
      </w:pPr>
    </w:p>
    <w:p w:rsidR="00866FE8" w:rsidRPr="00FC141C" w:rsidRDefault="00866FE8" w:rsidP="006E2974">
      <w:pPr>
        <w:rPr>
          <w:rFonts w:ascii="Comic Sans MS" w:hAnsi="Comic Sans MS" w:cs="Tahoma"/>
          <w:color w:val="auto"/>
        </w:rPr>
      </w:pPr>
    </w:p>
    <w:tbl>
      <w:tblPr>
        <w:tblW w:w="10490" w:type="dxa"/>
        <w:jc w:val="center"/>
        <w:tblInd w:w="459" w:type="dxa"/>
        <w:tblLayout w:type="fixed"/>
        <w:tblLook w:val="0000" w:firstRow="0" w:lastRow="0" w:firstColumn="0" w:lastColumn="0" w:noHBand="0" w:noVBand="0"/>
      </w:tblPr>
      <w:tblGrid>
        <w:gridCol w:w="621"/>
        <w:gridCol w:w="1080"/>
        <w:gridCol w:w="115"/>
        <w:gridCol w:w="7650"/>
        <w:gridCol w:w="1024"/>
      </w:tblGrid>
      <w:tr w:rsidR="00866FE8" w:rsidRPr="00FC141C" w:rsidTr="00A701AD">
        <w:trPr>
          <w:trHeight w:val="315"/>
          <w:jc w:val="center"/>
        </w:trPr>
        <w:tc>
          <w:tcPr>
            <w:tcW w:w="621" w:type="dxa"/>
            <w:vAlign w:val="center"/>
          </w:tcPr>
          <w:p w:rsidR="00866FE8" w:rsidRPr="00FC141C" w:rsidRDefault="00866FE8" w:rsidP="00866FE8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Bin</w:t>
            </w:r>
          </w:p>
        </w:tc>
        <w:tc>
          <w:tcPr>
            <w:tcW w:w="8845" w:type="dxa"/>
            <w:gridSpan w:val="3"/>
            <w:shd w:val="clear" w:color="auto" w:fill="auto"/>
            <w:noWrap/>
            <w:vAlign w:val="bottom"/>
          </w:tcPr>
          <w:p w:rsidR="00866FE8" w:rsidRPr="00FC141C" w:rsidRDefault="00866FE8" w:rsidP="004321A4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AUSTRIA</w:t>
            </w:r>
          </w:p>
        </w:tc>
        <w:tc>
          <w:tcPr>
            <w:tcW w:w="1024" w:type="dxa"/>
            <w:shd w:val="clear" w:color="auto" w:fill="auto"/>
            <w:noWrap/>
            <w:vAlign w:val="bottom"/>
          </w:tcPr>
          <w:p w:rsidR="00866FE8" w:rsidRPr="00FC141C" w:rsidRDefault="00866FE8" w:rsidP="004321A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866FE8" w:rsidRPr="00FC141C" w:rsidTr="00A701AD">
        <w:trPr>
          <w:trHeight w:val="315"/>
          <w:jc w:val="center"/>
        </w:trPr>
        <w:tc>
          <w:tcPr>
            <w:tcW w:w="621" w:type="dxa"/>
            <w:vAlign w:val="center"/>
          </w:tcPr>
          <w:p w:rsidR="00866FE8" w:rsidRPr="00FC141C" w:rsidRDefault="00866FE8" w:rsidP="00866FE8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250</w:t>
            </w:r>
          </w:p>
        </w:tc>
        <w:tc>
          <w:tcPr>
            <w:tcW w:w="1195" w:type="dxa"/>
            <w:gridSpan w:val="2"/>
            <w:shd w:val="clear" w:color="auto" w:fill="auto"/>
            <w:noWrap/>
            <w:vAlign w:val="bottom"/>
          </w:tcPr>
          <w:p w:rsidR="00866FE8" w:rsidRPr="00FC141C" w:rsidRDefault="00866FE8" w:rsidP="004321A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866FE8" w:rsidRPr="00FC141C" w:rsidRDefault="00866FE8" w:rsidP="004321A4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Domäne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Wachau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Grüner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Veltliner,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Terrasen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Federspiel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Wachau</w:t>
            </w:r>
            <w:proofErr w:type="spellEnd"/>
          </w:p>
        </w:tc>
        <w:tc>
          <w:tcPr>
            <w:tcW w:w="1024" w:type="dxa"/>
            <w:shd w:val="clear" w:color="auto" w:fill="auto"/>
            <w:noWrap/>
            <w:vAlign w:val="bottom"/>
          </w:tcPr>
          <w:p w:rsidR="00866FE8" w:rsidRPr="00FC141C" w:rsidRDefault="00866FE8" w:rsidP="004321A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45</w:t>
            </w:r>
          </w:p>
        </w:tc>
      </w:tr>
      <w:tr w:rsidR="00866FE8" w:rsidRPr="00FC141C" w:rsidTr="00866FE8">
        <w:trPr>
          <w:trHeight w:val="315"/>
          <w:jc w:val="center"/>
        </w:trPr>
        <w:tc>
          <w:tcPr>
            <w:tcW w:w="621" w:type="dxa"/>
            <w:vAlign w:val="center"/>
          </w:tcPr>
          <w:p w:rsidR="00866FE8" w:rsidRPr="00FC141C" w:rsidRDefault="00866FE8" w:rsidP="00866FE8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869" w:type="dxa"/>
            <w:gridSpan w:val="4"/>
            <w:shd w:val="clear" w:color="auto" w:fill="auto"/>
            <w:noWrap/>
            <w:vAlign w:val="bottom"/>
          </w:tcPr>
          <w:p w:rsidR="00866FE8" w:rsidRPr="00FC141C" w:rsidRDefault="00866FE8" w:rsidP="00C63B77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</w:tr>
      <w:tr w:rsidR="00866FE8" w:rsidRPr="00FC141C" w:rsidTr="00866FE8">
        <w:trPr>
          <w:trHeight w:val="315"/>
          <w:jc w:val="center"/>
        </w:trPr>
        <w:tc>
          <w:tcPr>
            <w:tcW w:w="621" w:type="dxa"/>
            <w:vAlign w:val="center"/>
          </w:tcPr>
          <w:p w:rsidR="00866FE8" w:rsidRPr="00FC141C" w:rsidRDefault="00866FE8" w:rsidP="00866FE8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869" w:type="dxa"/>
            <w:gridSpan w:val="4"/>
            <w:shd w:val="clear" w:color="auto" w:fill="auto"/>
            <w:noWrap/>
            <w:vAlign w:val="bottom"/>
          </w:tcPr>
          <w:p w:rsidR="00866FE8" w:rsidRPr="00FC141C" w:rsidRDefault="00866FE8" w:rsidP="00C63B77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FRANCE</w:t>
            </w:r>
          </w:p>
        </w:tc>
      </w:tr>
      <w:tr w:rsidR="00866FE8" w:rsidRPr="00FC141C" w:rsidTr="00A701AD">
        <w:trPr>
          <w:trHeight w:val="315"/>
          <w:jc w:val="center"/>
        </w:trPr>
        <w:tc>
          <w:tcPr>
            <w:tcW w:w="621" w:type="dxa"/>
            <w:vAlign w:val="center"/>
          </w:tcPr>
          <w:p w:rsidR="00866FE8" w:rsidRPr="00FC141C" w:rsidRDefault="00866FE8" w:rsidP="00866FE8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255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66FE8" w:rsidRPr="00FC141C" w:rsidRDefault="00866FE8" w:rsidP="00BC31D7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765" w:type="dxa"/>
            <w:gridSpan w:val="2"/>
            <w:shd w:val="clear" w:color="auto" w:fill="auto"/>
            <w:noWrap/>
            <w:vAlign w:val="bottom"/>
          </w:tcPr>
          <w:p w:rsidR="00866FE8" w:rsidRPr="00FC141C" w:rsidRDefault="00086768" w:rsidP="00086768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Vermentino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Domaine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Bila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-Haut,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Occultum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Lapidem</w:t>
            </w:r>
            <w:proofErr w:type="spellEnd"/>
          </w:p>
        </w:tc>
        <w:tc>
          <w:tcPr>
            <w:tcW w:w="1024" w:type="dxa"/>
            <w:shd w:val="clear" w:color="auto" w:fill="auto"/>
            <w:noWrap/>
            <w:vAlign w:val="bottom"/>
          </w:tcPr>
          <w:p w:rsidR="00866FE8" w:rsidRPr="00FC141C" w:rsidRDefault="00866FE8" w:rsidP="00BC31D7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85</w:t>
            </w:r>
          </w:p>
        </w:tc>
      </w:tr>
      <w:tr w:rsidR="00866FE8" w:rsidRPr="00FC141C" w:rsidTr="00A701AD">
        <w:trPr>
          <w:trHeight w:val="315"/>
          <w:jc w:val="center"/>
        </w:trPr>
        <w:tc>
          <w:tcPr>
            <w:tcW w:w="621" w:type="dxa"/>
            <w:vAlign w:val="center"/>
          </w:tcPr>
          <w:p w:rsidR="00866FE8" w:rsidRPr="00FC141C" w:rsidRDefault="00866FE8" w:rsidP="00866FE8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256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66FE8" w:rsidRPr="00FC141C" w:rsidRDefault="00866FE8" w:rsidP="009903E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765" w:type="dxa"/>
            <w:gridSpan w:val="2"/>
            <w:shd w:val="clear" w:color="auto" w:fill="auto"/>
            <w:noWrap/>
            <w:vAlign w:val="bottom"/>
          </w:tcPr>
          <w:p w:rsidR="00866FE8" w:rsidRPr="00FC141C" w:rsidRDefault="00086768" w:rsidP="00086768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Bordeaux Blend, Chateau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Picque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Caillou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r w:rsidR="00B806F3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Pessac-</w:t>
            </w:r>
            <w:proofErr w:type="spellStart"/>
            <w:r w:rsidR="00B806F3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Léognan</w:t>
            </w:r>
            <w:proofErr w:type="spellEnd"/>
          </w:p>
        </w:tc>
        <w:tc>
          <w:tcPr>
            <w:tcW w:w="1024" w:type="dxa"/>
            <w:shd w:val="clear" w:color="auto" w:fill="auto"/>
            <w:noWrap/>
            <w:vAlign w:val="bottom"/>
          </w:tcPr>
          <w:p w:rsidR="00866FE8" w:rsidRPr="00FC141C" w:rsidRDefault="00866FE8" w:rsidP="00BC31D7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98</w:t>
            </w:r>
          </w:p>
        </w:tc>
      </w:tr>
      <w:tr w:rsidR="00866FE8" w:rsidRPr="00FC141C" w:rsidTr="00A701AD">
        <w:trPr>
          <w:trHeight w:val="315"/>
          <w:jc w:val="center"/>
        </w:trPr>
        <w:tc>
          <w:tcPr>
            <w:tcW w:w="621" w:type="dxa"/>
            <w:vAlign w:val="center"/>
          </w:tcPr>
          <w:p w:rsidR="00866FE8" w:rsidRPr="00FC141C" w:rsidRDefault="00866FE8" w:rsidP="00866FE8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257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66FE8" w:rsidRPr="00FC141C" w:rsidRDefault="00866FE8" w:rsidP="00BC31D7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765" w:type="dxa"/>
            <w:gridSpan w:val="2"/>
            <w:shd w:val="clear" w:color="auto" w:fill="auto"/>
            <w:noWrap/>
            <w:vAlign w:val="bottom"/>
          </w:tcPr>
          <w:p w:rsidR="00866FE8" w:rsidRPr="00FC141C" w:rsidRDefault="00086768" w:rsidP="00086768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Chenin Blanc,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Couly-Dutheil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Les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Chanteaux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</w:t>
            </w:r>
            <w:r w:rsidR="00866FE8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66FE8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Chinon</w:t>
            </w:r>
            <w:proofErr w:type="spellEnd"/>
          </w:p>
        </w:tc>
        <w:tc>
          <w:tcPr>
            <w:tcW w:w="1024" w:type="dxa"/>
            <w:shd w:val="clear" w:color="auto" w:fill="auto"/>
            <w:noWrap/>
            <w:vAlign w:val="bottom"/>
          </w:tcPr>
          <w:p w:rsidR="00866FE8" w:rsidRPr="00FC141C" w:rsidRDefault="00866FE8" w:rsidP="00BC31D7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63</w:t>
            </w:r>
          </w:p>
        </w:tc>
      </w:tr>
      <w:tr w:rsidR="00866FE8" w:rsidRPr="00FC141C" w:rsidTr="00A701AD">
        <w:trPr>
          <w:trHeight w:val="315"/>
          <w:jc w:val="center"/>
        </w:trPr>
        <w:tc>
          <w:tcPr>
            <w:tcW w:w="621" w:type="dxa"/>
            <w:vAlign w:val="center"/>
          </w:tcPr>
          <w:p w:rsidR="00866FE8" w:rsidRPr="00FC141C" w:rsidRDefault="00866FE8" w:rsidP="00866FE8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66FE8" w:rsidRPr="00FC141C" w:rsidRDefault="00866FE8" w:rsidP="003749E7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65" w:type="dxa"/>
            <w:gridSpan w:val="2"/>
            <w:shd w:val="clear" w:color="auto" w:fill="auto"/>
            <w:noWrap/>
            <w:vAlign w:val="bottom"/>
          </w:tcPr>
          <w:p w:rsidR="00866FE8" w:rsidRPr="00FC141C" w:rsidRDefault="00866FE8" w:rsidP="00CC0964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024" w:type="dxa"/>
            <w:shd w:val="clear" w:color="auto" w:fill="auto"/>
            <w:noWrap/>
            <w:vAlign w:val="bottom"/>
          </w:tcPr>
          <w:p w:rsidR="00866FE8" w:rsidRPr="00FC141C" w:rsidRDefault="00866FE8" w:rsidP="003749E7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866FE8" w:rsidRPr="00FC141C" w:rsidTr="00866FE8">
        <w:trPr>
          <w:trHeight w:val="315"/>
          <w:jc w:val="center"/>
        </w:trPr>
        <w:tc>
          <w:tcPr>
            <w:tcW w:w="621" w:type="dxa"/>
            <w:vAlign w:val="center"/>
          </w:tcPr>
          <w:p w:rsidR="00866FE8" w:rsidRPr="00FC141C" w:rsidRDefault="00866FE8" w:rsidP="00866FE8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869" w:type="dxa"/>
            <w:gridSpan w:val="4"/>
            <w:shd w:val="clear" w:color="auto" w:fill="auto"/>
            <w:noWrap/>
            <w:vAlign w:val="bottom"/>
          </w:tcPr>
          <w:p w:rsidR="00866FE8" w:rsidRPr="00FC141C" w:rsidRDefault="00866FE8" w:rsidP="00C63B77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ITALY</w:t>
            </w:r>
          </w:p>
        </w:tc>
      </w:tr>
      <w:tr w:rsidR="00866FE8" w:rsidRPr="00FC141C" w:rsidTr="00A701AD">
        <w:trPr>
          <w:trHeight w:val="315"/>
          <w:jc w:val="center"/>
        </w:trPr>
        <w:tc>
          <w:tcPr>
            <w:tcW w:w="621" w:type="dxa"/>
            <w:vAlign w:val="center"/>
          </w:tcPr>
          <w:p w:rsidR="00866FE8" w:rsidRPr="00FC141C" w:rsidRDefault="00866FE8" w:rsidP="00866FE8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260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66FE8" w:rsidRPr="00FC141C" w:rsidRDefault="00866FE8" w:rsidP="00A3593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765" w:type="dxa"/>
            <w:gridSpan w:val="2"/>
            <w:shd w:val="clear" w:color="auto" w:fill="auto"/>
            <w:noWrap/>
            <w:vAlign w:val="bottom"/>
          </w:tcPr>
          <w:p w:rsidR="00866FE8" w:rsidRPr="00FC141C" w:rsidRDefault="00086768" w:rsidP="00086768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Vermentino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866FE8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Guado</w:t>
            </w:r>
            <w:proofErr w:type="spellEnd"/>
            <w:r w:rsidR="00866FE8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al Tasso, </w:t>
            </w:r>
            <w:proofErr w:type="spellStart"/>
            <w:r w:rsidR="00866FE8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Bolgheri</w:t>
            </w:r>
            <w:proofErr w:type="spellEnd"/>
          </w:p>
        </w:tc>
        <w:tc>
          <w:tcPr>
            <w:tcW w:w="1024" w:type="dxa"/>
            <w:shd w:val="clear" w:color="auto" w:fill="auto"/>
            <w:noWrap/>
            <w:vAlign w:val="bottom"/>
          </w:tcPr>
          <w:p w:rsidR="00866FE8" w:rsidRPr="00FC141C" w:rsidRDefault="00866FE8" w:rsidP="003749E7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60</w:t>
            </w:r>
          </w:p>
        </w:tc>
      </w:tr>
      <w:tr w:rsidR="00866FE8" w:rsidRPr="00FC141C" w:rsidTr="00A701AD">
        <w:trPr>
          <w:trHeight w:val="315"/>
          <w:jc w:val="center"/>
        </w:trPr>
        <w:tc>
          <w:tcPr>
            <w:tcW w:w="621" w:type="dxa"/>
            <w:vAlign w:val="center"/>
          </w:tcPr>
          <w:p w:rsidR="00866FE8" w:rsidRPr="00FC141C" w:rsidRDefault="00866FE8" w:rsidP="00866FE8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261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66FE8" w:rsidRPr="00FC141C" w:rsidRDefault="00866FE8" w:rsidP="003749E7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765" w:type="dxa"/>
            <w:gridSpan w:val="2"/>
            <w:shd w:val="clear" w:color="auto" w:fill="auto"/>
            <w:noWrap/>
            <w:vAlign w:val="bottom"/>
          </w:tcPr>
          <w:p w:rsidR="00866FE8" w:rsidRPr="00FC141C" w:rsidRDefault="00086768" w:rsidP="00086768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Roero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Arneis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Malvira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</w:t>
            </w:r>
            <w:r w:rsidR="00866FE8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D.O.C.G., Piedmont</w:t>
            </w:r>
          </w:p>
        </w:tc>
        <w:tc>
          <w:tcPr>
            <w:tcW w:w="1024" w:type="dxa"/>
            <w:shd w:val="clear" w:color="auto" w:fill="auto"/>
            <w:noWrap/>
            <w:vAlign w:val="bottom"/>
          </w:tcPr>
          <w:p w:rsidR="00866FE8" w:rsidRPr="00FC141C" w:rsidRDefault="00866FE8" w:rsidP="003749E7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43</w:t>
            </w:r>
          </w:p>
        </w:tc>
      </w:tr>
      <w:tr w:rsidR="00866FE8" w:rsidRPr="00FC141C" w:rsidTr="00A701AD">
        <w:trPr>
          <w:trHeight w:val="315"/>
          <w:jc w:val="center"/>
        </w:trPr>
        <w:tc>
          <w:tcPr>
            <w:tcW w:w="621" w:type="dxa"/>
            <w:vAlign w:val="center"/>
          </w:tcPr>
          <w:p w:rsidR="00866FE8" w:rsidRPr="00FC141C" w:rsidRDefault="00866FE8" w:rsidP="00866FE8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262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66FE8" w:rsidRPr="00FC141C" w:rsidRDefault="00866FE8" w:rsidP="003749E7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765" w:type="dxa"/>
            <w:gridSpan w:val="2"/>
            <w:shd w:val="clear" w:color="auto" w:fill="auto"/>
            <w:noWrap/>
            <w:vAlign w:val="bottom"/>
          </w:tcPr>
          <w:p w:rsidR="00866FE8" w:rsidRPr="00FC141C" w:rsidRDefault="00086768" w:rsidP="00086768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Cortese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di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Gavi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866FE8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Pio</w:t>
            </w:r>
            <w:proofErr w:type="spellEnd"/>
            <w:r w:rsidR="00866FE8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Cesare, Piedmont</w:t>
            </w:r>
          </w:p>
        </w:tc>
        <w:tc>
          <w:tcPr>
            <w:tcW w:w="1024" w:type="dxa"/>
            <w:shd w:val="clear" w:color="auto" w:fill="auto"/>
            <w:noWrap/>
            <w:vAlign w:val="bottom"/>
          </w:tcPr>
          <w:p w:rsidR="00866FE8" w:rsidRPr="00FC141C" w:rsidRDefault="00866FE8" w:rsidP="003749E7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55</w:t>
            </w:r>
          </w:p>
        </w:tc>
      </w:tr>
      <w:tr w:rsidR="00866FE8" w:rsidRPr="00FC141C" w:rsidTr="00A701AD">
        <w:trPr>
          <w:trHeight w:val="315"/>
          <w:jc w:val="center"/>
        </w:trPr>
        <w:tc>
          <w:tcPr>
            <w:tcW w:w="621" w:type="dxa"/>
            <w:vAlign w:val="center"/>
          </w:tcPr>
          <w:p w:rsidR="00866FE8" w:rsidRPr="00FC141C" w:rsidRDefault="00866FE8" w:rsidP="00866FE8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66FE8" w:rsidRPr="00FC141C" w:rsidRDefault="00866FE8" w:rsidP="003749E7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65" w:type="dxa"/>
            <w:gridSpan w:val="2"/>
            <w:shd w:val="clear" w:color="auto" w:fill="auto"/>
            <w:noWrap/>
            <w:vAlign w:val="bottom"/>
          </w:tcPr>
          <w:p w:rsidR="00866FE8" w:rsidRPr="00FC141C" w:rsidRDefault="00866FE8" w:rsidP="003749E7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024" w:type="dxa"/>
            <w:shd w:val="clear" w:color="auto" w:fill="auto"/>
            <w:noWrap/>
            <w:vAlign w:val="bottom"/>
          </w:tcPr>
          <w:p w:rsidR="00866FE8" w:rsidRPr="00FC141C" w:rsidRDefault="00866FE8" w:rsidP="003749E7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866FE8" w:rsidRPr="00FC141C" w:rsidTr="00866FE8">
        <w:trPr>
          <w:trHeight w:val="315"/>
          <w:jc w:val="center"/>
        </w:trPr>
        <w:tc>
          <w:tcPr>
            <w:tcW w:w="621" w:type="dxa"/>
            <w:vAlign w:val="center"/>
          </w:tcPr>
          <w:p w:rsidR="00866FE8" w:rsidRPr="00FC141C" w:rsidRDefault="00866FE8" w:rsidP="00866FE8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869" w:type="dxa"/>
            <w:gridSpan w:val="4"/>
            <w:shd w:val="clear" w:color="auto" w:fill="auto"/>
            <w:noWrap/>
            <w:vAlign w:val="bottom"/>
          </w:tcPr>
          <w:p w:rsidR="00866FE8" w:rsidRPr="00FC141C" w:rsidRDefault="00866FE8" w:rsidP="00C63B77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SOUTH AFRICA</w:t>
            </w:r>
          </w:p>
        </w:tc>
      </w:tr>
      <w:tr w:rsidR="00866FE8" w:rsidRPr="00FC141C" w:rsidTr="00A701AD">
        <w:trPr>
          <w:trHeight w:val="315"/>
          <w:jc w:val="center"/>
        </w:trPr>
        <w:tc>
          <w:tcPr>
            <w:tcW w:w="621" w:type="dxa"/>
            <w:vAlign w:val="center"/>
          </w:tcPr>
          <w:p w:rsidR="00866FE8" w:rsidRPr="00FC141C" w:rsidRDefault="00866FE8" w:rsidP="00866FE8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265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66FE8" w:rsidRPr="00FC141C" w:rsidRDefault="00866FE8" w:rsidP="003749E7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2015</w:t>
            </w:r>
          </w:p>
        </w:tc>
        <w:tc>
          <w:tcPr>
            <w:tcW w:w="7765" w:type="dxa"/>
            <w:gridSpan w:val="2"/>
            <w:shd w:val="clear" w:color="auto" w:fill="auto"/>
            <w:noWrap/>
            <w:vAlign w:val="bottom"/>
          </w:tcPr>
          <w:p w:rsidR="00866FE8" w:rsidRPr="00FC141C" w:rsidRDefault="00086768" w:rsidP="00086768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Blend,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Edgebaston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Honey Shale Hill,</w:t>
            </w:r>
            <w:r w:rsidR="00866FE8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Stellenbosch</w:t>
            </w:r>
          </w:p>
        </w:tc>
        <w:tc>
          <w:tcPr>
            <w:tcW w:w="1024" w:type="dxa"/>
            <w:shd w:val="clear" w:color="auto" w:fill="auto"/>
            <w:noWrap/>
            <w:vAlign w:val="bottom"/>
          </w:tcPr>
          <w:p w:rsidR="00866FE8" w:rsidRPr="00FC141C" w:rsidRDefault="00866FE8" w:rsidP="003749E7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39</w:t>
            </w:r>
          </w:p>
        </w:tc>
      </w:tr>
    </w:tbl>
    <w:p w:rsidR="0000316B" w:rsidRPr="00FC141C" w:rsidRDefault="003F4212" w:rsidP="004D6C66">
      <w:pPr>
        <w:tabs>
          <w:tab w:val="left" w:pos="2445"/>
        </w:tabs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pict>
          <v:shape id="_x0000_s1047" type="#_x0000_t202" style="position:absolute;margin-left:-6.9pt;margin-top:10.85pt;width:426.9pt;height:5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SpcvgIAAMQ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" filled="f" stroked="f">
            <v:textbox>
              <w:txbxContent>
                <w:p w:rsidR="00C51184" w:rsidRPr="001D2523" w:rsidRDefault="00C51184" w:rsidP="00C63B77">
                  <w:pP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ROS</w:t>
                  </w:r>
                  <w:r>
                    <w:rPr>
                      <w:rFonts w:ascii="Malgun Gothic Semilight" w:eastAsia="Malgun Gothic Semilight" w:hAnsi="Malgun Gothic Semilight" w:cs="Malgun Gothic Semilight" w:hint="eastAsia"/>
                      <w:sz w:val="56"/>
                      <w:szCs w:val="56"/>
                    </w:rPr>
                    <w:t>É</w:t>
                  </w:r>
                </w:p>
              </w:txbxContent>
            </v:textbox>
          </v:shape>
        </w:pict>
      </w:r>
    </w:p>
    <w:p w:rsidR="00951559" w:rsidRPr="00FC141C" w:rsidRDefault="00951559">
      <w:pPr>
        <w:rPr>
          <w:rFonts w:ascii="Comic Sans MS" w:hAnsi="Comic Sans MS" w:cs="Tahoma"/>
          <w:color w:val="auto"/>
        </w:rPr>
      </w:pPr>
    </w:p>
    <w:p w:rsidR="00C63B77" w:rsidRPr="00FC141C" w:rsidRDefault="00C63B77">
      <w:pPr>
        <w:rPr>
          <w:rFonts w:ascii="Comic Sans MS" w:hAnsi="Comic Sans MS" w:cs="Tahoma"/>
          <w:color w:val="auto"/>
        </w:rPr>
      </w:pPr>
    </w:p>
    <w:p w:rsidR="00C63B77" w:rsidRPr="00FC141C" w:rsidRDefault="007F69AB">
      <w:pPr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724800" behindDoc="0" locked="0" layoutInCell="1" allowOverlap="1" wp14:anchorId="6D9A4286" wp14:editId="51F709F0">
            <wp:simplePos x="0" y="0"/>
            <wp:positionH relativeFrom="column">
              <wp:posOffset>-83820</wp:posOffset>
            </wp:positionH>
            <wp:positionV relativeFrom="paragraph">
              <wp:posOffset>34290</wp:posOffset>
            </wp:positionV>
            <wp:extent cx="3467100" cy="504825"/>
            <wp:effectExtent l="19050" t="0" r="0" b="0"/>
            <wp:wrapThrough wrapText="bothSides">
              <wp:wrapPolygon edited="0">
                <wp:start x="475" y="0"/>
                <wp:lineTo x="-119" y="5706"/>
                <wp:lineTo x="-119" y="16302"/>
                <wp:lineTo x="237" y="21192"/>
                <wp:lineTo x="475" y="21192"/>
                <wp:lineTo x="21007" y="21192"/>
                <wp:lineTo x="21244" y="21192"/>
                <wp:lineTo x="21600" y="16302"/>
                <wp:lineTo x="21600" y="5706"/>
                <wp:lineTo x="21363" y="815"/>
                <wp:lineTo x="21007" y="0"/>
                <wp:lineTo x="475" y="0"/>
              </wp:wrapPolygon>
            </wp:wrapThrough>
            <wp:docPr id="21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3B77" w:rsidRPr="00FC141C" w:rsidRDefault="00C63B77">
      <w:pPr>
        <w:rPr>
          <w:rFonts w:ascii="Comic Sans MS" w:hAnsi="Comic Sans MS" w:cs="Tahoma"/>
          <w:color w:val="auto"/>
        </w:rPr>
      </w:pPr>
    </w:p>
    <w:p w:rsidR="00C63B77" w:rsidRPr="00FC141C" w:rsidRDefault="00C63B77">
      <w:pPr>
        <w:rPr>
          <w:rFonts w:ascii="Comic Sans MS" w:hAnsi="Comic Sans MS" w:cs="Tahoma"/>
          <w:color w:val="auto"/>
        </w:rPr>
      </w:pPr>
    </w:p>
    <w:tbl>
      <w:tblPr>
        <w:tblW w:w="10380" w:type="dxa"/>
        <w:jc w:val="center"/>
        <w:tblInd w:w="335" w:type="dxa"/>
        <w:tblLayout w:type="fixed"/>
        <w:tblLook w:val="0000" w:firstRow="0" w:lastRow="0" w:firstColumn="0" w:lastColumn="0" w:noHBand="0" w:noVBand="0"/>
      </w:tblPr>
      <w:tblGrid>
        <w:gridCol w:w="630"/>
        <w:gridCol w:w="1080"/>
        <w:gridCol w:w="7791"/>
        <w:gridCol w:w="879"/>
      </w:tblGrid>
      <w:tr w:rsidR="00866FE8" w:rsidRPr="00FC141C" w:rsidTr="00B2354A">
        <w:trPr>
          <w:trHeight w:val="317"/>
          <w:jc w:val="center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866FE8" w:rsidRPr="00FC141C" w:rsidRDefault="00866FE8" w:rsidP="00CF41B0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7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6FE8" w:rsidRPr="00FC141C" w:rsidRDefault="00866FE8" w:rsidP="00CF41B0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FRANCE</w:t>
            </w:r>
          </w:p>
        </w:tc>
      </w:tr>
      <w:tr w:rsidR="00866FE8" w:rsidRPr="00FC141C" w:rsidTr="00B2354A">
        <w:trPr>
          <w:trHeight w:val="317"/>
          <w:jc w:val="center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6FE8" w:rsidRPr="00FC141C" w:rsidRDefault="00866FE8" w:rsidP="00866FE8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6FE8" w:rsidRPr="00FC141C" w:rsidRDefault="00866FE8" w:rsidP="00A84B6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2019</w:t>
            </w:r>
          </w:p>
        </w:tc>
        <w:tc>
          <w:tcPr>
            <w:tcW w:w="7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6FE8" w:rsidRPr="00FC141C" w:rsidRDefault="00866FE8" w:rsidP="00042976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Château Miraval, Côtes de Provence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6FE8" w:rsidRPr="00FC141C" w:rsidRDefault="00866FE8" w:rsidP="003A298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48</w:t>
            </w:r>
          </w:p>
        </w:tc>
      </w:tr>
      <w:tr w:rsidR="00866FE8" w:rsidRPr="00FC141C" w:rsidTr="00E06C2B">
        <w:trPr>
          <w:trHeight w:val="360"/>
          <w:jc w:val="center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6FE8" w:rsidRPr="00FC141C" w:rsidRDefault="00866FE8" w:rsidP="00866FE8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6FE8" w:rsidRPr="00FC141C" w:rsidRDefault="00866FE8" w:rsidP="00B03728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2019</w:t>
            </w:r>
          </w:p>
        </w:tc>
        <w:tc>
          <w:tcPr>
            <w:tcW w:w="7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6FE8" w:rsidRPr="00FC141C" w:rsidRDefault="00866FE8" w:rsidP="00B03728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Château Peyrassol, Côtes de Provence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6FE8" w:rsidRPr="00FC141C" w:rsidRDefault="00866FE8" w:rsidP="00B03728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55</w:t>
            </w:r>
          </w:p>
        </w:tc>
      </w:tr>
      <w:tr w:rsidR="00866FE8" w:rsidRPr="00FC141C" w:rsidTr="00B2354A">
        <w:trPr>
          <w:trHeight w:val="317"/>
          <w:jc w:val="center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6FE8" w:rsidRPr="00FC141C" w:rsidRDefault="00866FE8" w:rsidP="00866FE8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6FE8" w:rsidRPr="00FC141C" w:rsidRDefault="00866FE8" w:rsidP="009903E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2020</w:t>
            </w:r>
          </w:p>
        </w:tc>
        <w:tc>
          <w:tcPr>
            <w:tcW w:w="7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6FE8" w:rsidRPr="00FC141C" w:rsidRDefault="001B7791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Domaines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Ott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By </w:t>
            </w:r>
            <w:proofErr w:type="spellStart"/>
            <w:r w:rsidR="00866FE8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Ott</w:t>
            </w:r>
            <w:proofErr w:type="spellEnd"/>
            <w:r w:rsidR="00866FE8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r w:rsidR="00866FE8"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Côtes de Provence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6FE8" w:rsidRPr="00FC141C" w:rsidRDefault="00866FE8" w:rsidP="007212F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50</w:t>
            </w:r>
          </w:p>
        </w:tc>
      </w:tr>
      <w:tr w:rsidR="00866FE8" w:rsidRPr="00FC141C" w:rsidTr="00B2354A">
        <w:trPr>
          <w:trHeight w:val="317"/>
          <w:jc w:val="center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6FE8" w:rsidRPr="00FC141C" w:rsidRDefault="00866FE8" w:rsidP="00866FE8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6FE8" w:rsidRPr="00FC141C" w:rsidRDefault="00866FE8" w:rsidP="00887D6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6FE8" w:rsidRPr="00FC141C" w:rsidRDefault="00866FE8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Domaine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Tempier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Bandol, Provence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6FE8" w:rsidRPr="00FC141C" w:rsidRDefault="00866FE8" w:rsidP="007212F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78</w:t>
            </w:r>
          </w:p>
        </w:tc>
      </w:tr>
      <w:tr w:rsidR="00E06C2B" w:rsidRPr="00FC141C" w:rsidTr="00B2354A">
        <w:trPr>
          <w:trHeight w:val="317"/>
          <w:jc w:val="center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C2B" w:rsidRPr="00FC141C" w:rsidRDefault="00E06C2B" w:rsidP="00866FE8">
            <w:pPr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C2B" w:rsidRPr="00FC141C" w:rsidRDefault="00E06C2B" w:rsidP="00887D6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C2B" w:rsidRPr="00FC141C" w:rsidRDefault="00E06C2B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C2B" w:rsidRPr="00FC141C" w:rsidRDefault="00E06C2B" w:rsidP="007212F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</w:tbl>
    <w:p w:rsidR="009229DE" w:rsidRPr="00FC141C" w:rsidRDefault="009229DE" w:rsidP="0000316B">
      <w:pPr>
        <w:jc w:val="center"/>
        <w:rPr>
          <w:rFonts w:ascii="Comic Sans MS" w:hAnsi="Comic Sans MS" w:cs="Tahoma"/>
          <w:color w:val="auto"/>
        </w:rPr>
      </w:pPr>
    </w:p>
    <w:p w:rsidR="007B2D24" w:rsidRPr="00FC141C" w:rsidRDefault="007B2D24" w:rsidP="0000316B">
      <w:pPr>
        <w:jc w:val="center"/>
        <w:rPr>
          <w:rFonts w:ascii="Comic Sans MS" w:hAnsi="Comic Sans MS" w:cs="Tahoma"/>
          <w:color w:val="auto"/>
        </w:rPr>
      </w:pPr>
    </w:p>
    <w:p w:rsidR="00685815" w:rsidRPr="00FC141C" w:rsidRDefault="00685815" w:rsidP="0000316B">
      <w:pPr>
        <w:jc w:val="center"/>
        <w:rPr>
          <w:rFonts w:ascii="Comic Sans MS" w:hAnsi="Comic Sans MS" w:cs="Tahoma"/>
          <w:color w:val="auto"/>
        </w:rPr>
      </w:pPr>
    </w:p>
    <w:p w:rsidR="00981738" w:rsidRPr="00FC141C" w:rsidRDefault="00981738" w:rsidP="0000316B">
      <w:pPr>
        <w:jc w:val="center"/>
        <w:rPr>
          <w:rFonts w:ascii="Comic Sans MS" w:hAnsi="Comic Sans MS" w:cs="Tahoma"/>
          <w:color w:val="auto"/>
        </w:rPr>
      </w:pPr>
    </w:p>
    <w:p w:rsidR="00D72E07" w:rsidRPr="00FC141C" w:rsidRDefault="003F4212" w:rsidP="0000316B">
      <w:pPr>
        <w:jc w:val="center"/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lastRenderedPageBreak/>
        <w:pict>
          <v:shape id="_x0000_s1048" type="#_x0000_t202" style="position:absolute;left:0;text-align:left;margin-left:-6.9pt;margin-top:3.55pt;width:426.9pt;height:5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SKlvQ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" filled="f" stroked="f">
            <v:textbox>
              <w:txbxContent>
                <w:p w:rsidR="00C51184" w:rsidRPr="001D2523" w:rsidRDefault="00C51184" w:rsidP="003749E7">
                  <w:pP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PINOT NOIR</w:t>
                  </w:r>
                </w:p>
              </w:txbxContent>
            </v:textbox>
          </v:shape>
        </w:pict>
      </w:r>
      <w:r w:rsidR="00D72E07" w:rsidRPr="00FC141C">
        <w:rPr>
          <w:rFonts w:ascii="Comic Sans MS" w:hAnsi="Comic Sans MS" w:cs="Tahoma"/>
          <w:color w:val="auto"/>
        </w:rPr>
        <w:t>.</w:t>
      </w:r>
    </w:p>
    <w:p w:rsidR="00040C12" w:rsidRPr="00FC141C" w:rsidRDefault="00040C12" w:rsidP="0000316B">
      <w:pPr>
        <w:jc w:val="center"/>
        <w:rPr>
          <w:rFonts w:ascii="Comic Sans MS" w:hAnsi="Comic Sans MS" w:cs="Tahoma"/>
          <w:color w:val="auto"/>
        </w:rPr>
      </w:pPr>
    </w:p>
    <w:p w:rsidR="00BB3C80" w:rsidRPr="00FC141C" w:rsidRDefault="003749E7" w:rsidP="0000316B">
      <w:pPr>
        <w:jc w:val="center"/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727872" behindDoc="0" locked="0" layoutInCell="1" allowOverlap="1" wp14:anchorId="0D450E63" wp14:editId="2D45A968">
            <wp:simplePos x="0" y="0"/>
            <wp:positionH relativeFrom="column">
              <wp:posOffset>-83820</wp:posOffset>
            </wp:positionH>
            <wp:positionV relativeFrom="paragraph">
              <wp:posOffset>158750</wp:posOffset>
            </wp:positionV>
            <wp:extent cx="3467100" cy="409575"/>
            <wp:effectExtent l="19050" t="0" r="0" b="0"/>
            <wp:wrapThrough wrapText="bothSides">
              <wp:wrapPolygon edited="0">
                <wp:start x="475" y="0"/>
                <wp:lineTo x="-119" y="7033"/>
                <wp:lineTo x="-119" y="16074"/>
                <wp:lineTo x="356" y="21098"/>
                <wp:lineTo x="475" y="21098"/>
                <wp:lineTo x="21007" y="21098"/>
                <wp:lineTo x="21125" y="21098"/>
                <wp:lineTo x="21600" y="17079"/>
                <wp:lineTo x="21600" y="7033"/>
                <wp:lineTo x="21363" y="1005"/>
                <wp:lineTo x="21007" y="0"/>
                <wp:lineTo x="475" y="0"/>
              </wp:wrapPolygon>
            </wp:wrapThrough>
            <wp:docPr id="22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D62EF" w:rsidRPr="00FC141C" w:rsidRDefault="00ED62EF" w:rsidP="0000316B">
      <w:pPr>
        <w:jc w:val="center"/>
        <w:rPr>
          <w:rFonts w:ascii="Comic Sans MS" w:hAnsi="Comic Sans MS" w:cs="Tahoma"/>
          <w:color w:val="auto"/>
        </w:rPr>
      </w:pPr>
    </w:p>
    <w:p w:rsidR="00A53E7B" w:rsidRPr="00FC141C" w:rsidRDefault="00A53E7B" w:rsidP="0000316B">
      <w:pPr>
        <w:jc w:val="center"/>
        <w:rPr>
          <w:rFonts w:ascii="Comic Sans MS" w:hAnsi="Comic Sans MS" w:cs="Tahoma"/>
          <w:color w:val="auto"/>
        </w:rPr>
      </w:pPr>
      <w:bookmarkStart w:id="6" w:name="_GoBack"/>
    </w:p>
    <w:tbl>
      <w:tblPr>
        <w:tblpPr w:leftFromText="180" w:rightFromText="180" w:vertAnchor="text" w:horzAnchor="margin" w:tblpX="-155" w:tblpY="45"/>
        <w:tblW w:w="10285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65"/>
        <w:gridCol w:w="1080"/>
        <w:gridCol w:w="65"/>
        <w:gridCol w:w="90"/>
        <w:gridCol w:w="7650"/>
        <w:gridCol w:w="810"/>
        <w:gridCol w:w="25"/>
      </w:tblGrid>
      <w:tr w:rsidR="00866FE8" w:rsidRPr="00FC141C" w:rsidTr="00A701AD">
        <w:trPr>
          <w:trHeight w:val="360"/>
        </w:trPr>
        <w:tc>
          <w:tcPr>
            <w:tcW w:w="565" w:type="dxa"/>
            <w:vAlign w:val="center"/>
          </w:tcPr>
          <w:bookmarkEnd w:id="6"/>
          <w:p w:rsidR="00866FE8" w:rsidRPr="00FC141C" w:rsidRDefault="00866FE8" w:rsidP="00771142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Bin</w:t>
            </w:r>
          </w:p>
        </w:tc>
        <w:tc>
          <w:tcPr>
            <w:tcW w:w="9720" w:type="dxa"/>
            <w:gridSpan w:val="6"/>
            <w:shd w:val="clear" w:color="auto" w:fill="auto"/>
            <w:noWrap/>
            <w:vAlign w:val="bottom"/>
          </w:tcPr>
          <w:p w:rsidR="00866FE8" w:rsidRPr="00FC141C" w:rsidRDefault="00866FE8" w:rsidP="00771142">
            <w:pPr>
              <w:rPr>
                <w:rFonts w:ascii="Malgun Gothic Semilight" w:eastAsia="Malgun Gothic Semilight" w:hAnsi="Malgun Gothic Semilight" w:cs="Malgun Gothic Semilight"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CALIFORNIA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280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2014</w:t>
            </w:r>
          </w:p>
        </w:tc>
        <w:tc>
          <w:tcPr>
            <w:tcW w:w="7805" w:type="dxa"/>
            <w:gridSpan w:val="3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Calera, de Villiers Vineyard, San Benito County</w:t>
            </w:r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87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281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2012</w:t>
            </w:r>
          </w:p>
        </w:tc>
        <w:tc>
          <w:tcPr>
            <w:tcW w:w="7805" w:type="dxa"/>
            <w:gridSpan w:val="3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Champ de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Rêves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Anderson Valley, Mendocino County</w:t>
            </w:r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77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282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2019</w:t>
            </w:r>
          </w:p>
        </w:tc>
        <w:tc>
          <w:tcPr>
            <w:tcW w:w="7805" w:type="dxa"/>
            <w:gridSpan w:val="3"/>
            <w:shd w:val="clear" w:color="auto" w:fill="auto"/>
            <w:noWrap/>
            <w:vAlign w:val="bottom"/>
          </w:tcPr>
          <w:p w:rsidR="00236069" w:rsidRPr="00FC141C" w:rsidRDefault="001B7791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Etude, Grace Benoist Ranch,</w:t>
            </w:r>
            <w:r w:rsidR="00236069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36069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Carneros</w:t>
            </w:r>
            <w:proofErr w:type="spellEnd"/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95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283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2015</w:t>
            </w:r>
          </w:p>
        </w:tc>
        <w:tc>
          <w:tcPr>
            <w:tcW w:w="7805" w:type="dxa"/>
            <w:gridSpan w:val="3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Gehricke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L</w:t>
            </w:r>
            <w:r w:rsidR="001B7791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os </w:t>
            </w:r>
            <w:proofErr w:type="spellStart"/>
            <w:r w:rsidR="001B7791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Carneros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Sonoma </w:t>
            </w:r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105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284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805" w:type="dxa"/>
            <w:gridSpan w:val="3"/>
            <w:shd w:val="clear" w:color="auto" w:fill="auto"/>
            <w:noWrap/>
            <w:vAlign w:val="bottom"/>
          </w:tcPr>
          <w:p w:rsidR="00236069" w:rsidRPr="00FC141C" w:rsidRDefault="001B7791" w:rsidP="001B7791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Hartford Court, Land’s Edge Vineyard,</w:t>
            </w:r>
            <w:r w:rsidR="00236069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Sonoma Coast</w:t>
            </w:r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95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285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805" w:type="dxa"/>
            <w:gridSpan w:val="3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Hanzell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Sonoma Valley, Sonoma County</w:t>
            </w:r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200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286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805" w:type="dxa"/>
            <w:gridSpan w:val="3"/>
            <w:shd w:val="clear" w:color="auto" w:fill="auto"/>
            <w:noWrap/>
            <w:vAlign w:val="bottom"/>
          </w:tcPr>
          <w:p w:rsidR="00236069" w:rsidRPr="00FC141C" w:rsidRDefault="001B7791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J.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Lohr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Fog’s Reach,</w:t>
            </w:r>
            <w:r w:rsidR="00236069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Arroyo </w:t>
            </w:r>
            <w:proofErr w:type="spellStart"/>
            <w:r w:rsidR="00236069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Seco</w:t>
            </w:r>
            <w:proofErr w:type="spellEnd"/>
            <w:r w:rsidR="00236069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Monterey County</w:t>
            </w:r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69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287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805" w:type="dxa"/>
            <w:gridSpan w:val="3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Merry Edwards, Russian River Valley </w:t>
            </w:r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131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88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805" w:type="dxa"/>
            <w:gridSpan w:val="3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Paul Hobbs, Russian River Valley</w:t>
            </w:r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145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289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2014</w:t>
            </w:r>
          </w:p>
        </w:tc>
        <w:tc>
          <w:tcPr>
            <w:tcW w:w="7805" w:type="dxa"/>
            <w:gridSpan w:val="3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Robert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Sinskey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Vineyards, Los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Carneros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Napa Valley</w:t>
            </w:r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84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</w:rPr>
            </w:pPr>
          </w:p>
        </w:tc>
        <w:tc>
          <w:tcPr>
            <w:tcW w:w="7805" w:type="dxa"/>
            <w:gridSpan w:val="3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rPr>
                <w:rFonts w:ascii="Adobe Garamond Pro" w:hAnsi="Adobe Garamond Pro"/>
                <w:color w:val="auto"/>
              </w:rPr>
            </w:pPr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</w:rPr>
            </w:pP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</w:p>
        </w:tc>
        <w:tc>
          <w:tcPr>
            <w:tcW w:w="9720" w:type="dxa"/>
            <w:gridSpan w:val="6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OREGON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290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740" w:type="dxa"/>
            <w:gridSpan w:val="2"/>
            <w:shd w:val="clear" w:color="auto" w:fill="auto"/>
            <w:noWrap/>
            <w:vAlign w:val="bottom"/>
          </w:tcPr>
          <w:p w:rsidR="00236069" w:rsidRPr="00FC141C" w:rsidRDefault="001B7791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Archery Summit, Premier Cuvée,</w:t>
            </w:r>
            <w:r w:rsidR="00236069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Dundee Hills</w:t>
            </w:r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115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291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</w:t>
            </w:r>
            <w:r w:rsidR="00C51184">
              <w:rPr>
                <w:rFonts w:ascii="Adobe Garamond Pro" w:hAnsi="Adobe Garamond Pro"/>
                <w:color w:val="auto"/>
                <w:sz w:val="24"/>
                <w:szCs w:val="24"/>
              </w:rPr>
              <w:t>8</w:t>
            </w:r>
          </w:p>
        </w:tc>
        <w:tc>
          <w:tcPr>
            <w:tcW w:w="7740" w:type="dxa"/>
            <w:gridSpan w:val="2"/>
            <w:shd w:val="clear" w:color="auto" w:fill="auto"/>
            <w:noWrap/>
            <w:vAlign w:val="bottom"/>
          </w:tcPr>
          <w:p w:rsidR="00236069" w:rsidRPr="00FC141C" w:rsidRDefault="001B7791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Argyle, </w:t>
            </w:r>
            <w:r w:rsidR="00236069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Nu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thouse,</w:t>
            </w:r>
            <w:r w:rsidR="00236069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36069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Eola</w:t>
            </w:r>
            <w:proofErr w:type="spellEnd"/>
            <w:r w:rsidR="00236069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-Amity Hills</w:t>
            </w:r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102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292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740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</w:t>
            </w:r>
            <w:r w:rsidR="001B7791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omaine Serene, </w:t>
            </w:r>
            <w:proofErr w:type="spellStart"/>
            <w:r w:rsidR="001B7791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Evenstad</w:t>
            </w:r>
            <w:proofErr w:type="spellEnd"/>
            <w:r w:rsidR="001B7791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Estate, 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Willamette Valley</w:t>
            </w:r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165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293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740" w:type="dxa"/>
            <w:gridSpan w:val="2"/>
            <w:shd w:val="clear" w:color="auto" w:fill="auto"/>
            <w:noWrap/>
            <w:vAlign w:val="bottom"/>
          </w:tcPr>
          <w:p w:rsidR="00236069" w:rsidRPr="00FC141C" w:rsidRDefault="001B7791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Erath, Estate Selection,</w:t>
            </w:r>
            <w:r w:rsidR="00236069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Willamette Valley</w:t>
            </w:r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68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294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740" w:type="dxa"/>
            <w:gridSpan w:val="2"/>
            <w:shd w:val="clear" w:color="auto" w:fill="auto"/>
            <w:noWrap/>
            <w:vAlign w:val="bottom"/>
          </w:tcPr>
          <w:p w:rsidR="00236069" w:rsidRPr="00FC141C" w:rsidRDefault="001B7791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Rex Hill, Jacob-Hart Vineyard,</w:t>
            </w:r>
            <w:r w:rsidR="00236069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Willamette Valley</w:t>
            </w:r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116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</w:rPr>
            </w:pPr>
          </w:p>
        </w:tc>
        <w:tc>
          <w:tcPr>
            <w:tcW w:w="7740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rPr>
                <w:rFonts w:ascii="Adobe Garamond Pro" w:hAnsi="Adobe Garamond Pro"/>
                <w:color w:val="auto"/>
              </w:rPr>
            </w:pPr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</w:rPr>
            </w:pPr>
          </w:p>
        </w:tc>
      </w:tr>
      <w:tr w:rsidR="00236069" w:rsidRPr="00FC141C" w:rsidTr="00A701AD">
        <w:trPr>
          <w:gridAfter w:val="1"/>
          <w:wAfter w:w="25" w:type="dxa"/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</w:p>
        </w:tc>
        <w:tc>
          <w:tcPr>
            <w:tcW w:w="9695" w:type="dxa"/>
            <w:gridSpan w:val="5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rPr>
                <w:rFonts w:ascii="Adobe Garamond Pro" w:hAnsi="Adobe Garamond Pro"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FRANCE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295</w:t>
            </w:r>
          </w:p>
        </w:tc>
        <w:tc>
          <w:tcPr>
            <w:tcW w:w="1235" w:type="dxa"/>
            <w:gridSpan w:val="3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</w:t>
            </w:r>
            <w:r w:rsidR="00C51184">
              <w:rPr>
                <w:rFonts w:ascii="Adobe Garamond Pro" w:hAnsi="Adobe Garamond Pro"/>
                <w:color w:val="auto"/>
                <w:sz w:val="24"/>
                <w:szCs w:val="24"/>
              </w:rPr>
              <w:t>9</w:t>
            </w: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Domaine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Faive</w:t>
            </w:r>
            <w:r w:rsidR="001B7791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ley</w:t>
            </w:r>
            <w:proofErr w:type="spellEnd"/>
            <w:r w:rsidR="001B7791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1B7791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Mercurey</w:t>
            </w:r>
            <w:proofErr w:type="spellEnd"/>
            <w:r w:rsidR="001B7791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Grand Vin Bourgogne</w:t>
            </w:r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110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296</w:t>
            </w:r>
          </w:p>
        </w:tc>
        <w:tc>
          <w:tcPr>
            <w:tcW w:w="1235" w:type="dxa"/>
            <w:gridSpan w:val="3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</w:t>
            </w:r>
            <w:r w:rsidR="00C51184">
              <w:rPr>
                <w:rFonts w:ascii="Adobe Garamond Pro" w:hAnsi="Adobe Garamond Pro"/>
                <w:color w:val="auto"/>
                <w:sz w:val="24"/>
                <w:szCs w:val="24"/>
              </w:rPr>
              <w:t>9</w:t>
            </w: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Joseph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Drouhin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Gevrey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-Chambertin, Côte de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Nuits</w:t>
            </w:r>
            <w:proofErr w:type="spellEnd"/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131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297</w:t>
            </w:r>
          </w:p>
        </w:tc>
        <w:tc>
          <w:tcPr>
            <w:tcW w:w="1235" w:type="dxa"/>
            <w:gridSpan w:val="3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Louis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Jadot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Nuits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-Saint-Georges, Côte de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Nuits</w:t>
            </w:r>
            <w:proofErr w:type="spellEnd"/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119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</w:p>
        </w:tc>
        <w:tc>
          <w:tcPr>
            <w:tcW w:w="1235" w:type="dxa"/>
            <w:gridSpan w:val="3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</w:rPr>
            </w:pP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rPr>
                <w:rFonts w:ascii="Adobe Garamond Pro" w:hAnsi="Adobe Garamond Pro"/>
                <w:color w:val="auto"/>
              </w:rPr>
            </w:pPr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</w:rPr>
            </w:pP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</w:p>
        </w:tc>
        <w:tc>
          <w:tcPr>
            <w:tcW w:w="9720" w:type="dxa"/>
            <w:gridSpan w:val="6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NEW ZEALAND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298</w:t>
            </w:r>
          </w:p>
        </w:tc>
        <w:tc>
          <w:tcPr>
            <w:tcW w:w="1235" w:type="dxa"/>
            <w:gridSpan w:val="3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Craggy Range,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Te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Muna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Road Vineyard, Martinborough</w:t>
            </w:r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83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299</w:t>
            </w:r>
          </w:p>
        </w:tc>
        <w:tc>
          <w:tcPr>
            <w:tcW w:w="1235" w:type="dxa"/>
            <w:gridSpan w:val="3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2009</w:t>
            </w: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Villa Maria, Reserve, Marlborough</w:t>
            </w:r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77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</w:p>
        </w:tc>
        <w:tc>
          <w:tcPr>
            <w:tcW w:w="1235" w:type="dxa"/>
            <w:gridSpan w:val="3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</w:p>
        </w:tc>
        <w:tc>
          <w:tcPr>
            <w:tcW w:w="9720" w:type="dxa"/>
            <w:gridSpan w:val="6"/>
            <w:shd w:val="clear" w:color="auto" w:fill="auto"/>
            <w:noWrap/>
          </w:tcPr>
          <w:p w:rsidR="00236069" w:rsidRPr="00FC141C" w:rsidRDefault="00236069" w:rsidP="00771142">
            <w:pPr>
              <w:rPr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ITALY</w:t>
            </w:r>
          </w:p>
        </w:tc>
      </w:tr>
      <w:tr w:rsidR="00236069" w:rsidRPr="00FC141C" w:rsidTr="00A701AD">
        <w:trPr>
          <w:trHeight w:val="330"/>
        </w:trPr>
        <w:tc>
          <w:tcPr>
            <w:tcW w:w="565" w:type="dxa"/>
            <w:vAlign w:val="center"/>
          </w:tcPr>
          <w:p w:rsidR="00236069" w:rsidRPr="00FC141C" w:rsidRDefault="00236069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300</w:t>
            </w:r>
          </w:p>
        </w:tc>
        <w:tc>
          <w:tcPr>
            <w:tcW w:w="1235" w:type="dxa"/>
            <w:gridSpan w:val="3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Ca’ del Bosco,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Pinéro</w:t>
            </w:r>
            <w:proofErr w:type="spellEnd"/>
          </w:p>
        </w:tc>
        <w:tc>
          <w:tcPr>
            <w:tcW w:w="835" w:type="dxa"/>
            <w:gridSpan w:val="2"/>
            <w:shd w:val="clear" w:color="auto" w:fill="auto"/>
            <w:noWrap/>
            <w:vAlign w:val="bottom"/>
          </w:tcPr>
          <w:p w:rsidR="00236069" w:rsidRPr="00FC141C" w:rsidRDefault="00236069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155</w:t>
            </w:r>
          </w:p>
        </w:tc>
      </w:tr>
    </w:tbl>
    <w:p w:rsidR="006B75F5" w:rsidRPr="00FC141C" w:rsidRDefault="006B75F5" w:rsidP="00226747">
      <w:pPr>
        <w:jc w:val="center"/>
        <w:rPr>
          <w:rFonts w:ascii="Comic Sans MS" w:hAnsi="Comic Sans MS" w:cs="Tahoma"/>
          <w:color w:val="auto"/>
        </w:rPr>
      </w:pPr>
    </w:p>
    <w:p w:rsidR="004358C0" w:rsidRPr="00FC141C" w:rsidRDefault="004358C0" w:rsidP="00226747">
      <w:pPr>
        <w:jc w:val="center"/>
        <w:rPr>
          <w:rFonts w:ascii="Comic Sans MS" w:hAnsi="Comic Sans MS" w:cs="Tahoma"/>
          <w:color w:val="auto"/>
        </w:rPr>
      </w:pPr>
    </w:p>
    <w:p w:rsidR="00C40D72" w:rsidRPr="00FC141C" w:rsidRDefault="00C40D72" w:rsidP="00226747">
      <w:pPr>
        <w:jc w:val="center"/>
        <w:rPr>
          <w:rFonts w:ascii="Comic Sans MS" w:hAnsi="Comic Sans MS" w:cs="Tahoma"/>
          <w:color w:val="auto"/>
        </w:rPr>
      </w:pPr>
    </w:p>
    <w:p w:rsidR="00C7274F" w:rsidRPr="00FC141C" w:rsidRDefault="00C7274F" w:rsidP="00226747">
      <w:pPr>
        <w:jc w:val="center"/>
        <w:rPr>
          <w:rFonts w:ascii="Comic Sans MS" w:hAnsi="Comic Sans MS" w:cs="Tahoma"/>
          <w:color w:val="auto"/>
        </w:rPr>
      </w:pPr>
    </w:p>
    <w:p w:rsidR="008B3525" w:rsidRPr="00FC141C" w:rsidRDefault="008B3525" w:rsidP="00226747">
      <w:pPr>
        <w:jc w:val="center"/>
        <w:rPr>
          <w:rFonts w:ascii="Comic Sans MS" w:hAnsi="Comic Sans MS" w:cs="Tahoma"/>
          <w:color w:val="auto"/>
        </w:rPr>
      </w:pPr>
    </w:p>
    <w:p w:rsidR="007B2D24" w:rsidRPr="00FC141C" w:rsidRDefault="007B2D24" w:rsidP="00226747">
      <w:pPr>
        <w:jc w:val="center"/>
        <w:rPr>
          <w:rFonts w:ascii="Comic Sans MS" w:hAnsi="Comic Sans MS" w:cs="Tahoma"/>
          <w:color w:val="auto"/>
        </w:rPr>
      </w:pPr>
    </w:p>
    <w:p w:rsidR="000B470B" w:rsidRPr="00FC141C" w:rsidRDefault="000B470B" w:rsidP="00226747">
      <w:pPr>
        <w:jc w:val="center"/>
        <w:rPr>
          <w:rFonts w:ascii="Comic Sans MS" w:hAnsi="Comic Sans MS" w:cs="Tahoma"/>
          <w:color w:val="auto"/>
        </w:rPr>
      </w:pPr>
    </w:p>
    <w:p w:rsidR="00C717DB" w:rsidRPr="00FC141C" w:rsidRDefault="00C717DB" w:rsidP="00226747">
      <w:pPr>
        <w:jc w:val="center"/>
        <w:rPr>
          <w:rFonts w:ascii="Comic Sans MS" w:hAnsi="Comic Sans MS" w:cs="Tahoma"/>
          <w:color w:val="auto"/>
        </w:rPr>
      </w:pPr>
    </w:p>
    <w:p w:rsidR="00CC5B81" w:rsidRPr="00FC141C" w:rsidRDefault="00CC5B81" w:rsidP="00226747">
      <w:pPr>
        <w:jc w:val="center"/>
        <w:rPr>
          <w:rFonts w:ascii="Comic Sans MS" w:hAnsi="Comic Sans MS" w:cs="Tahoma"/>
          <w:color w:val="auto"/>
        </w:rPr>
      </w:pPr>
    </w:p>
    <w:p w:rsidR="0089414C" w:rsidRPr="00FC141C" w:rsidRDefault="0089414C" w:rsidP="00226747">
      <w:pPr>
        <w:jc w:val="center"/>
        <w:rPr>
          <w:rFonts w:ascii="Comic Sans MS" w:hAnsi="Comic Sans MS" w:cs="Tahoma"/>
          <w:color w:val="auto"/>
        </w:rPr>
      </w:pPr>
    </w:p>
    <w:p w:rsidR="00FD0A10" w:rsidRPr="00FC141C" w:rsidRDefault="00866FE8" w:rsidP="00226747">
      <w:pPr>
        <w:jc w:val="center"/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730944" behindDoc="0" locked="0" layoutInCell="1" allowOverlap="1" wp14:anchorId="6480D285" wp14:editId="3D192D0E">
            <wp:simplePos x="0" y="0"/>
            <wp:positionH relativeFrom="column">
              <wp:posOffset>11430</wp:posOffset>
            </wp:positionH>
            <wp:positionV relativeFrom="paragraph">
              <wp:posOffset>177800</wp:posOffset>
            </wp:positionV>
            <wp:extent cx="3467100" cy="342900"/>
            <wp:effectExtent l="19050" t="0" r="0" b="0"/>
            <wp:wrapThrough wrapText="bothSides">
              <wp:wrapPolygon edited="0">
                <wp:start x="475" y="0"/>
                <wp:lineTo x="-119" y="2400"/>
                <wp:lineTo x="119" y="19200"/>
                <wp:lineTo x="475" y="20400"/>
                <wp:lineTo x="21007" y="20400"/>
                <wp:lineTo x="21125" y="20400"/>
                <wp:lineTo x="21363" y="19200"/>
                <wp:lineTo x="21600" y="12000"/>
                <wp:lineTo x="21600" y="2400"/>
                <wp:lineTo x="21007" y="0"/>
                <wp:lineTo x="475" y="0"/>
              </wp:wrapPolygon>
            </wp:wrapThrough>
            <wp:docPr id="29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F4212">
        <w:rPr>
          <w:rFonts w:ascii="Comic Sans MS" w:hAnsi="Comic Sans MS" w:cs="Tahoma"/>
          <w:noProof/>
          <w:color w:val="auto"/>
        </w:rPr>
        <w:pict>
          <v:shape id="_x0000_s1049" type="#_x0000_t202" style="position:absolute;left:0;text-align:left;margin-left:-.25pt;margin-top:-26.75pt;width:426.9pt;height:5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XyvgIAAMQ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" filled="f" stroked="f">
            <v:textbox>
              <w:txbxContent>
                <w:p w:rsidR="00C51184" w:rsidRPr="001D2523" w:rsidRDefault="00C51184" w:rsidP="009E47AB">
                  <w:pP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CABERNET SAUVIGNON</w:t>
                  </w:r>
                </w:p>
              </w:txbxContent>
            </v:textbox>
          </v:shape>
        </w:pict>
      </w:r>
    </w:p>
    <w:p w:rsidR="002F0B16" w:rsidRPr="00FC141C" w:rsidRDefault="002F0B16" w:rsidP="00226747">
      <w:pPr>
        <w:jc w:val="center"/>
        <w:rPr>
          <w:rFonts w:ascii="Comic Sans MS" w:hAnsi="Comic Sans MS" w:cs="Tahoma"/>
          <w:color w:val="auto"/>
        </w:rPr>
      </w:pPr>
    </w:p>
    <w:p w:rsidR="00104034" w:rsidRPr="00FC141C" w:rsidRDefault="00104034" w:rsidP="00226747">
      <w:pPr>
        <w:jc w:val="center"/>
        <w:rPr>
          <w:rFonts w:ascii="Comic Sans MS" w:hAnsi="Comic Sans MS" w:cs="Tahoma"/>
          <w:color w:val="auto"/>
        </w:rPr>
      </w:pPr>
    </w:p>
    <w:tbl>
      <w:tblPr>
        <w:tblW w:w="10231" w:type="dxa"/>
        <w:jc w:val="center"/>
        <w:tblInd w:w="515" w:type="dxa"/>
        <w:tblLayout w:type="fixed"/>
        <w:tblLook w:val="0000" w:firstRow="0" w:lastRow="0" w:firstColumn="0" w:lastColumn="0" w:noHBand="0" w:noVBand="0"/>
      </w:tblPr>
      <w:tblGrid>
        <w:gridCol w:w="601"/>
        <w:gridCol w:w="1170"/>
        <w:gridCol w:w="7476"/>
        <w:gridCol w:w="984"/>
      </w:tblGrid>
      <w:tr w:rsidR="00236069" w:rsidRPr="00FC141C" w:rsidTr="00A701AD">
        <w:trPr>
          <w:trHeight w:val="330"/>
          <w:jc w:val="center"/>
        </w:trPr>
        <w:tc>
          <w:tcPr>
            <w:tcW w:w="601" w:type="dxa"/>
            <w:vAlign w:val="center"/>
          </w:tcPr>
          <w:p w:rsidR="00236069" w:rsidRPr="00FC141C" w:rsidRDefault="00236069" w:rsidP="00236069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Bin</w:t>
            </w:r>
          </w:p>
        </w:tc>
        <w:tc>
          <w:tcPr>
            <w:tcW w:w="9630" w:type="dxa"/>
            <w:gridSpan w:val="3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rPr>
                <w:rFonts w:ascii="Malgun Gothic Semilight" w:eastAsia="Malgun Gothic Semilight" w:hAnsi="Malgun Gothic Semilight" w:cs="Malgun Gothic Semilight"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CALIFORNIA</w:t>
            </w:r>
          </w:p>
        </w:tc>
      </w:tr>
      <w:tr w:rsidR="00236069" w:rsidRPr="00FC141C" w:rsidTr="00A701AD">
        <w:trPr>
          <w:trHeight w:val="330"/>
          <w:jc w:val="center"/>
        </w:trPr>
        <w:tc>
          <w:tcPr>
            <w:tcW w:w="601" w:type="dxa"/>
            <w:vAlign w:val="center"/>
          </w:tcPr>
          <w:p w:rsidR="00236069" w:rsidRPr="00FC141C" w:rsidRDefault="00236069" w:rsidP="00236069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350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Antica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140</w:t>
            </w:r>
          </w:p>
        </w:tc>
      </w:tr>
      <w:tr w:rsidR="00236069" w:rsidRPr="00FC141C" w:rsidTr="00A701AD">
        <w:trPr>
          <w:trHeight w:val="330"/>
          <w:jc w:val="center"/>
        </w:trPr>
        <w:tc>
          <w:tcPr>
            <w:tcW w:w="601" w:type="dxa"/>
            <w:vAlign w:val="center"/>
          </w:tcPr>
          <w:p w:rsidR="00236069" w:rsidRPr="00FC141C" w:rsidRDefault="000B7142" w:rsidP="00236069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351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236069" w:rsidRPr="00FC141C" w:rsidRDefault="001B7791" w:rsidP="00236069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Beringer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Private Reserve,</w:t>
            </w:r>
            <w:r w:rsidR="00236069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249</w:t>
            </w:r>
          </w:p>
        </w:tc>
      </w:tr>
      <w:tr w:rsidR="00236069" w:rsidRPr="00FC141C" w:rsidTr="00A701AD">
        <w:trPr>
          <w:trHeight w:val="330"/>
          <w:jc w:val="center"/>
        </w:trPr>
        <w:tc>
          <w:tcPr>
            <w:tcW w:w="601" w:type="dxa"/>
            <w:vAlign w:val="center"/>
          </w:tcPr>
          <w:p w:rsidR="00236069" w:rsidRPr="00FC141C" w:rsidRDefault="000B7142" w:rsidP="00236069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352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Black Stallion Estate Winery,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71</w:t>
            </w:r>
          </w:p>
        </w:tc>
      </w:tr>
      <w:tr w:rsidR="00236069" w:rsidRPr="00FC141C" w:rsidTr="00A701AD">
        <w:trPr>
          <w:trHeight w:val="330"/>
          <w:jc w:val="center"/>
        </w:trPr>
        <w:tc>
          <w:tcPr>
            <w:tcW w:w="601" w:type="dxa"/>
            <w:vAlign w:val="center"/>
          </w:tcPr>
          <w:p w:rsidR="00236069" w:rsidRPr="00FC141C" w:rsidRDefault="000B7142" w:rsidP="00236069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353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Cade, Howell Mountain,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215</w:t>
            </w:r>
          </w:p>
        </w:tc>
      </w:tr>
      <w:tr w:rsidR="00236069" w:rsidRPr="00FC141C" w:rsidTr="00A701AD">
        <w:trPr>
          <w:trHeight w:val="330"/>
          <w:jc w:val="center"/>
        </w:trPr>
        <w:tc>
          <w:tcPr>
            <w:tcW w:w="601" w:type="dxa"/>
            <w:vAlign w:val="center"/>
          </w:tcPr>
          <w:p w:rsidR="00236069" w:rsidRPr="00FC141C" w:rsidRDefault="000B7142" w:rsidP="00236069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354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Carte Blanche,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232</w:t>
            </w:r>
          </w:p>
        </w:tc>
      </w:tr>
      <w:tr w:rsidR="00236069" w:rsidRPr="00FC141C" w:rsidTr="00A701AD">
        <w:trPr>
          <w:trHeight w:val="330"/>
          <w:jc w:val="center"/>
        </w:trPr>
        <w:tc>
          <w:tcPr>
            <w:tcW w:w="601" w:type="dxa"/>
            <w:vAlign w:val="center"/>
          </w:tcPr>
          <w:p w:rsidR="00236069" w:rsidRPr="00FC141C" w:rsidRDefault="000B7142" w:rsidP="00236069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355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Cardinale,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550</w:t>
            </w:r>
          </w:p>
        </w:tc>
      </w:tr>
      <w:tr w:rsidR="00236069" w:rsidRPr="00FC141C" w:rsidTr="00A701AD">
        <w:trPr>
          <w:trHeight w:val="330"/>
          <w:jc w:val="center"/>
        </w:trPr>
        <w:tc>
          <w:tcPr>
            <w:tcW w:w="601" w:type="dxa"/>
            <w:vAlign w:val="center"/>
          </w:tcPr>
          <w:p w:rsidR="00236069" w:rsidRPr="00FC141C" w:rsidRDefault="000B7142" w:rsidP="00236069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356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Charles Krug, Napa Valley</w:t>
            </w:r>
          </w:p>
        </w:tc>
        <w:tc>
          <w:tcPr>
            <w:tcW w:w="984" w:type="dxa"/>
            <w:shd w:val="clear" w:color="auto" w:fill="auto"/>
            <w:noWrap/>
            <w:vAlign w:val="center"/>
          </w:tcPr>
          <w:p w:rsidR="00236069" w:rsidRPr="00FC141C" w:rsidRDefault="00236069" w:rsidP="0023606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88</w:t>
            </w:r>
          </w:p>
        </w:tc>
      </w:tr>
      <w:tr w:rsidR="00236069" w:rsidRPr="00FC141C" w:rsidTr="00A701AD">
        <w:trPr>
          <w:trHeight w:val="330"/>
          <w:jc w:val="center"/>
        </w:trPr>
        <w:tc>
          <w:tcPr>
            <w:tcW w:w="601" w:type="dxa"/>
            <w:vAlign w:val="center"/>
          </w:tcPr>
          <w:p w:rsidR="00236069" w:rsidRPr="00FC141C" w:rsidRDefault="000B7142" w:rsidP="00236069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357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236069" w:rsidRPr="00FC141C" w:rsidRDefault="001B7791" w:rsidP="00236069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Chappellet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Pritchard Hill,</w:t>
            </w:r>
            <w:r w:rsidR="00236069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Napa Valley</w:t>
            </w:r>
          </w:p>
        </w:tc>
        <w:tc>
          <w:tcPr>
            <w:tcW w:w="984" w:type="dxa"/>
            <w:shd w:val="clear" w:color="auto" w:fill="auto"/>
            <w:noWrap/>
            <w:vAlign w:val="center"/>
          </w:tcPr>
          <w:p w:rsidR="00236069" w:rsidRPr="00FC141C" w:rsidRDefault="00236069" w:rsidP="0023606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435</w:t>
            </w:r>
          </w:p>
        </w:tc>
      </w:tr>
      <w:tr w:rsidR="00236069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236069" w:rsidRPr="00FC141C" w:rsidRDefault="000B7142" w:rsidP="00236069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358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236069" w:rsidRPr="00FC141C" w:rsidRDefault="001B7791" w:rsidP="00236069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 xml:space="preserve">Darioush, </w:t>
            </w:r>
            <w:r w:rsidR="00236069"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Sig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nature Series,</w:t>
            </w:r>
            <w:r w:rsidR="00236069"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 xml:space="preserve">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235</w:t>
            </w:r>
          </w:p>
        </w:tc>
      </w:tr>
      <w:tr w:rsidR="00236069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236069" w:rsidRPr="00FC141C" w:rsidRDefault="000B7142" w:rsidP="00236069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359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236069" w:rsidRPr="00FC141C" w:rsidRDefault="001B7791" w:rsidP="00236069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Flora Springs, Rennie Reserve,</w:t>
            </w:r>
            <w:r w:rsidR="00236069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St. Helena,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236069" w:rsidRPr="00FC141C" w:rsidRDefault="00236069" w:rsidP="0023606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323</w:t>
            </w:r>
          </w:p>
        </w:tc>
      </w:tr>
      <w:tr w:rsidR="000B7142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0B7142" w:rsidRPr="00FC141C" w:rsidRDefault="000B7142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360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0B7142" w:rsidRPr="00FC141C" w:rsidRDefault="000B7142" w:rsidP="0023606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0B7142" w:rsidRPr="00FC141C" w:rsidRDefault="000B7142" w:rsidP="00236069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Frog’s Leap, Rutherford,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0B7142" w:rsidRPr="00FC141C" w:rsidRDefault="000B7142" w:rsidP="00236069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109</w:t>
            </w:r>
          </w:p>
        </w:tc>
      </w:tr>
      <w:tr w:rsidR="000B7142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0B7142" w:rsidRPr="00FC141C" w:rsidRDefault="000B7142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361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0B7142" w:rsidRPr="00FC141C" w:rsidRDefault="000B7142" w:rsidP="00AD0985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0B7142" w:rsidRPr="00FC141C" w:rsidRDefault="000B7142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Grgich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Hills,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0B7142" w:rsidRPr="00FC141C" w:rsidRDefault="000B7142" w:rsidP="0004297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169</w:t>
            </w:r>
          </w:p>
        </w:tc>
      </w:tr>
      <w:tr w:rsidR="000B7142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0B7142" w:rsidRPr="00FC141C" w:rsidRDefault="000B7142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362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0B7142" w:rsidRPr="00FC141C" w:rsidRDefault="000B7142" w:rsidP="0004297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2010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0B7142" w:rsidRPr="00FC141C" w:rsidRDefault="000B7142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Guarachi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Family Wines,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0B7142" w:rsidRPr="00FC141C" w:rsidRDefault="000B7142" w:rsidP="0004297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155</w:t>
            </w:r>
          </w:p>
        </w:tc>
      </w:tr>
      <w:tr w:rsidR="000B7142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0B7142" w:rsidRPr="00FC141C" w:rsidRDefault="000B7142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363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0B7142" w:rsidRPr="00FC141C" w:rsidRDefault="000B7142" w:rsidP="007148E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0B7142" w:rsidRPr="00FC141C" w:rsidRDefault="000B7142" w:rsidP="007148E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Hal</w:t>
            </w:r>
            <w:r w:rsidR="001B7791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l, Kathryn Hall,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0B7142" w:rsidRPr="00FC141C" w:rsidRDefault="000B7142" w:rsidP="007148E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270</w:t>
            </w:r>
          </w:p>
        </w:tc>
      </w:tr>
      <w:tr w:rsidR="000B7142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0B7142" w:rsidRPr="00FC141C" w:rsidRDefault="000B7142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364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0B7142" w:rsidRPr="00FC141C" w:rsidRDefault="000B7142" w:rsidP="00DE30E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0B7142" w:rsidRPr="00FC141C" w:rsidRDefault="000B7142" w:rsidP="00B806F3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Hourglass,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Blueline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r w:rsidR="00B806F3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Vineyard,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0B7142" w:rsidRPr="00FC141C" w:rsidRDefault="000B7142" w:rsidP="0004297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250</w:t>
            </w:r>
          </w:p>
        </w:tc>
      </w:tr>
      <w:tr w:rsidR="000B7142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0B7142" w:rsidRPr="00FC141C" w:rsidRDefault="000B7142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365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0B7142" w:rsidRPr="00FC141C" w:rsidRDefault="000B7142" w:rsidP="00B251E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0B7142" w:rsidRPr="00FC141C" w:rsidRDefault="000B7142" w:rsidP="00311075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Jackson Estate, Alexander Valley, Sonoma County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0B7142" w:rsidRPr="00FC141C" w:rsidRDefault="000B7142" w:rsidP="00311075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61</w:t>
            </w:r>
          </w:p>
        </w:tc>
      </w:tr>
      <w:tr w:rsidR="000B7142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0B7142" w:rsidRPr="00FC141C" w:rsidRDefault="000B7142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366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0B7142" w:rsidRPr="00FC141C" w:rsidRDefault="000B7142" w:rsidP="00513B3F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0B7142" w:rsidRPr="00FC141C" w:rsidRDefault="000B7142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Jordan, Alexander Valley, Sonoma County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0B7142" w:rsidRPr="00FC141C" w:rsidRDefault="000B7142" w:rsidP="0004297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121</w:t>
            </w:r>
          </w:p>
        </w:tc>
      </w:tr>
      <w:tr w:rsidR="000B7142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0B7142" w:rsidRPr="00FC141C" w:rsidRDefault="000B7142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367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0B7142" w:rsidRPr="00FC141C" w:rsidRDefault="000B7142" w:rsidP="0004297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2014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0B7142" w:rsidRPr="00FC141C" w:rsidRDefault="000B7142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Keenan, Spring Mountain District,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0B7142" w:rsidRPr="00FC141C" w:rsidRDefault="000B7142" w:rsidP="0004297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220</w:t>
            </w:r>
          </w:p>
        </w:tc>
      </w:tr>
      <w:tr w:rsidR="000B7142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0B7142" w:rsidRPr="00FC141C" w:rsidRDefault="000B7142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368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0B7142" w:rsidRPr="00FC141C" w:rsidRDefault="000B7142" w:rsidP="0004297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2012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0B7142" w:rsidRPr="00FC141C" w:rsidRDefault="000B7142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Lokoya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Howell Mountain,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0B7142" w:rsidRPr="00FC141C" w:rsidRDefault="000B7142" w:rsidP="0004297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681</w:t>
            </w:r>
          </w:p>
        </w:tc>
      </w:tr>
      <w:tr w:rsidR="000B7142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0B7142" w:rsidRPr="00FC141C" w:rsidRDefault="000B7142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369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0B7142" w:rsidRPr="00FC141C" w:rsidRDefault="000B7142" w:rsidP="009929FF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0B7142" w:rsidRPr="00FC141C" w:rsidRDefault="000B7142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Memento Mori,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0B7142" w:rsidRPr="00FC141C" w:rsidRDefault="000B7142" w:rsidP="00610700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435</w:t>
            </w:r>
          </w:p>
        </w:tc>
      </w:tr>
      <w:tr w:rsidR="000B7142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0B7142" w:rsidRPr="00FC141C" w:rsidRDefault="000B7142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370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0B7142" w:rsidRPr="00FC141C" w:rsidRDefault="000B7142" w:rsidP="00AE36C5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0B7142" w:rsidRPr="00FC141C" w:rsidRDefault="001B7791" w:rsidP="001B7791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Paul Hobbs, </w:t>
            </w:r>
            <w:proofErr w:type="spellStart"/>
            <w:r w:rsidR="000B7142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Backstoffer</w:t>
            </w:r>
            <w:proofErr w:type="spellEnd"/>
            <w:r w:rsidR="000B7142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B7142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Kalon</w:t>
            </w:r>
            <w:proofErr w:type="spellEnd"/>
            <w:r w:rsidR="000B7142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Vineyard, Oakville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0B7142" w:rsidRPr="00FC141C" w:rsidRDefault="000B7142" w:rsidP="00152EE8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850</w:t>
            </w:r>
          </w:p>
        </w:tc>
      </w:tr>
      <w:tr w:rsidR="000B7142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0B7142" w:rsidRPr="00FC141C" w:rsidRDefault="000B7142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371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0B7142" w:rsidRPr="00FC141C" w:rsidRDefault="000B7142" w:rsidP="0004297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0B7142" w:rsidRPr="00FC141C" w:rsidRDefault="000B7142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Rutherford Ranch Reserve,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0B7142" w:rsidRPr="00FC141C" w:rsidRDefault="000B7142" w:rsidP="0004297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96</w:t>
            </w:r>
          </w:p>
        </w:tc>
      </w:tr>
      <w:tr w:rsidR="000B7142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0B7142" w:rsidRPr="00FC141C" w:rsidRDefault="000B7142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372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0B7142" w:rsidRPr="00FC141C" w:rsidRDefault="000B7142" w:rsidP="0022023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2015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0B7142" w:rsidRPr="00FC141C" w:rsidRDefault="001B7791" w:rsidP="0004297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Revana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Terroir Series,</w:t>
            </w:r>
            <w:r w:rsidR="000B7142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0B7142" w:rsidRPr="00FC141C" w:rsidRDefault="000B7142" w:rsidP="00042976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197</w:t>
            </w:r>
          </w:p>
        </w:tc>
      </w:tr>
      <w:tr w:rsidR="00321811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321811" w:rsidRPr="00FC141C" w:rsidRDefault="00321811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373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21811" w:rsidRPr="00FC141C" w:rsidRDefault="00321811" w:rsidP="0088384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321811" w:rsidRPr="00FC141C" w:rsidRDefault="001B7791" w:rsidP="00883843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Shafer, One Point Five,</w:t>
            </w:r>
            <w:r w:rsidR="00321811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Stags Leap District,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321811" w:rsidRPr="00FC141C" w:rsidRDefault="00321811" w:rsidP="0088384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202</w:t>
            </w:r>
          </w:p>
        </w:tc>
      </w:tr>
      <w:tr w:rsidR="00321811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321811" w:rsidRPr="00FC141C" w:rsidRDefault="00321811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574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21811" w:rsidRPr="00FC141C" w:rsidRDefault="00321811" w:rsidP="0088384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2014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321811" w:rsidRPr="00FC141C" w:rsidRDefault="00321811" w:rsidP="00883843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Signorello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Estate,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321811" w:rsidRPr="00FC141C" w:rsidRDefault="00321811" w:rsidP="0088384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175</w:t>
            </w:r>
          </w:p>
        </w:tc>
      </w:tr>
      <w:tr w:rsidR="00321811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321811" w:rsidRPr="00FC141C" w:rsidRDefault="00321811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375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21811" w:rsidRPr="00FC141C" w:rsidRDefault="00321811" w:rsidP="0088384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321811" w:rsidRPr="00FC141C" w:rsidRDefault="00321811" w:rsidP="00883843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Silver Oak,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321811" w:rsidRPr="00FC141C" w:rsidRDefault="00321811" w:rsidP="0088384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280</w:t>
            </w:r>
          </w:p>
        </w:tc>
      </w:tr>
      <w:tr w:rsidR="00321811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321811" w:rsidRPr="00FC141C" w:rsidRDefault="00321811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376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21811" w:rsidRPr="00FC141C" w:rsidRDefault="00321811" w:rsidP="0088384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321811" w:rsidRPr="00FC141C" w:rsidRDefault="00321811" w:rsidP="00B806F3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Spottswoode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Estate, St. Helena,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321811" w:rsidRPr="00FC141C" w:rsidRDefault="00321811" w:rsidP="0088384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299</w:t>
            </w:r>
          </w:p>
        </w:tc>
      </w:tr>
      <w:tr w:rsidR="00321811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321811" w:rsidRPr="00FC141C" w:rsidRDefault="00321811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377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21811" w:rsidRPr="00FC141C" w:rsidRDefault="00321811" w:rsidP="0088384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2014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321811" w:rsidRPr="00FC141C" w:rsidRDefault="00321811" w:rsidP="00B806F3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St.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Supéry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Estat</w:t>
            </w:r>
            <w:r w:rsidR="001B7791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e, </w:t>
            </w:r>
            <w:proofErr w:type="spellStart"/>
            <w:r w:rsidR="001B7791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Dollarhide</w:t>
            </w:r>
            <w:proofErr w:type="spellEnd"/>
            <w:r w:rsidR="001B7791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Estate,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321811" w:rsidRPr="00FC141C" w:rsidRDefault="00321811" w:rsidP="0088384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183</w:t>
            </w:r>
          </w:p>
        </w:tc>
      </w:tr>
      <w:tr w:rsidR="00321811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321811" w:rsidRPr="00FC141C" w:rsidRDefault="00321811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378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21811" w:rsidRPr="00FC141C" w:rsidRDefault="00321811" w:rsidP="0088384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321811" w:rsidRPr="00FC141C" w:rsidRDefault="00321811" w:rsidP="00883843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Stag</w:t>
            </w:r>
            <w:r w:rsidR="001B7791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’s Leap Wine Cellars, Artemis,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321811" w:rsidRPr="00FC141C" w:rsidRDefault="00321811" w:rsidP="0088384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165</w:t>
            </w:r>
          </w:p>
        </w:tc>
      </w:tr>
      <w:tr w:rsidR="00321811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321811" w:rsidRPr="00FC141C" w:rsidRDefault="00321811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379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21811" w:rsidRPr="00FC141C" w:rsidRDefault="00321811" w:rsidP="0088384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321811" w:rsidRPr="00FC141C" w:rsidRDefault="00321811" w:rsidP="00883843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Stonestreet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Estate Vineyards, Alexander Valley, Sonoma County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321811" w:rsidRPr="00FC141C" w:rsidRDefault="00321811" w:rsidP="0088384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78</w:t>
            </w:r>
          </w:p>
        </w:tc>
      </w:tr>
      <w:tr w:rsidR="00321811" w:rsidRPr="00FC141C" w:rsidTr="00A701AD">
        <w:trPr>
          <w:trHeight w:val="315"/>
          <w:jc w:val="center"/>
        </w:trPr>
        <w:tc>
          <w:tcPr>
            <w:tcW w:w="601" w:type="dxa"/>
            <w:vAlign w:val="center"/>
          </w:tcPr>
          <w:p w:rsidR="00321811" w:rsidRPr="00FC141C" w:rsidRDefault="00321811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380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21811" w:rsidRPr="00FC141C" w:rsidRDefault="00321811" w:rsidP="0088384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2015</w:t>
            </w:r>
          </w:p>
        </w:tc>
        <w:tc>
          <w:tcPr>
            <w:tcW w:w="7476" w:type="dxa"/>
            <w:shd w:val="clear" w:color="auto" w:fill="auto"/>
            <w:noWrap/>
            <w:vAlign w:val="bottom"/>
          </w:tcPr>
          <w:p w:rsidR="00321811" w:rsidRPr="00FC141C" w:rsidRDefault="001B7791" w:rsidP="00883843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Trinchero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Mario’s Vineyard,</w:t>
            </w:r>
            <w:r w:rsidR="00321811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St. Helena, Napa Valley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321811" w:rsidRPr="00FC141C" w:rsidRDefault="00321811" w:rsidP="0088384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140</w:t>
            </w:r>
          </w:p>
        </w:tc>
      </w:tr>
    </w:tbl>
    <w:p w:rsidR="00DC5CE9" w:rsidRPr="00FC141C" w:rsidRDefault="00DC5CE9" w:rsidP="003144E0">
      <w:pPr>
        <w:rPr>
          <w:rFonts w:ascii="Comic Sans MS" w:hAnsi="Comic Sans MS" w:cs="Tahoma"/>
          <w:color w:val="auto"/>
        </w:rPr>
      </w:pPr>
    </w:p>
    <w:p w:rsidR="00321811" w:rsidRPr="00FC141C" w:rsidRDefault="00321811" w:rsidP="003144E0">
      <w:pPr>
        <w:rPr>
          <w:rFonts w:ascii="Comic Sans MS" w:hAnsi="Comic Sans MS" w:cs="Tahoma"/>
          <w:color w:val="auto"/>
        </w:rPr>
      </w:pPr>
    </w:p>
    <w:tbl>
      <w:tblPr>
        <w:tblW w:w="10308" w:type="dxa"/>
        <w:jc w:val="center"/>
        <w:tblInd w:w="408" w:type="dxa"/>
        <w:tblLayout w:type="fixed"/>
        <w:tblLook w:val="0000" w:firstRow="0" w:lastRow="0" w:firstColumn="0" w:lastColumn="0" w:noHBand="0" w:noVBand="0"/>
      </w:tblPr>
      <w:tblGrid>
        <w:gridCol w:w="645"/>
        <w:gridCol w:w="1170"/>
        <w:gridCol w:w="7470"/>
        <w:gridCol w:w="1023"/>
      </w:tblGrid>
      <w:tr w:rsidR="00B2354A" w:rsidRPr="00FC141C" w:rsidTr="00771142">
        <w:trPr>
          <w:trHeight w:val="330"/>
          <w:jc w:val="center"/>
        </w:trPr>
        <w:tc>
          <w:tcPr>
            <w:tcW w:w="645" w:type="dxa"/>
            <w:vAlign w:val="center"/>
          </w:tcPr>
          <w:p w:rsidR="00B2354A" w:rsidRPr="00FC141C" w:rsidRDefault="00B2354A" w:rsidP="00B2354A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Bin</w:t>
            </w:r>
          </w:p>
        </w:tc>
        <w:tc>
          <w:tcPr>
            <w:tcW w:w="9663" w:type="dxa"/>
            <w:gridSpan w:val="3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AUSTRALIA</w:t>
            </w:r>
          </w:p>
        </w:tc>
      </w:tr>
      <w:tr w:rsidR="00B2354A" w:rsidRPr="00FC141C" w:rsidTr="00A701AD">
        <w:trPr>
          <w:trHeight w:val="330"/>
          <w:jc w:val="center"/>
        </w:trPr>
        <w:tc>
          <w:tcPr>
            <w:tcW w:w="645" w:type="dxa"/>
            <w:vAlign w:val="center"/>
          </w:tcPr>
          <w:p w:rsidR="00B2354A" w:rsidRPr="00FC141C" w:rsidRDefault="00B2354A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400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470" w:type="dxa"/>
            <w:shd w:val="clear" w:color="auto" w:fill="auto"/>
            <w:noWrap/>
            <w:vAlign w:val="bottom"/>
          </w:tcPr>
          <w:p w:rsidR="00B2354A" w:rsidRPr="00FC141C" w:rsidRDefault="00A83A2C" w:rsidP="00B2354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Penfolds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Bin 707,</w:t>
            </w:r>
            <w:r w:rsidR="00B2354A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South Australia</w:t>
            </w:r>
          </w:p>
        </w:tc>
        <w:tc>
          <w:tcPr>
            <w:tcW w:w="1023" w:type="dxa"/>
            <w:shd w:val="clear" w:color="auto" w:fill="auto"/>
            <w:noWrap/>
            <w:vAlign w:val="bottom"/>
          </w:tcPr>
          <w:p w:rsidR="00B2354A" w:rsidRPr="00FC141C" w:rsidRDefault="00B2354A" w:rsidP="00163E3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</w:t>
            </w:r>
            <w:r w:rsidR="00163E31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40</w:t>
            </w:r>
          </w:p>
        </w:tc>
      </w:tr>
      <w:tr w:rsidR="00B2354A" w:rsidRPr="00FC141C" w:rsidTr="00A701AD">
        <w:trPr>
          <w:trHeight w:val="330"/>
          <w:jc w:val="center"/>
        </w:trPr>
        <w:tc>
          <w:tcPr>
            <w:tcW w:w="645" w:type="dxa"/>
            <w:vAlign w:val="center"/>
          </w:tcPr>
          <w:p w:rsidR="00B2354A" w:rsidRPr="00FC141C" w:rsidRDefault="00B2354A" w:rsidP="00B2354A">
            <w:pPr>
              <w:rPr>
                <w:color w:val="auto"/>
              </w:rPr>
            </w:pP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47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023" w:type="dxa"/>
            <w:shd w:val="clear" w:color="auto" w:fill="auto"/>
            <w:noWrap/>
            <w:vAlign w:val="center"/>
          </w:tcPr>
          <w:p w:rsidR="00B2354A" w:rsidRPr="00FC141C" w:rsidRDefault="00B2354A" w:rsidP="00B2354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B2354A" w:rsidRPr="00FC141C" w:rsidTr="00771142">
        <w:trPr>
          <w:trHeight w:val="330"/>
          <w:jc w:val="center"/>
        </w:trPr>
        <w:tc>
          <w:tcPr>
            <w:tcW w:w="645" w:type="dxa"/>
          </w:tcPr>
          <w:p w:rsidR="00B2354A" w:rsidRPr="00FC141C" w:rsidRDefault="00B2354A" w:rsidP="008F40A4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663" w:type="dxa"/>
            <w:gridSpan w:val="3"/>
            <w:shd w:val="clear" w:color="auto" w:fill="auto"/>
            <w:noWrap/>
            <w:vAlign w:val="bottom"/>
          </w:tcPr>
          <w:p w:rsidR="00B2354A" w:rsidRPr="00FC141C" w:rsidRDefault="00B2354A" w:rsidP="008F40A4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CHILE</w:t>
            </w:r>
          </w:p>
        </w:tc>
      </w:tr>
      <w:tr w:rsidR="00B2354A" w:rsidRPr="00FC141C" w:rsidTr="00A701AD">
        <w:trPr>
          <w:trHeight w:val="330"/>
          <w:jc w:val="center"/>
        </w:trPr>
        <w:tc>
          <w:tcPr>
            <w:tcW w:w="645" w:type="dxa"/>
            <w:vAlign w:val="center"/>
          </w:tcPr>
          <w:p w:rsidR="00B2354A" w:rsidRPr="00FC141C" w:rsidRDefault="00B2354A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405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B2354A" w:rsidRPr="00FC141C" w:rsidRDefault="00B2354A" w:rsidP="008F40A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470" w:type="dxa"/>
            <w:shd w:val="clear" w:color="auto" w:fill="auto"/>
            <w:noWrap/>
            <w:vAlign w:val="bottom"/>
          </w:tcPr>
          <w:p w:rsidR="00B2354A" w:rsidRPr="00FC141C" w:rsidRDefault="00B2354A" w:rsidP="00AE36C5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Concha</w:t>
            </w:r>
            <w:r w:rsidR="00A83A2C"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 xml:space="preserve"> y Toro, Marques de Casa Concha,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 xml:space="preserve"> Puente Alto</w:t>
            </w:r>
          </w:p>
        </w:tc>
        <w:tc>
          <w:tcPr>
            <w:tcW w:w="1023" w:type="dxa"/>
            <w:shd w:val="clear" w:color="auto" w:fill="auto"/>
            <w:noWrap/>
            <w:vAlign w:val="center"/>
          </w:tcPr>
          <w:p w:rsidR="003A04FE" w:rsidRPr="00FC141C" w:rsidRDefault="00B2354A" w:rsidP="003A04F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65</w:t>
            </w:r>
          </w:p>
        </w:tc>
      </w:tr>
    </w:tbl>
    <w:p w:rsidR="003A04FE" w:rsidRDefault="003A04FE">
      <w:r>
        <w:br w:type="page"/>
      </w:r>
    </w:p>
    <w:tbl>
      <w:tblPr>
        <w:tblW w:w="10308" w:type="dxa"/>
        <w:jc w:val="center"/>
        <w:tblInd w:w="408" w:type="dxa"/>
        <w:tblLayout w:type="fixed"/>
        <w:tblLook w:val="0000" w:firstRow="0" w:lastRow="0" w:firstColumn="0" w:lastColumn="0" w:noHBand="0" w:noVBand="0"/>
      </w:tblPr>
      <w:tblGrid>
        <w:gridCol w:w="645"/>
        <w:gridCol w:w="1170"/>
        <w:gridCol w:w="7470"/>
        <w:gridCol w:w="1023"/>
      </w:tblGrid>
      <w:tr w:rsidR="00B2354A" w:rsidRPr="00FC141C" w:rsidTr="00A701AD">
        <w:trPr>
          <w:trHeight w:val="330"/>
          <w:jc w:val="center"/>
        </w:trPr>
        <w:tc>
          <w:tcPr>
            <w:tcW w:w="645" w:type="dxa"/>
          </w:tcPr>
          <w:p w:rsidR="00B2354A" w:rsidRPr="00FC141C" w:rsidRDefault="003F4212" w:rsidP="00584B5B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>
              <w:rPr>
                <w:rFonts w:ascii="Comic Sans MS" w:hAnsi="Comic Sans MS" w:cs="Tahoma"/>
                <w:noProof/>
                <w:color w:val="auto"/>
              </w:rPr>
              <w:lastRenderedPageBreak/>
              <w:pict>
                <v:shape id="_x0000_s1055" type="#_x0000_t202" style="position:absolute;left:0;text-align:left;margin-left:10.25pt;margin-top:4.3pt;width:426.9pt;height:54pt;z-index:2517473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VQWvg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" filled="f" stroked="f">
                  <v:textbox>
                    <w:txbxContent>
                      <w:p w:rsidR="00C51184" w:rsidRPr="001D2523" w:rsidRDefault="00C51184" w:rsidP="00F26F8C">
                        <w:pPr>
                          <w:rPr>
                            <w:rFonts w:ascii="Malgun Gothic Semilight" w:eastAsia="Malgun Gothic Semilight" w:hAnsi="Malgun Gothic Semilight" w:cs="Malgun Gothic Semilight"/>
                            <w:sz w:val="56"/>
                            <w:szCs w:val="56"/>
                          </w:rPr>
                        </w:pPr>
                        <w:r>
                          <w:rPr>
                            <w:rFonts w:ascii="Malgun Gothic Semilight" w:eastAsia="Malgun Gothic Semilight" w:hAnsi="Malgun Gothic Semilight" w:cs="Malgun Gothic Semilight"/>
                            <w:sz w:val="56"/>
                            <w:szCs w:val="56"/>
                          </w:rPr>
                          <w:t>BORDEAUX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B2354A" w:rsidRPr="00FC141C" w:rsidRDefault="00B2354A" w:rsidP="00584B5B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470" w:type="dxa"/>
            <w:shd w:val="clear" w:color="auto" w:fill="auto"/>
            <w:noWrap/>
            <w:vAlign w:val="bottom"/>
          </w:tcPr>
          <w:p w:rsidR="00B2354A" w:rsidRPr="00FC141C" w:rsidRDefault="00B2354A" w:rsidP="00584B5B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023" w:type="dxa"/>
            <w:shd w:val="clear" w:color="auto" w:fill="auto"/>
            <w:noWrap/>
            <w:vAlign w:val="center"/>
          </w:tcPr>
          <w:p w:rsidR="00B2354A" w:rsidRPr="00FC141C" w:rsidRDefault="00B2354A" w:rsidP="00584B5B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</w:tbl>
    <w:p w:rsidR="00FA079E" w:rsidRPr="00FC141C" w:rsidRDefault="00FA079E" w:rsidP="00FA079E">
      <w:pPr>
        <w:jc w:val="center"/>
        <w:rPr>
          <w:rFonts w:ascii="Comic Sans MS" w:hAnsi="Comic Sans MS" w:cs="Tahoma"/>
          <w:color w:val="auto"/>
        </w:rPr>
      </w:pPr>
    </w:p>
    <w:p w:rsidR="00FA079E" w:rsidRPr="00FC141C" w:rsidRDefault="00FA079E" w:rsidP="00FA079E">
      <w:pPr>
        <w:jc w:val="center"/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814912" behindDoc="0" locked="0" layoutInCell="1" allowOverlap="1" wp14:anchorId="1A834092" wp14:editId="3850EF7D">
            <wp:simplePos x="0" y="0"/>
            <wp:positionH relativeFrom="column">
              <wp:posOffset>11430</wp:posOffset>
            </wp:positionH>
            <wp:positionV relativeFrom="paragraph">
              <wp:posOffset>116840</wp:posOffset>
            </wp:positionV>
            <wp:extent cx="3467100" cy="419100"/>
            <wp:effectExtent l="19050" t="0" r="0" b="0"/>
            <wp:wrapThrough wrapText="bothSides">
              <wp:wrapPolygon edited="0">
                <wp:start x="475" y="0"/>
                <wp:lineTo x="-119" y="6873"/>
                <wp:lineTo x="-119" y="15709"/>
                <wp:lineTo x="356" y="20618"/>
                <wp:lineTo x="475" y="20618"/>
                <wp:lineTo x="21007" y="20618"/>
                <wp:lineTo x="21125" y="20618"/>
                <wp:lineTo x="21600" y="16691"/>
                <wp:lineTo x="21600" y="6873"/>
                <wp:lineTo x="21363" y="982"/>
                <wp:lineTo x="21007" y="0"/>
                <wp:lineTo x="475" y="0"/>
              </wp:wrapPolygon>
            </wp:wrapThrough>
            <wp:docPr id="6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079E" w:rsidRPr="00FC141C" w:rsidRDefault="00FA079E" w:rsidP="00FA079E">
      <w:pPr>
        <w:jc w:val="center"/>
        <w:rPr>
          <w:rFonts w:ascii="Comic Sans MS" w:hAnsi="Comic Sans MS" w:cs="Tahoma"/>
          <w:color w:val="auto"/>
        </w:rPr>
      </w:pPr>
    </w:p>
    <w:p w:rsidR="00FA079E" w:rsidRPr="00FC141C" w:rsidRDefault="00FA079E" w:rsidP="00FA079E">
      <w:pPr>
        <w:jc w:val="center"/>
        <w:rPr>
          <w:rFonts w:ascii="Comic Sans MS" w:hAnsi="Comic Sans MS" w:cs="Tahoma"/>
          <w:color w:val="auto"/>
        </w:rPr>
      </w:pPr>
    </w:p>
    <w:tbl>
      <w:tblPr>
        <w:tblpPr w:leftFromText="180" w:rightFromText="180" w:vertAnchor="text" w:horzAnchor="margin" w:tblpX="-36" w:tblpY="233"/>
        <w:tblW w:w="10188" w:type="dxa"/>
        <w:tblLayout w:type="fixed"/>
        <w:tblLook w:val="0000" w:firstRow="0" w:lastRow="0" w:firstColumn="0" w:lastColumn="0" w:noHBand="0" w:noVBand="0"/>
      </w:tblPr>
      <w:tblGrid>
        <w:gridCol w:w="558"/>
        <w:gridCol w:w="1080"/>
        <w:gridCol w:w="7380"/>
        <w:gridCol w:w="1170"/>
      </w:tblGrid>
      <w:tr w:rsidR="00FA079E" w:rsidRPr="00FC141C" w:rsidTr="00FA079E">
        <w:trPr>
          <w:trHeight w:val="317"/>
        </w:trPr>
        <w:tc>
          <w:tcPr>
            <w:tcW w:w="558" w:type="dxa"/>
            <w:vAlign w:val="center"/>
          </w:tcPr>
          <w:p w:rsidR="00FA079E" w:rsidRPr="00FC141C" w:rsidRDefault="00FA079E" w:rsidP="00FA079E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Bin</w:t>
            </w:r>
          </w:p>
        </w:tc>
        <w:tc>
          <w:tcPr>
            <w:tcW w:w="9630" w:type="dxa"/>
            <w:gridSpan w:val="3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MARGAUX</w:t>
            </w:r>
          </w:p>
        </w:tc>
      </w:tr>
      <w:tr w:rsidR="00FA079E" w:rsidRPr="00FC141C" w:rsidTr="00FA079E">
        <w:trPr>
          <w:trHeight w:val="317"/>
        </w:trPr>
        <w:tc>
          <w:tcPr>
            <w:tcW w:w="558" w:type="dxa"/>
            <w:vAlign w:val="center"/>
          </w:tcPr>
          <w:p w:rsidR="00FA079E" w:rsidRPr="00FC141C" w:rsidRDefault="00FA079E" w:rsidP="00FA079E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440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38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Château Kirwan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190</w:t>
            </w:r>
          </w:p>
        </w:tc>
      </w:tr>
      <w:tr w:rsidR="00FA079E" w:rsidRPr="00FC141C" w:rsidTr="00FA079E">
        <w:trPr>
          <w:trHeight w:val="317"/>
        </w:trPr>
        <w:tc>
          <w:tcPr>
            <w:tcW w:w="558" w:type="dxa"/>
            <w:vAlign w:val="center"/>
          </w:tcPr>
          <w:p w:rsidR="00FA079E" w:rsidRPr="00FC141C" w:rsidRDefault="00FA079E" w:rsidP="00FA079E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441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2014</w:t>
            </w:r>
          </w:p>
        </w:tc>
        <w:tc>
          <w:tcPr>
            <w:tcW w:w="738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Château Palmer, Alter Ego, Margaux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240</w:t>
            </w:r>
          </w:p>
        </w:tc>
      </w:tr>
      <w:tr w:rsidR="00FA079E" w:rsidRPr="00FC141C" w:rsidTr="00FA079E">
        <w:trPr>
          <w:trHeight w:val="317"/>
        </w:trPr>
        <w:tc>
          <w:tcPr>
            <w:tcW w:w="558" w:type="dxa"/>
            <w:vAlign w:val="center"/>
          </w:tcPr>
          <w:p w:rsidR="00FA079E" w:rsidRPr="00FC141C" w:rsidRDefault="00FA079E" w:rsidP="00FA079E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38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FA079E" w:rsidRPr="00FC141C" w:rsidTr="00FA079E">
        <w:trPr>
          <w:trHeight w:val="317"/>
        </w:trPr>
        <w:tc>
          <w:tcPr>
            <w:tcW w:w="558" w:type="dxa"/>
            <w:vAlign w:val="center"/>
          </w:tcPr>
          <w:p w:rsidR="00FA079E" w:rsidRPr="00FC141C" w:rsidRDefault="00FA079E" w:rsidP="00FA079E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630" w:type="dxa"/>
            <w:gridSpan w:val="3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SAINT-EST</w:t>
            </w:r>
            <w:r w:rsidRPr="00FC141C">
              <w:rPr>
                <w:rFonts w:ascii="Malgun Gothic Semilight" w:eastAsia="Malgun Gothic Semilight" w:hAnsi="Malgun Gothic Semilight" w:cs="Malgun Gothic Semilight" w:hint="eastAsia"/>
                <w:color w:val="auto"/>
                <w:sz w:val="24"/>
                <w:szCs w:val="24"/>
              </w:rPr>
              <w:t>È</w:t>
            </w: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PHE</w:t>
            </w:r>
          </w:p>
        </w:tc>
      </w:tr>
      <w:tr w:rsidR="00FA079E" w:rsidRPr="00FC141C" w:rsidTr="00FA079E">
        <w:trPr>
          <w:trHeight w:val="317"/>
        </w:trPr>
        <w:tc>
          <w:tcPr>
            <w:tcW w:w="558" w:type="dxa"/>
            <w:vAlign w:val="center"/>
          </w:tcPr>
          <w:p w:rsidR="00FA079E" w:rsidRPr="00FC141C" w:rsidRDefault="00FA079E" w:rsidP="00FA079E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442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38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Château de Pez, Cru Bourgeois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125</w:t>
            </w:r>
          </w:p>
        </w:tc>
      </w:tr>
      <w:tr w:rsidR="00FA079E" w:rsidRPr="00FC141C" w:rsidTr="00FA079E">
        <w:trPr>
          <w:trHeight w:val="317"/>
        </w:trPr>
        <w:tc>
          <w:tcPr>
            <w:tcW w:w="558" w:type="dxa"/>
            <w:vAlign w:val="center"/>
          </w:tcPr>
          <w:p w:rsidR="00FA079E" w:rsidRPr="00FC141C" w:rsidRDefault="00FA079E" w:rsidP="00FA079E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443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38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Château Cos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d’Estournel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Grand Cru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Classé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425</w:t>
            </w:r>
          </w:p>
        </w:tc>
      </w:tr>
      <w:tr w:rsidR="00FA079E" w:rsidRPr="00FC141C" w:rsidTr="00FA079E">
        <w:trPr>
          <w:trHeight w:val="317"/>
        </w:trPr>
        <w:tc>
          <w:tcPr>
            <w:tcW w:w="558" w:type="dxa"/>
            <w:vAlign w:val="center"/>
          </w:tcPr>
          <w:p w:rsidR="00FA079E" w:rsidRPr="00FC141C" w:rsidRDefault="00FA079E" w:rsidP="00FA079E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444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2015</w:t>
            </w:r>
          </w:p>
        </w:tc>
        <w:tc>
          <w:tcPr>
            <w:tcW w:w="738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 xml:space="preserve">Chateau Tour du </w:t>
            </w:r>
            <w:proofErr w:type="spellStart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Cauze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59</w:t>
            </w:r>
          </w:p>
        </w:tc>
      </w:tr>
      <w:tr w:rsidR="00FA079E" w:rsidRPr="00FC141C" w:rsidTr="00FA079E">
        <w:trPr>
          <w:trHeight w:val="317"/>
        </w:trPr>
        <w:tc>
          <w:tcPr>
            <w:tcW w:w="558" w:type="dxa"/>
            <w:vAlign w:val="center"/>
          </w:tcPr>
          <w:p w:rsidR="00FA079E" w:rsidRPr="00FC141C" w:rsidRDefault="00FA079E" w:rsidP="00FA079E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38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FA079E" w:rsidRPr="00FC141C" w:rsidTr="00FA079E">
        <w:trPr>
          <w:trHeight w:val="317"/>
        </w:trPr>
        <w:tc>
          <w:tcPr>
            <w:tcW w:w="558" w:type="dxa"/>
            <w:vAlign w:val="center"/>
          </w:tcPr>
          <w:p w:rsidR="00FA079E" w:rsidRPr="00FC141C" w:rsidRDefault="00FA079E" w:rsidP="00FA079E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630" w:type="dxa"/>
            <w:gridSpan w:val="3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SAINT-EMILION</w:t>
            </w:r>
          </w:p>
        </w:tc>
      </w:tr>
      <w:tr w:rsidR="00FA079E" w:rsidRPr="00FC141C" w:rsidTr="00FA079E">
        <w:trPr>
          <w:trHeight w:val="317"/>
        </w:trPr>
        <w:tc>
          <w:tcPr>
            <w:tcW w:w="558" w:type="dxa"/>
            <w:vAlign w:val="center"/>
          </w:tcPr>
          <w:p w:rsidR="00FA079E" w:rsidRPr="00FC141C" w:rsidRDefault="00FA079E" w:rsidP="00FA079E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445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38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Château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Lassègue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Grand Cru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Classé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145</w:t>
            </w:r>
          </w:p>
        </w:tc>
      </w:tr>
      <w:tr w:rsidR="00FA079E" w:rsidRPr="00FC141C" w:rsidTr="00FA079E">
        <w:trPr>
          <w:trHeight w:val="317"/>
        </w:trPr>
        <w:tc>
          <w:tcPr>
            <w:tcW w:w="558" w:type="dxa"/>
            <w:vAlign w:val="center"/>
          </w:tcPr>
          <w:p w:rsidR="00FA079E" w:rsidRPr="00FC141C" w:rsidRDefault="00FA079E" w:rsidP="00FA079E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446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2015</w:t>
            </w:r>
          </w:p>
        </w:tc>
        <w:tc>
          <w:tcPr>
            <w:tcW w:w="738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Les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Cadrans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de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Lassègue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Grand Cru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58</w:t>
            </w:r>
          </w:p>
        </w:tc>
      </w:tr>
      <w:tr w:rsidR="00FA079E" w:rsidRPr="00FC141C" w:rsidTr="00FA079E">
        <w:trPr>
          <w:trHeight w:val="317"/>
        </w:trPr>
        <w:tc>
          <w:tcPr>
            <w:tcW w:w="558" w:type="dxa"/>
          </w:tcPr>
          <w:p w:rsidR="00FA079E" w:rsidRPr="00FC141C" w:rsidRDefault="003A04FE" w:rsidP="00FA079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>
              <w:rPr>
                <w:rFonts w:ascii="Comic Sans MS" w:hAnsi="Comic Sans MS" w:cs="Tahoma"/>
                <w:noProof/>
                <w:color w:val="auto"/>
              </w:rPr>
              <w:pict>
                <v:shape id="_x0000_s1050" type="#_x0000_t202" style="position:absolute;left:0;text-align:left;margin-left:-6.75pt;margin-top:-.05pt;width:426.9pt;height:54pt;z-index:2517319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kKMvgIAAMQ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" filled="f" stroked="f">
                  <v:textbox>
                    <w:txbxContent>
                      <w:p w:rsidR="00C51184" w:rsidRPr="001D2523" w:rsidRDefault="00C51184" w:rsidP="00584B5B">
                        <w:pPr>
                          <w:rPr>
                            <w:rFonts w:ascii="Malgun Gothic Semilight" w:eastAsia="Malgun Gothic Semilight" w:hAnsi="Malgun Gothic Semilight" w:cs="Malgun Gothic Semilight"/>
                            <w:sz w:val="56"/>
                            <w:szCs w:val="56"/>
                          </w:rPr>
                        </w:pPr>
                        <w:r>
                          <w:rPr>
                            <w:rFonts w:ascii="Malgun Gothic Semilight" w:eastAsia="Malgun Gothic Semilight" w:hAnsi="Malgun Gothic Semilight" w:cs="Malgun Gothic Semilight"/>
                            <w:sz w:val="56"/>
                            <w:szCs w:val="56"/>
                          </w:rPr>
                          <w:t>CABERNET SAUVIGNON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38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FA079E" w:rsidRPr="00FC141C" w:rsidRDefault="00FA079E" w:rsidP="00FA079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</w:tbl>
    <w:p w:rsidR="00FA079E" w:rsidRPr="00FC141C" w:rsidRDefault="00FA079E" w:rsidP="00FA079E">
      <w:pPr>
        <w:jc w:val="center"/>
        <w:rPr>
          <w:rFonts w:ascii="Comic Sans MS" w:hAnsi="Comic Sans MS" w:cs="Tahoma"/>
          <w:color w:val="auto"/>
        </w:rPr>
      </w:pPr>
    </w:p>
    <w:p w:rsidR="00FA079E" w:rsidRPr="00FC141C" w:rsidRDefault="003A04FE" w:rsidP="00FA079E">
      <w:pPr>
        <w:jc w:val="center"/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734016" behindDoc="0" locked="0" layoutInCell="1" allowOverlap="1" wp14:anchorId="0F84E50B" wp14:editId="78538646">
            <wp:simplePos x="0" y="0"/>
            <wp:positionH relativeFrom="column">
              <wp:posOffset>-187960</wp:posOffset>
            </wp:positionH>
            <wp:positionV relativeFrom="paragraph">
              <wp:posOffset>146050</wp:posOffset>
            </wp:positionV>
            <wp:extent cx="3470910" cy="342900"/>
            <wp:effectExtent l="0" t="0" r="0" b="0"/>
            <wp:wrapThrough wrapText="bothSides">
              <wp:wrapPolygon edited="0">
                <wp:start x="474" y="0"/>
                <wp:lineTo x="0" y="2400"/>
                <wp:lineTo x="0" y="14400"/>
                <wp:lineTo x="119" y="19200"/>
                <wp:lineTo x="474" y="20400"/>
                <wp:lineTo x="20984" y="20400"/>
                <wp:lineTo x="21339" y="19200"/>
                <wp:lineTo x="21458" y="14400"/>
                <wp:lineTo x="21458" y="2400"/>
                <wp:lineTo x="20984" y="0"/>
                <wp:lineTo x="474" y="0"/>
              </wp:wrapPolygon>
            </wp:wrapThrough>
            <wp:docPr id="30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84B5B" w:rsidRDefault="00584B5B" w:rsidP="003144E0">
      <w:pPr>
        <w:rPr>
          <w:rFonts w:ascii="Comic Sans MS" w:hAnsi="Comic Sans MS" w:cs="Tahoma"/>
          <w:color w:val="auto"/>
        </w:rPr>
      </w:pPr>
    </w:p>
    <w:p w:rsidR="003A04FE" w:rsidRPr="00FC141C" w:rsidRDefault="003A04FE" w:rsidP="003144E0">
      <w:pPr>
        <w:rPr>
          <w:rFonts w:ascii="Comic Sans MS" w:hAnsi="Comic Sans MS" w:cs="Tahoma"/>
          <w:color w:val="auto"/>
        </w:rPr>
      </w:pPr>
    </w:p>
    <w:p w:rsidR="00584B5B" w:rsidRPr="00FC141C" w:rsidRDefault="003F4212" w:rsidP="003144E0">
      <w:pPr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pict>
          <v:shape id="_x0000_s1051" type="#_x0000_t202" style="position:absolute;margin-left:-4.1pt;margin-top:1.85pt;width:426.9pt;height:5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XbvgIAAMQ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" filled="f" stroked="f">
            <v:textbox>
              <w:txbxContent>
                <w:p w:rsidR="00C51184" w:rsidRPr="001D2523" w:rsidRDefault="00C51184" w:rsidP="00584B5B">
                  <w:pP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ZINFANDEL</w:t>
                  </w:r>
                </w:p>
              </w:txbxContent>
            </v:textbox>
          </v:shape>
        </w:pict>
      </w:r>
    </w:p>
    <w:p w:rsidR="00DC5CE9" w:rsidRPr="00FC141C" w:rsidRDefault="00DC5CE9" w:rsidP="003144E0">
      <w:pPr>
        <w:rPr>
          <w:rFonts w:ascii="Comic Sans MS" w:hAnsi="Comic Sans MS" w:cs="Tahoma"/>
          <w:color w:val="auto"/>
        </w:rPr>
      </w:pPr>
    </w:p>
    <w:p w:rsidR="00584B5B" w:rsidRPr="00FC141C" w:rsidRDefault="00770196" w:rsidP="00FD0A10">
      <w:pPr>
        <w:tabs>
          <w:tab w:val="left" w:pos="3900"/>
        </w:tabs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737088" behindDoc="0" locked="0" layoutInCell="1" allowOverlap="1" wp14:anchorId="21E1E718" wp14:editId="726B51CB">
            <wp:simplePos x="0" y="0"/>
            <wp:positionH relativeFrom="column">
              <wp:posOffset>-36195</wp:posOffset>
            </wp:positionH>
            <wp:positionV relativeFrom="paragraph">
              <wp:posOffset>78740</wp:posOffset>
            </wp:positionV>
            <wp:extent cx="3467100" cy="419100"/>
            <wp:effectExtent l="19050" t="0" r="0" b="0"/>
            <wp:wrapThrough wrapText="bothSides">
              <wp:wrapPolygon edited="0">
                <wp:start x="475" y="0"/>
                <wp:lineTo x="-119" y="6873"/>
                <wp:lineTo x="-119" y="15709"/>
                <wp:lineTo x="356" y="20618"/>
                <wp:lineTo x="475" y="20618"/>
                <wp:lineTo x="21007" y="20618"/>
                <wp:lineTo x="21125" y="20618"/>
                <wp:lineTo x="21600" y="16691"/>
                <wp:lineTo x="21600" y="6873"/>
                <wp:lineTo x="21363" y="982"/>
                <wp:lineTo x="21007" y="0"/>
                <wp:lineTo x="475" y="0"/>
              </wp:wrapPolygon>
            </wp:wrapThrough>
            <wp:docPr id="31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84B5B" w:rsidRPr="00FC141C" w:rsidRDefault="00584B5B" w:rsidP="00FD0A10">
      <w:pPr>
        <w:tabs>
          <w:tab w:val="left" w:pos="3900"/>
        </w:tabs>
        <w:rPr>
          <w:rFonts w:ascii="Comic Sans MS" w:hAnsi="Comic Sans MS" w:cs="Tahoma"/>
          <w:color w:val="auto"/>
        </w:rPr>
      </w:pPr>
    </w:p>
    <w:tbl>
      <w:tblPr>
        <w:tblpPr w:leftFromText="180" w:rightFromText="180" w:vertAnchor="text" w:horzAnchor="margin" w:tblpX="-90" w:tblpY="233"/>
        <w:tblW w:w="11503" w:type="dxa"/>
        <w:tblLayout w:type="fixed"/>
        <w:tblLook w:val="0000" w:firstRow="0" w:lastRow="0" w:firstColumn="0" w:lastColumn="0" w:noHBand="0" w:noVBand="0"/>
      </w:tblPr>
      <w:tblGrid>
        <w:gridCol w:w="558"/>
        <w:gridCol w:w="1170"/>
        <w:gridCol w:w="7470"/>
        <w:gridCol w:w="990"/>
        <w:gridCol w:w="1315"/>
      </w:tblGrid>
      <w:tr w:rsidR="00B2354A" w:rsidRPr="00FC141C" w:rsidTr="00B806F3">
        <w:trPr>
          <w:gridAfter w:val="1"/>
          <w:wAfter w:w="1315" w:type="dxa"/>
          <w:trHeight w:val="324"/>
        </w:trPr>
        <w:tc>
          <w:tcPr>
            <w:tcW w:w="558" w:type="dxa"/>
          </w:tcPr>
          <w:p w:rsidR="00B2354A" w:rsidRPr="00FC141C" w:rsidRDefault="00B2354A" w:rsidP="00B2354A">
            <w:pPr>
              <w:tabs>
                <w:tab w:val="left" w:pos="96"/>
              </w:tabs>
              <w:ind w:left="44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630" w:type="dxa"/>
            <w:gridSpan w:val="3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tabs>
                <w:tab w:val="left" w:pos="96"/>
              </w:tabs>
              <w:ind w:left="44"/>
              <w:rPr>
                <w:rFonts w:ascii="Malgun Gothic Semilight" w:eastAsia="Malgun Gothic Semilight" w:hAnsi="Malgun Gothic Semilight" w:cs="Malgun Gothic Semilight"/>
                <w:color w:val="auto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CALIFORNIA</w:t>
            </w:r>
          </w:p>
        </w:tc>
      </w:tr>
      <w:tr w:rsidR="00B2354A" w:rsidRPr="00FC141C" w:rsidTr="00B806F3">
        <w:trPr>
          <w:gridAfter w:val="1"/>
          <w:wAfter w:w="1315" w:type="dxa"/>
          <w:trHeight w:val="324"/>
        </w:trPr>
        <w:tc>
          <w:tcPr>
            <w:tcW w:w="558" w:type="dxa"/>
            <w:vAlign w:val="center"/>
          </w:tcPr>
          <w:p w:rsidR="00B2354A" w:rsidRPr="00FC141C" w:rsidRDefault="00B2354A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410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tabs>
                <w:tab w:val="left" w:pos="96"/>
              </w:tabs>
              <w:ind w:left="44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470" w:type="dxa"/>
            <w:shd w:val="clear" w:color="auto" w:fill="auto"/>
            <w:noWrap/>
            <w:vAlign w:val="bottom"/>
          </w:tcPr>
          <w:p w:rsidR="00B2354A" w:rsidRPr="00FC141C" w:rsidRDefault="00A83A2C" w:rsidP="00B2354A">
            <w:pPr>
              <w:tabs>
                <w:tab w:val="left" w:pos="96"/>
              </w:tabs>
              <w:ind w:left="44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Bedrock Winery, Old Vine,</w:t>
            </w:r>
            <w:r w:rsidR="00B2354A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Sonoma County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tabs>
                <w:tab w:val="left" w:pos="96"/>
              </w:tabs>
              <w:ind w:left="44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45</w:t>
            </w:r>
          </w:p>
        </w:tc>
      </w:tr>
      <w:tr w:rsidR="00B2354A" w:rsidRPr="00FC141C" w:rsidTr="00B806F3">
        <w:trPr>
          <w:gridAfter w:val="1"/>
          <w:wAfter w:w="1315" w:type="dxa"/>
          <w:trHeight w:val="324"/>
        </w:trPr>
        <w:tc>
          <w:tcPr>
            <w:tcW w:w="558" w:type="dxa"/>
            <w:vAlign w:val="center"/>
          </w:tcPr>
          <w:p w:rsidR="00B2354A" w:rsidRPr="00FC141C" w:rsidRDefault="00B2354A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411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tabs>
                <w:tab w:val="left" w:pos="96"/>
              </w:tabs>
              <w:ind w:left="44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47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tabs>
                <w:tab w:val="left" w:pos="96"/>
              </w:tabs>
              <w:ind w:left="44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Grgich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Hills, Napa Valley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tabs>
                <w:tab w:val="left" w:pos="96"/>
              </w:tabs>
              <w:ind w:left="44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92</w:t>
            </w:r>
          </w:p>
        </w:tc>
      </w:tr>
      <w:tr w:rsidR="00B2354A" w:rsidRPr="00FC141C" w:rsidTr="00B806F3">
        <w:trPr>
          <w:gridAfter w:val="1"/>
          <w:wAfter w:w="1315" w:type="dxa"/>
          <w:trHeight w:val="324"/>
        </w:trPr>
        <w:tc>
          <w:tcPr>
            <w:tcW w:w="558" w:type="dxa"/>
            <w:vAlign w:val="center"/>
          </w:tcPr>
          <w:p w:rsidR="00B2354A" w:rsidRPr="00FC141C" w:rsidRDefault="00B2354A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412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tabs>
                <w:tab w:val="left" w:pos="96"/>
              </w:tabs>
              <w:ind w:left="44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2015</w:t>
            </w:r>
          </w:p>
        </w:tc>
        <w:tc>
          <w:tcPr>
            <w:tcW w:w="747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tabs>
                <w:tab w:val="left" w:pos="96"/>
              </w:tabs>
              <w:ind w:left="44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Seghesio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Family Vineyards, </w:t>
            </w:r>
            <w:r w:rsidR="00A83A2C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Old Vine, 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Sonoma County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tabs>
                <w:tab w:val="left" w:pos="96"/>
              </w:tabs>
              <w:ind w:left="44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95</w:t>
            </w:r>
          </w:p>
        </w:tc>
      </w:tr>
      <w:tr w:rsidR="00B806F3" w:rsidRPr="00FC141C" w:rsidTr="00B806F3">
        <w:trPr>
          <w:trHeight w:val="324"/>
        </w:trPr>
        <w:tc>
          <w:tcPr>
            <w:tcW w:w="558" w:type="dxa"/>
          </w:tcPr>
          <w:p w:rsidR="00B806F3" w:rsidRPr="00FC141C" w:rsidRDefault="00B806F3" w:rsidP="00B806F3">
            <w:pPr>
              <w:rPr>
                <w:rFonts w:ascii="Adobe Garamond Pro" w:hAnsi="Adobe Garamond Pro"/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413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B806F3" w:rsidRPr="00FC141C" w:rsidRDefault="00B806F3" w:rsidP="00B806F3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2019</w:t>
            </w:r>
          </w:p>
        </w:tc>
        <w:tc>
          <w:tcPr>
            <w:tcW w:w="7470" w:type="dxa"/>
            <w:shd w:val="clear" w:color="auto" w:fill="auto"/>
            <w:noWrap/>
            <w:vAlign w:val="bottom"/>
          </w:tcPr>
          <w:p w:rsidR="00B806F3" w:rsidRPr="00FC141C" w:rsidRDefault="00B806F3" w:rsidP="00B806F3">
            <w:pPr>
              <w:tabs>
                <w:tab w:val="left" w:pos="96"/>
              </w:tabs>
              <w:ind w:left="44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Ridge Estate, Sonoma County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:rsidR="00B806F3" w:rsidRPr="00FC141C" w:rsidRDefault="00B806F3" w:rsidP="00B806F3">
            <w:pPr>
              <w:tabs>
                <w:tab w:val="left" w:pos="96"/>
              </w:tabs>
              <w:ind w:left="44"/>
              <w:jc w:val="center"/>
              <w:rPr>
                <w:rFonts w:ascii="Adobe Garamond Pro" w:hAnsi="Adobe Garamond Pro" w:cs="Arial"/>
                <w:b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50</w:t>
            </w:r>
          </w:p>
        </w:tc>
        <w:tc>
          <w:tcPr>
            <w:tcW w:w="1315" w:type="dxa"/>
            <w:vAlign w:val="bottom"/>
          </w:tcPr>
          <w:p w:rsidR="00B806F3" w:rsidRPr="00FC141C" w:rsidRDefault="00B806F3" w:rsidP="00B806F3">
            <w:pPr>
              <w:rPr>
                <w:rFonts w:ascii="Adobe Garamond Pro" w:hAnsi="Adobe Garamond Pro" w:cs="Arial"/>
                <w:b/>
                <w:color w:val="auto"/>
                <w:sz w:val="24"/>
                <w:szCs w:val="24"/>
              </w:rPr>
            </w:pPr>
          </w:p>
        </w:tc>
      </w:tr>
    </w:tbl>
    <w:p w:rsidR="00104034" w:rsidRPr="00FC141C" w:rsidRDefault="00104034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104034" w:rsidRPr="00FC141C" w:rsidRDefault="00104034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104034" w:rsidRPr="00FC141C" w:rsidRDefault="00104034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1A6FC2" w:rsidRPr="00FC141C" w:rsidRDefault="001A6FC2">
      <w:pPr>
        <w:rPr>
          <w:rFonts w:ascii="Comic Sans MS" w:hAnsi="Comic Sans MS" w:cs="Tahoma"/>
          <w:color w:val="auto"/>
          <w:sz w:val="8"/>
          <w:szCs w:val="8"/>
        </w:rPr>
      </w:pPr>
      <w:r w:rsidRPr="00FC141C">
        <w:rPr>
          <w:rFonts w:ascii="Comic Sans MS" w:hAnsi="Comic Sans MS" w:cs="Tahoma"/>
          <w:color w:val="auto"/>
          <w:sz w:val="8"/>
          <w:szCs w:val="8"/>
        </w:rPr>
        <w:br w:type="page"/>
      </w:r>
    </w:p>
    <w:p w:rsidR="000814F5" w:rsidRPr="00FC141C" w:rsidRDefault="003F4212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  <w:r>
        <w:rPr>
          <w:rFonts w:ascii="Comic Sans MS" w:hAnsi="Comic Sans MS" w:cs="Tahoma"/>
          <w:noProof/>
          <w:color w:val="auto"/>
          <w:sz w:val="8"/>
          <w:szCs w:val="8"/>
        </w:rPr>
        <w:lastRenderedPageBreak/>
        <w:pict>
          <v:shape id="_x0000_s1052" type="#_x0000_t202" style="position:absolute;left:0;text-align:left;margin-left:1.3pt;margin-top:3.15pt;width:426.9pt;height:5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0ivgIAAMQ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" filled="f" stroked="f">
            <v:textbox>
              <w:txbxContent>
                <w:p w:rsidR="00C51184" w:rsidRPr="001D2523" w:rsidRDefault="00C51184" w:rsidP="000814F5">
                  <w:pP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MERLOT</w:t>
                  </w:r>
                </w:p>
              </w:txbxContent>
            </v:textbox>
          </v:shape>
        </w:pict>
      </w:r>
    </w:p>
    <w:p w:rsidR="000814F5" w:rsidRPr="00FC141C" w:rsidRDefault="000814F5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F30476" w:rsidRPr="00FC141C" w:rsidRDefault="00F30476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F30476" w:rsidRPr="00FC141C" w:rsidRDefault="00F30476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F30476" w:rsidRPr="00FC141C" w:rsidRDefault="00F30476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0814F5" w:rsidRPr="00FC141C" w:rsidRDefault="000814F5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F30476" w:rsidRPr="00FC141C" w:rsidRDefault="00F30476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  <w:r w:rsidRPr="00FC141C">
        <w:rPr>
          <w:rFonts w:ascii="Comic Sans MS" w:hAnsi="Comic Sans MS" w:cs="Tahoma"/>
          <w:noProof/>
          <w:color w:val="auto"/>
          <w:sz w:val="8"/>
          <w:szCs w:val="8"/>
        </w:rPr>
        <w:drawing>
          <wp:anchor distT="0" distB="0" distL="114300" distR="114300" simplePos="0" relativeHeight="251740160" behindDoc="0" locked="0" layoutInCell="1" allowOverlap="1" wp14:anchorId="1A2DBCEE" wp14:editId="67B5A464">
            <wp:simplePos x="0" y="0"/>
            <wp:positionH relativeFrom="column">
              <wp:posOffset>34290</wp:posOffset>
            </wp:positionH>
            <wp:positionV relativeFrom="paragraph">
              <wp:posOffset>24765</wp:posOffset>
            </wp:positionV>
            <wp:extent cx="3470910" cy="419100"/>
            <wp:effectExtent l="19050" t="0" r="0" b="0"/>
            <wp:wrapThrough wrapText="bothSides">
              <wp:wrapPolygon edited="0">
                <wp:start x="474" y="0"/>
                <wp:lineTo x="-119" y="6873"/>
                <wp:lineTo x="-119" y="15709"/>
                <wp:lineTo x="356" y="20618"/>
                <wp:lineTo x="474" y="20618"/>
                <wp:lineTo x="20984" y="20618"/>
                <wp:lineTo x="21102" y="20618"/>
                <wp:lineTo x="21576" y="16691"/>
                <wp:lineTo x="21576" y="6873"/>
                <wp:lineTo x="21339" y="982"/>
                <wp:lineTo x="20984" y="0"/>
                <wp:lineTo x="474" y="0"/>
              </wp:wrapPolygon>
            </wp:wrapThrough>
            <wp:docPr id="32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30476" w:rsidRPr="00FC141C" w:rsidRDefault="00F30476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F30476" w:rsidRPr="00FC141C" w:rsidRDefault="00F30476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F30476" w:rsidRPr="00FC141C" w:rsidRDefault="00F30476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0814F5" w:rsidRPr="00FC141C" w:rsidRDefault="000814F5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tbl>
      <w:tblPr>
        <w:tblpPr w:leftFromText="180" w:rightFromText="180" w:vertAnchor="text" w:horzAnchor="margin" w:tblpX="-54" w:tblpY="233"/>
        <w:tblW w:w="10188" w:type="dxa"/>
        <w:tblLayout w:type="fixed"/>
        <w:tblLook w:val="0000" w:firstRow="0" w:lastRow="0" w:firstColumn="0" w:lastColumn="0" w:noHBand="0" w:noVBand="0"/>
      </w:tblPr>
      <w:tblGrid>
        <w:gridCol w:w="558"/>
        <w:gridCol w:w="1080"/>
        <w:gridCol w:w="90"/>
        <w:gridCol w:w="7470"/>
        <w:gridCol w:w="990"/>
      </w:tblGrid>
      <w:tr w:rsidR="00B2354A" w:rsidRPr="00FC141C" w:rsidTr="00771142">
        <w:trPr>
          <w:trHeight w:val="315"/>
        </w:trPr>
        <w:tc>
          <w:tcPr>
            <w:tcW w:w="558" w:type="dxa"/>
          </w:tcPr>
          <w:p w:rsidR="00B2354A" w:rsidRPr="00FC141C" w:rsidRDefault="00B2354A" w:rsidP="00B2354A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630" w:type="dxa"/>
            <w:gridSpan w:val="4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CALIFORNIA</w:t>
            </w:r>
          </w:p>
        </w:tc>
      </w:tr>
      <w:tr w:rsidR="00B2354A" w:rsidRPr="00FC141C" w:rsidTr="00A701AD">
        <w:trPr>
          <w:trHeight w:val="315"/>
        </w:trPr>
        <w:tc>
          <w:tcPr>
            <w:tcW w:w="558" w:type="dxa"/>
            <w:vAlign w:val="center"/>
          </w:tcPr>
          <w:p w:rsidR="00B2354A" w:rsidRPr="00FC141C" w:rsidRDefault="00B2354A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415</w:t>
            </w: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47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Duckhorn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Vineyards, Napa Valley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94</w:t>
            </w:r>
          </w:p>
        </w:tc>
      </w:tr>
      <w:tr w:rsidR="00B2354A" w:rsidRPr="00FC141C" w:rsidTr="00A701AD">
        <w:trPr>
          <w:trHeight w:val="315"/>
        </w:trPr>
        <w:tc>
          <w:tcPr>
            <w:tcW w:w="558" w:type="dxa"/>
            <w:vAlign w:val="center"/>
          </w:tcPr>
          <w:p w:rsidR="00B2354A" w:rsidRPr="00FC141C" w:rsidRDefault="00B2354A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416</w:t>
            </w: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47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Grgich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Hills, Napa Valley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108</w:t>
            </w:r>
          </w:p>
        </w:tc>
      </w:tr>
      <w:tr w:rsidR="00B2354A" w:rsidRPr="00FC141C" w:rsidTr="00A701AD">
        <w:trPr>
          <w:trHeight w:val="315"/>
        </w:trPr>
        <w:tc>
          <w:tcPr>
            <w:tcW w:w="558" w:type="dxa"/>
            <w:vAlign w:val="center"/>
          </w:tcPr>
          <w:p w:rsidR="00B2354A" w:rsidRPr="00FC141C" w:rsidRDefault="00B2354A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417</w:t>
            </w: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470" w:type="dxa"/>
            <w:shd w:val="clear" w:color="auto" w:fill="auto"/>
            <w:noWrap/>
            <w:vAlign w:val="bottom"/>
          </w:tcPr>
          <w:p w:rsidR="00B2354A" w:rsidRPr="00FC141C" w:rsidRDefault="00B2354A" w:rsidP="00114D4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Hourglass,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Blueline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r w:rsidR="00114D46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Vineyard, Napa Valley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140</w:t>
            </w:r>
          </w:p>
        </w:tc>
      </w:tr>
      <w:tr w:rsidR="00B2354A" w:rsidRPr="00FC141C" w:rsidTr="00A701AD">
        <w:trPr>
          <w:trHeight w:val="315"/>
        </w:trPr>
        <w:tc>
          <w:tcPr>
            <w:tcW w:w="558" w:type="dxa"/>
            <w:vAlign w:val="center"/>
          </w:tcPr>
          <w:p w:rsidR="00B2354A" w:rsidRPr="00FC141C" w:rsidRDefault="00B2354A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418</w:t>
            </w: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2012</w:t>
            </w:r>
          </w:p>
        </w:tc>
        <w:tc>
          <w:tcPr>
            <w:tcW w:w="747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Keenan, Napa Valley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87</w:t>
            </w:r>
          </w:p>
        </w:tc>
      </w:tr>
      <w:tr w:rsidR="00B2354A" w:rsidRPr="00FC141C" w:rsidTr="00A701AD">
        <w:trPr>
          <w:trHeight w:val="315"/>
        </w:trPr>
        <w:tc>
          <w:tcPr>
            <w:tcW w:w="558" w:type="dxa"/>
            <w:vAlign w:val="center"/>
          </w:tcPr>
          <w:p w:rsidR="00B2354A" w:rsidRPr="00FC141C" w:rsidRDefault="00B2354A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419</w:t>
            </w: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2014</w:t>
            </w:r>
          </w:p>
        </w:tc>
        <w:tc>
          <w:tcPr>
            <w:tcW w:w="747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Plumpjack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Napa Valley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125</w:t>
            </w:r>
          </w:p>
        </w:tc>
      </w:tr>
      <w:tr w:rsidR="00B2354A" w:rsidRPr="00FC141C" w:rsidTr="00A701AD">
        <w:trPr>
          <w:trHeight w:val="315"/>
        </w:trPr>
        <w:tc>
          <w:tcPr>
            <w:tcW w:w="558" w:type="dxa"/>
            <w:vAlign w:val="center"/>
          </w:tcPr>
          <w:p w:rsidR="00B2354A" w:rsidRPr="00FC141C" w:rsidRDefault="00B2354A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420</w:t>
            </w: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470" w:type="dxa"/>
            <w:shd w:val="clear" w:color="auto" w:fill="auto"/>
            <w:noWrap/>
            <w:vAlign w:val="bottom"/>
          </w:tcPr>
          <w:p w:rsidR="00B2354A" w:rsidRPr="00FC141C" w:rsidRDefault="00B2354A" w:rsidP="00114D4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Thorn, The Prisoner Wine Company</w:t>
            </w:r>
            <w:r w:rsidR="00114D46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Napa Valley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89</w:t>
            </w:r>
          </w:p>
        </w:tc>
      </w:tr>
      <w:tr w:rsidR="00B2354A" w:rsidRPr="00FC141C" w:rsidTr="00A701AD">
        <w:trPr>
          <w:trHeight w:val="315"/>
        </w:trPr>
        <w:tc>
          <w:tcPr>
            <w:tcW w:w="558" w:type="dxa"/>
            <w:vAlign w:val="center"/>
          </w:tcPr>
          <w:p w:rsidR="00B2354A" w:rsidRPr="00FC141C" w:rsidRDefault="00B2354A" w:rsidP="00B2354A">
            <w:pPr>
              <w:rPr>
                <w:color w:val="auto"/>
              </w:rPr>
            </w:pP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47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B2354A" w:rsidRPr="00FC141C" w:rsidTr="00771142">
        <w:trPr>
          <w:trHeight w:val="315"/>
        </w:trPr>
        <w:tc>
          <w:tcPr>
            <w:tcW w:w="558" w:type="dxa"/>
            <w:vAlign w:val="center"/>
          </w:tcPr>
          <w:p w:rsidR="00B2354A" w:rsidRPr="00FC141C" w:rsidRDefault="00B2354A" w:rsidP="00B2354A">
            <w:pPr>
              <w:rPr>
                <w:color w:val="auto"/>
              </w:rPr>
            </w:pPr>
          </w:p>
        </w:tc>
        <w:tc>
          <w:tcPr>
            <w:tcW w:w="9630" w:type="dxa"/>
            <w:gridSpan w:val="4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WASHINGTON STATE</w:t>
            </w:r>
          </w:p>
        </w:tc>
      </w:tr>
      <w:tr w:rsidR="00B2354A" w:rsidRPr="00FC141C" w:rsidTr="00A701AD">
        <w:trPr>
          <w:trHeight w:val="315"/>
        </w:trPr>
        <w:tc>
          <w:tcPr>
            <w:tcW w:w="558" w:type="dxa"/>
            <w:vAlign w:val="center"/>
          </w:tcPr>
          <w:p w:rsidR="00B2354A" w:rsidRPr="00FC141C" w:rsidRDefault="00B2354A" w:rsidP="00B2354A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422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560" w:type="dxa"/>
            <w:gridSpan w:val="2"/>
            <w:shd w:val="clear" w:color="auto" w:fill="auto"/>
            <w:noWrap/>
            <w:vAlign w:val="bottom"/>
          </w:tcPr>
          <w:p w:rsidR="00B2354A" w:rsidRPr="00FC141C" w:rsidRDefault="00114D46" w:rsidP="00114D4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Chateau Ste. Michelle, </w:t>
            </w:r>
            <w:r w:rsidR="00B2354A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Indian Wells, </w:t>
            </w:r>
            <w:bookmarkStart w:id="7" w:name="OLE_LINK38"/>
            <w:bookmarkStart w:id="8" w:name="OLE_LINK40"/>
            <w:bookmarkStart w:id="9" w:name="OLE_LINK41"/>
            <w:r w:rsidR="00B2354A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Columbia Valley </w:t>
            </w:r>
            <w:bookmarkEnd w:id="7"/>
            <w:bookmarkEnd w:id="8"/>
            <w:bookmarkEnd w:id="9"/>
          </w:p>
        </w:tc>
        <w:tc>
          <w:tcPr>
            <w:tcW w:w="990" w:type="dxa"/>
            <w:shd w:val="clear" w:color="auto" w:fill="auto"/>
            <w:noWrap/>
            <w:vAlign w:val="bottom"/>
          </w:tcPr>
          <w:p w:rsidR="00B2354A" w:rsidRPr="00FC141C" w:rsidRDefault="00B2354A" w:rsidP="00B2354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48</w:t>
            </w:r>
          </w:p>
        </w:tc>
      </w:tr>
    </w:tbl>
    <w:p w:rsidR="000814F5" w:rsidRPr="00FC141C" w:rsidRDefault="000814F5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F30476" w:rsidRPr="00FC141C" w:rsidRDefault="00F30476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F30476" w:rsidRPr="00FC141C" w:rsidRDefault="00F30476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F30476" w:rsidRPr="00FC141C" w:rsidRDefault="00F30476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D13B4D" w:rsidRPr="00FC141C" w:rsidRDefault="00D13B4D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7B2D24" w:rsidRPr="00FC141C" w:rsidRDefault="007B2D24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7B2D24" w:rsidRPr="00FC141C" w:rsidRDefault="007B2D24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024F7B" w:rsidRPr="00FC141C" w:rsidRDefault="00024F7B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024F7B" w:rsidRPr="00FC141C" w:rsidRDefault="00024F7B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024F7B" w:rsidRPr="00FC141C" w:rsidRDefault="00024F7B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024F7B" w:rsidRPr="00FC141C" w:rsidRDefault="00024F7B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024F7B" w:rsidRPr="00FC141C" w:rsidRDefault="00024F7B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024F7B" w:rsidRPr="00FC141C" w:rsidRDefault="00024F7B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024F7B" w:rsidRPr="00FC141C" w:rsidRDefault="00024F7B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024F7B" w:rsidRPr="00FC141C" w:rsidRDefault="00024F7B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024F7B" w:rsidRPr="00FC141C" w:rsidRDefault="00024F7B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A02A5A" w:rsidRPr="00FC141C" w:rsidRDefault="00A02A5A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A02A5A" w:rsidRPr="00FC141C" w:rsidRDefault="00A02A5A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5B250B" w:rsidRPr="00FC141C" w:rsidRDefault="005B250B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2E580C" w:rsidRPr="00FC141C" w:rsidRDefault="002E580C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2E580C" w:rsidRPr="00FC141C" w:rsidRDefault="002E580C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F11C13" w:rsidRPr="00FC141C" w:rsidRDefault="00F11C13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2E580C" w:rsidRPr="00FC141C" w:rsidRDefault="003F4212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  <w:r>
        <w:rPr>
          <w:rFonts w:ascii="Comic Sans MS" w:hAnsi="Comic Sans MS" w:cs="Tahoma"/>
          <w:noProof/>
          <w:color w:val="auto"/>
          <w:sz w:val="8"/>
          <w:szCs w:val="8"/>
        </w:rPr>
        <w:pict>
          <v:shape id="_x0000_s1053" type="#_x0000_t202" style="position:absolute;left:0;text-align:left;margin-left:1.9pt;margin-top:-15.4pt;width:426.9pt;height:5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kp1vgIAAMQ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" filled="f" stroked="f">
            <v:textbox>
              <w:txbxContent>
                <w:p w:rsidR="00C51184" w:rsidRPr="001D2523" w:rsidRDefault="00C51184" w:rsidP="00F30476">
                  <w:pP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NEBBIOLO</w:t>
                  </w:r>
                </w:p>
              </w:txbxContent>
            </v:textbox>
          </v:shape>
        </w:pict>
      </w:r>
    </w:p>
    <w:p w:rsidR="00F30476" w:rsidRPr="00FC141C" w:rsidRDefault="00F30476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CF41B0" w:rsidRPr="00FC141C" w:rsidRDefault="009630DA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  <w:r w:rsidRPr="00FC141C">
        <w:rPr>
          <w:rFonts w:ascii="Comic Sans MS" w:hAnsi="Comic Sans MS" w:cs="Tahoma"/>
          <w:noProof/>
          <w:color w:val="auto"/>
          <w:sz w:val="8"/>
          <w:szCs w:val="8"/>
        </w:rPr>
        <w:drawing>
          <wp:anchor distT="0" distB="0" distL="114300" distR="114300" simplePos="0" relativeHeight="251743232" behindDoc="0" locked="0" layoutInCell="1" allowOverlap="1" wp14:anchorId="3E70776E" wp14:editId="7BA28E66">
            <wp:simplePos x="0" y="0"/>
            <wp:positionH relativeFrom="column">
              <wp:posOffset>87630</wp:posOffset>
            </wp:positionH>
            <wp:positionV relativeFrom="paragraph">
              <wp:posOffset>69215</wp:posOffset>
            </wp:positionV>
            <wp:extent cx="3467100" cy="419100"/>
            <wp:effectExtent l="19050" t="0" r="0" b="0"/>
            <wp:wrapThrough wrapText="bothSides">
              <wp:wrapPolygon edited="0">
                <wp:start x="475" y="0"/>
                <wp:lineTo x="-119" y="6873"/>
                <wp:lineTo x="-119" y="15709"/>
                <wp:lineTo x="356" y="20618"/>
                <wp:lineTo x="475" y="20618"/>
                <wp:lineTo x="21007" y="20618"/>
                <wp:lineTo x="21125" y="20618"/>
                <wp:lineTo x="21600" y="16691"/>
                <wp:lineTo x="21600" y="6873"/>
                <wp:lineTo x="21363" y="982"/>
                <wp:lineTo x="21007" y="0"/>
                <wp:lineTo x="475" y="0"/>
              </wp:wrapPolygon>
            </wp:wrapThrough>
            <wp:docPr id="33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30476" w:rsidRPr="00FC141C" w:rsidRDefault="00F30476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F30476" w:rsidRPr="00FC141C" w:rsidRDefault="00F30476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F30476" w:rsidRPr="00FC141C" w:rsidRDefault="00F30476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F30476" w:rsidRPr="00FC141C" w:rsidRDefault="00F30476" w:rsidP="000814F5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tbl>
      <w:tblPr>
        <w:tblpPr w:leftFromText="180" w:rightFromText="180" w:vertAnchor="text" w:horzAnchor="margin" w:tblpX="-36" w:tblpY="233"/>
        <w:tblW w:w="10188" w:type="dxa"/>
        <w:tblLayout w:type="fixed"/>
        <w:tblLook w:val="0000" w:firstRow="0" w:lastRow="0" w:firstColumn="0" w:lastColumn="0" w:noHBand="0" w:noVBand="0"/>
      </w:tblPr>
      <w:tblGrid>
        <w:gridCol w:w="558"/>
        <w:gridCol w:w="1080"/>
        <w:gridCol w:w="7380"/>
        <w:gridCol w:w="1170"/>
      </w:tblGrid>
      <w:tr w:rsidR="00B2354A" w:rsidRPr="00FC141C" w:rsidTr="00A701AD">
        <w:trPr>
          <w:trHeight w:val="315"/>
        </w:trPr>
        <w:tc>
          <w:tcPr>
            <w:tcW w:w="558" w:type="dxa"/>
            <w:vAlign w:val="center"/>
          </w:tcPr>
          <w:p w:rsidR="00B2354A" w:rsidRPr="00FC141C" w:rsidRDefault="00B2354A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42</w:t>
            </w:r>
            <w:r w:rsidR="00A4176F"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5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B2354A" w:rsidRPr="00FC141C" w:rsidRDefault="00B2354A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380" w:type="dxa"/>
            <w:shd w:val="clear" w:color="auto" w:fill="auto"/>
            <w:noWrap/>
            <w:vAlign w:val="bottom"/>
          </w:tcPr>
          <w:p w:rsidR="00B2354A" w:rsidRPr="00FC141C" w:rsidRDefault="00114D46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Marchesi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di Barolo, Cannubi,</w:t>
            </w:r>
            <w:r w:rsidR="00B2354A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D.O.C.G., Barolo, Piedmont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B2354A" w:rsidRPr="00FC141C" w:rsidRDefault="00B2354A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213</w:t>
            </w:r>
          </w:p>
        </w:tc>
      </w:tr>
      <w:tr w:rsidR="00B2354A" w:rsidRPr="00FC141C" w:rsidTr="00A701AD">
        <w:trPr>
          <w:trHeight w:val="315"/>
        </w:trPr>
        <w:tc>
          <w:tcPr>
            <w:tcW w:w="558" w:type="dxa"/>
            <w:vAlign w:val="center"/>
          </w:tcPr>
          <w:p w:rsidR="00B2354A" w:rsidRPr="00FC141C" w:rsidRDefault="00B2354A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42</w:t>
            </w:r>
            <w:r w:rsidR="00A4176F"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B2354A" w:rsidRPr="00FC141C" w:rsidRDefault="00B2354A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380" w:type="dxa"/>
            <w:shd w:val="clear" w:color="auto" w:fill="auto"/>
            <w:noWrap/>
            <w:vAlign w:val="bottom"/>
          </w:tcPr>
          <w:p w:rsidR="00B2354A" w:rsidRPr="00FC141C" w:rsidRDefault="00114D46" w:rsidP="00771142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Michele Chiarlo, Tortoniano,</w:t>
            </w:r>
            <w:r w:rsidR="00B2354A"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 xml:space="preserve"> D.O.C.G., Barolo, Piedmont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B2354A" w:rsidRPr="00FC141C" w:rsidRDefault="00B2354A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120</w:t>
            </w:r>
          </w:p>
        </w:tc>
      </w:tr>
      <w:tr w:rsidR="00B2354A" w:rsidRPr="00FC141C" w:rsidTr="00A701AD">
        <w:trPr>
          <w:trHeight w:val="315"/>
        </w:trPr>
        <w:tc>
          <w:tcPr>
            <w:tcW w:w="558" w:type="dxa"/>
            <w:vAlign w:val="center"/>
          </w:tcPr>
          <w:p w:rsidR="00B2354A" w:rsidRPr="00FC141C" w:rsidRDefault="00B2354A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42</w:t>
            </w:r>
            <w:r w:rsidR="00A4176F"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B2354A" w:rsidRPr="00FC141C" w:rsidRDefault="00B2354A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380" w:type="dxa"/>
            <w:shd w:val="clear" w:color="auto" w:fill="auto"/>
            <w:noWrap/>
            <w:vAlign w:val="bottom"/>
          </w:tcPr>
          <w:p w:rsidR="00B2354A" w:rsidRPr="00FC141C" w:rsidRDefault="00B2354A" w:rsidP="00771142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Pio Cesare, Barolo, D.O.C.G., Piedmont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B2354A" w:rsidRPr="00FC141C" w:rsidRDefault="00B2354A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171</w:t>
            </w:r>
          </w:p>
        </w:tc>
      </w:tr>
    </w:tbl>
    <w:p w:rsidR="00104034" w:rsidRPr="00FC141C" w:rsidRDefault="00104034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104034" w:rsidRPr="00FC141C" w:rsidRDefault="00104034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F30476" w:rsidRPr="00FC141C" w:rsidRDefault="003F4212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  <w:r>
        <w:rPr>
          <w:rFonts w:ascii="Comic Sans MS" w:hAnsi="Comic Sans MS" w:cs="Tahoma"/>
          <w:noProof/>
          <w:color w:val="auto"/>
          <w:sz w:val="8"/>
          <w:szCs w:val="8"/>
        </w:rPr>
        <w:pict>
          <v:shape id="_x0000_s1054" type="#_x0000_t202" style="position:absolute;left:0;text-align:left;margin-left:9.55pt;margin-top:49.55pt;width:426.9pt;height:5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VNBvg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" filled="f" stroked="f">
            <v:textbox>
              <w:txbxContent>
                <w:p w:rsidR="00C51184" w:rsidRPr="001D2523" w:rsidRDefault="00C51184" w:rsidP="00F30476">
                  <w:pP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SUPER TUSCAN</w:t>
                  </w:r>
                </w:p>
              </w:txbxContent>
            </v:textbox>
          </v:shape>
        </w:pict>
      </w:r>
    </w:p>
    <w:p w:rsidR="00F30476" w:rsidRPr="00FC141C" w:rsidRDefault="00F30476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F30476" w:rsidRPr="00FC141C" w:rsidRDefault="00F30476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F30476" w:rsidRPr="00FC141C" w:rsidRDefault="00F30476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A4176F" w:rsidRPr="00FC141C" w:rsidRDefault="00A4176F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F30476" w:rsidRPr="00FC141C" w:rsidRDefault="00F30476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F30476" w:rsidRPr="00FC141C" w:rsidRDefault="00A4176F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  <w:r w:rsidRPr="00FC141C">
        <w:rPr>
          <w:rFonts w:ascii="Comic Sans MS" w:hAnsi="Comic Sans MS" w:cs="Tahoma"/>
          <w:noProof/>
          <w:color w:val="auto"/>
          <w:sz w:val="8"/>
          <w:szCs w:val="8"/>
        </w:rPr>
        <w:drawing>
          <wp:anchor distT="0" distB="0" distL="114300" distR="114300" simplePos="0" relativeHeight="251746304" behindDoc="0" locked="0" layoutInCell="1" allowOverlap="1" wp14:anchorId="263DDE49" wp14:editId="2E855A7B">
            <wp:simplePos x="0" y="0"/>
            <wp:positionH relativeFrom="column">
              <wp:posOffset>11430</wp:posOffset>
            </wp:positionH>
            <wp:positionV relativeFrom="paragraph">
              <wp:posOffset>21590</wp:posOffset>
            </wp:positionV>
            <wp:extent cx="3467100" cy="419100"/>
            <wp:effectExtent l="19050" t="0" r="0" b="0"/>
            <wp:wrapThrough wrapText="bothSides">
              <wp:wrapPolygon edited="0">
                <wp:start x="475" y="0"/>
                <wp:lineTo x="-119" y="6873"/>
                <wp:lineTo x="-119" y="15709"/>
                <wp:lineTo x="356" y="20618"/>
                <wp:lineTo x="475" y="20618"/>
                <wp:lineTo x="21007" y="20618"/>
                <wp:lineTo x="21125" y="20618"/>
                <wp:lineTo x="21600" y="16691"/>
                <wp:lineTo x="21600" y="6873"/>
                <wp:lineTo x="21363" y="982"/>
                <wp:lineTo x="21007" y="0"/>
                <wp:lineTo x="475" y="0"/>
              </wp:wrapPolygon>
            </wp:wrapThrough>
            <wp:docPr id="34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30476" w:rsidRPr="00FC141C" w:rsidRDefault="00F30476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F30476" w:rsidRPr="00FC141C" w:rsidRDefault="00F30476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F30476" w:rsidRPr="00FC141C" w:rsidRDefault="00F30476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723F76" w:rsidRPr="00FC141C" w:rsidRDefault="00723F76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p w:rsidR="00723F76" w:rsidRPr="00FC141C" w:rsidRDefault="00723F76" w:rsidP="005A5113">
      <w:pPr>
        <w:jc w:val="center"/>
        <w:rPr>
          <w:rFonts w:ascii="Comic Sans MS" w:hAnsi="Comic Sans MS" w:cs="Tahoma"/>
          <w:color w:val="auto"/>
          <w:sz w:val="8"/>
          <w:szCs w:val="8"/>
        </w:rPr>
      </w:pPr>
    </w:p>
    <w:tbl>
      <w:tblPr>
        <w:tblpPr w:leftFromText="180" w:rightFromText="180" w:vertAnchor="text" w:horzAnchor="margin" w:tblpX="-36" w:tblpY="233"/>
        <w:tblW w:w="10188" w:type="dxa"/>
        <w:tblLayout w:type="fixed"/>
        <w:tblLook w:val="0000" w:firstRow="0" w:lastRow="0" w:firstColumn="0" w:lastColumn="0" w:noHBand="0" w:noVBand="0"/>
      </w:tblPr>
      <w:tblGrid>
        <w:gridCol w:w="558"/>
        <w:gridCol w:w="1080"/>
        <w:gridCol w:w="7380"/>
        <w:gridCol w:w="1170"/>
      </w:tblGrid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430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38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Antinori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Tignanello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IGT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230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431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38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Gaja, Ca’Marcanda Magari, IGT, Bolgheri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155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432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380" w:type="dxa"/>
            <w:shd w:val="clear" w:color="auto" w:fill="auto"/>
            <w:noWrap/>
            <w:vAlign w:val="bottom"/>
          </w:tcPr>
          <w:p w:rsidR="00A4176F" w:rsidRPr="00FC141C" w:rsidRDefault="00114D46" w:rsidP="00114D46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I Giusti &amp; Zanza, Dulcamara,   IGT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87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433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2014</w:t>
            </w:r>
          </w:p>
        </w:tc>
        <w:tc>
          <w:tcPr>
            <w:tcW w:w="738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Tenuta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dell’Ornellaia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D.O.C.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Superiore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Bolgheri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429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434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2016 </w:t>
            </w:r>
          </w:p>
        </w:tc>
        <w:tc>
          <w:tcPr>
            <w:tcW w:w="7380" w:type="dxa"/>
            <w:shd w:val="clear" w:color="auto" w:fill="auto"/>
            <w:noWrap/>
            <w:vAlign w:val="bottom"/>
          </w:tcPr>
          <w:p w:rsidR="00A4176F" w:rsidRPr="00FC141C" w:rsidRDefault="00114D46" w:rsidP="00114D46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Ruffino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Modus, </w:t>
            </w:r>
            <w:r w:rsidR="00A4176F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D.O.C .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 xml:space="preserve"> IGT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60</w:t>
            </w:r>
          </w:p>
        </w:tc>
      </w:tr>
    </w:tbl>
    <w:p w:rsidR="001A6FC2" w:rsidRPr="00FC141C" w:rsidRDefault="001A6FC2" w:rsidP="005A5113">
      <w:pPr>
        <w:jc w:val="center"/>
        <w:rPr>
          <w:rFonts w:ascii="Comic Sans MS" w:hAnsi="Comic Sans MS" w:cs="Tahoma"/>
          <w:color w:val="auto"/>
        </w:rPr>
      </w:pPr>
    </w:p>
    <w:p w:rsidR="00024F7B" w:rsidRPr="00FC141C" w:rsidRDefault="001A6FC2" w:rsidP="00FA079E">
      <w:pPr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color w:val="auto"/>
        </w:rPr>
        <w:br w:type="page"/>
      </w:r>
    </w:p>
    <w:p w:rsidR="00BA2F70" w:rsidRPr="00FC141C" w:rsidRDefault="00BA2F70" w:rsidP="005A5113">
      <w:pPr>
        <w:jc w:val="center"/>
        <w:rPr>
          <w:rFonts w:ascii="Comic Sans MS" w:hAnsi="Comic Sans MS" w:cs="Tahoma"/>
          <w:color w:val="auto"/>
        </w:rPr>
      </w:pPr>
    </w:p>
    <w:p w:rsidR="00F26F8C" w:rsidRPr="00FC141C" w:rsidRDefault="003F4212" w:rsidP="005A5113">
      <w:pPr>
        <w:jc w:val="center"/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pict>
          <v:shape id="_x0000_s1056" type="#_x0000_t202" style="position:absolute;left:0;text-align:left;margin-left:-10.4pt;margin-top:-16.85pt;width:426.9pt;height:5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tsvg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" filled="f" stroked="f">
            <v:textbox>
              <w:txbxContent>
                <w:p w:rsidR="00C51184" w:rsidRPr="001D2523" w:rsidRDefault="00C51184" w:rsidP="000A3106">
                  <w:pP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PROPRIETARY REDS</w:t>
                  </w:r>
                </w:p>
              </w:txbxContent>
            </v:textbox>
          </v:shape>
        </w:pict>
      </w:r>
    </w:p>
    <w:p w:rsidR="00F26F8C" w:rsidRPr="00FC141C" w:rsidRDefault="00D66DDD" w:rsidP="005A5113">
      <w:pPr>
        <w:jc w:val="center"/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752448" behindDoc="0" locked="0" layoutInCell="1" allowOverlap="1" wp14:anchorId="4CECF0DB" wp14:editId="38E0E909">
            <wp:simplePos x="0" y="0"/>
            <wp:positionH relativeFrom="column">
              <wp:posOffset>-64770</wp:posOffset>
            </wp:positionH>
            <wp:positionV relativeFrom="paragraph">
              <wp:posOffset>49530</wp:posOffset>
            </wp:positionV>
            <wp:extent cx="3470910" cy="419100"/>
            <wp:effectExtent l="19050" t="0" r="0" b="0"/>
            <wp:wrapThrough wrapText="bothSides">
              <wp:wrapPolygon edited="0">
                <wp:start x="474" y="0"/>
                <wp:lineTo x="-119" y="6873"/>
                <wp:lineTo x="-119" y="15709"/>
                <wp:lineTo x="356" y="20618"/>
                <wp:lineTo x="474" y="20618"/>
                <wp:lineTo x="20984" y="20618"/>
                <wp:lineTo x="21102" y="20618"/>
                <wp:lineTo x="21576" y="16691"/>
                <wp:lineTo x="21576" y="6873"/>
                <wp:lineTo x="21339" y="982"/>
                <wp:lineTo x="20984" y="0"/>
                <wp:lineTo x="474" y="0"/>
              </wp:wrapPolygon>
            </wp:wrapThrough>
            <wp:docPr id="36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6DDD" w:rsidRPr="00FC141C" w:rsidRDefault="00D66DDD" w:rsidP="005A5113">
      <w:pPr>
        <w:jc w:val="center"/>
        <w:rPr>
          <w:rFonts w:ascii="Comic Sans MS" w:hAnsi="Comic Sans MS" w:cs="Tahoma"/>
          <w:color w:val="auto"/>
        </w:rPr>
      </w:pPr>
    </w:p>
    <w:p w:rsidR="00D66DDD" w:rsidRPr="00FC141C" w:rsidRDefault="00D66DDD" w:rsidP="005A5113">
      <w:pPr>
        <w:jc w:val="center"/>
        <w:rPr>
          <w:rFonts w:ascii="Comic Sans MS" w:hAnsi="Comic Sans MS" w:cs="Tahoma"/>
          <w:color w:val="auto"/>
        </w:rPr>
      </w:pPr>
    </w:p>
    <w:tbl>
      <w:tblPr>
        <w:tblpPr w:leftFromText="187" w:rightFromText="187" w:vertAnchor="text" w:horzAnchor="margin" w:tblpX="-54" w:tblpY="231"/>
        <w:tblW w:w="10188" w:type="dxa"/>
        <w:tblLayout w:type="fixed"/>
        <w:tblLook w:val="0000" w:firstRow="0" w:lastRow="0" w:firstColumn="0" w:lastColumn="0" w:noHBand="0" w:noVBand="0"/>
      </w:tblPr>
      <w:tblGrid>
        <w:gridCol w:w="558"/>
        <w:gridCol w:w="900"/>
        <w:gridCol w:w="162"/>
        <w:gridCol w:w="7398"/>
        <w:gridCol w:w="342"/>
        <w:gridCol w:w="828"/>
      </w:tblGrid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Bin</w:t>
            </w:r>
          </w:p>
        </w:tc>
        <w:tc>
          <w:tcPr>
            <w:tcW w:w="9630" w:type="dxa"/>
            <w:gridSpan w:val="5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CALIFORNIA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450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2012</w:t>
            </w:r>
          </w:p>
        </w:tc>
        <w:tc>
          <w:tcPr>
            <w:tcW w:w="756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Beringer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Quantum, Blend, Napa Valley</w:t>
            </w: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129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451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56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Blackbird, Arise, Bordeaux Blend, Napa Valley</w:t>
            </w: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110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452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2014</w:t>
            </w:r>
          </w:p>
        </w:tc>
        <w:tc>
          <w:tcPr>
            <w:tcW w:w="756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Charles Krug, Generations, Bordeaux Blend, Napa Valley</w:t>
            </w: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108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453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2014</w:t>
            </w:r>
          </w:p>
        </w:tc>
        <w:tc>
          <w:tcPr>
            <w:tcW w:w="756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Duckhorn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Vineyards, The Discussion, Bordeaux Blend, Napa Valley</w:t>
            </w: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266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454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56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Dominus Estate, Christian Moueix, Bordeaux Blend, Napa Valley</w:t>
            </w: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690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455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2012</w:t>
            </w:r>
          </w:p>
        </w:tc>
        <w:tc>
          <w:tcPr>
            <w:tcW w:w="756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Ferrari-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Carano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PreVail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Back Forty, Alexander Valley</w:t>
            </w: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173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456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56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Ferrari-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Carano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Trésor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Bordeaux Blend, Sonoma County</w:t>
            </w: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118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457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bookmarkStart w:id="10" w:name="OLE_LINK23"/>
            <w:bookmarkStart w:id="11" w:name="OLE_LINK24"/>
            <w:bookmarkStart w:id="12" w:name="OLE_LINK37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2014</w:t>
            </w:r>
            <w:bookmarkEnd w:id="10"/>
            <w:bookmarkEnd w:id="11"/>
            <w:bookmarkEnd w:id="12"/>
          </w:p>
        </w:tc>
        <w:tc>
          <w:tcPr>
            <w:tcW w:w="756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Flora Springs, Trilogy, Bordeaux Blend, Napa Valley</w:t>
            </w: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165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458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2015</w:t>
            </w:r>
          </w:p>
        </w:tc>
        <w:tc>
          <w:tcPr>
            <w:tcW w:w="756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Harlan Family Estates, Western Hills of Oakville, California</w:t>
            </w: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2400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459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2010</w:t>
            </w:r>
          </w:p>
        </w:tc>
        <w:tc>
          <w:tcPr>
            <w:tcW w:w="756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Opus One, Bordeaux Blend, Napa Valley, California</w:t>
            </w: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785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460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56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Opus One, Bordeaux Blend, Napa Valley, California</w:t>
            </w: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725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461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n/v</w:t>
            </w:r>
          </w:p>
        </w:tc>
        <w:tc>
          <w:tcPr>
            <w:tcW w:w="756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Overture  by Opus One, Bordeaux Blend, Napa Valley, California</w:t>
            </w: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256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462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56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Robert Mondavi, Maestro, Bordeaux Blend, Napa Valley, </w:t>
            </w:r>
            <w:bookmarkStart w:id="13" w:name="OLE_LINK39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California</w:t>
            </w:r>
            <w:bookmarkEnd w:id="13"/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97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463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2015</w:t>
            </w:r>
          </w:p>
        </w:tc>
        <w:tc>
          <w:tcPr>
            <w:tcW w:w="756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Silverado Solo, Stags Leap District, California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240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464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A4176F" w:rsidRPr="00FC141C" w:rsidRDefault="00A4176F" w:rsidP="003D10D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</w:t>
            </w:r>
            <w:r w:rsidR="003D10D4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</w:t>
            </w:r>
          </w:p>
        </w:tc>
        <w:tc>
          <w:tcPr>
            <w:tcW w:w="756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Stags’ Leap Winery, The Investor, Blend, Napa Valley</w:t>
            </w: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114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465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56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The Prisoner Wine Company, The Prisoner, Blend, Napa Valley, California</w:t>
            </w: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95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56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</w:tcPr>
          <w:p w:rsidR="00A4176F" w:rsidRPr="00FC141C" w:rsidRDefault="00A4176F" w:rsidP="00A701AD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630" w:type="dxa"/>
            <w:gridSpan w:val="5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ARGENTINA 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470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2012</w:t>
            </w:r>
          </w:p>
        </w:tc>
        <w:tc>
          <w:tcPr>
            <w:tcW w:w="7902" w:type="dxa"/>
            <w:gridSpan w:val="3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Cheval des Andes, Blend, Mendoza, Argentina</w:t>
            </w:r>
          </w:p>
        </w:tc>
        <w:tc>
          <w:tcPr>
            <w:tcW w:w="828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239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902" w:type="dxa"/>
            <w:gridSpan w:val="3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</w:p>
        </w:tc>
        <w:tc>
          <w:tcPr>
            <w:tcW w:w="9630" w:type="dxa"/>
            <w:gridSpan w:val="5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FRANCE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480</w:t>
            </w:r>
          </w:p>
        </w:tc>
        <w:tc>
          <w:tcPr>
            <w:tcW w:w="1062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2006</w:t>
            </w:r>
          </w:p>
        </w:tc>
        <w:tc>
          <w:tcPr>
            <w:tcW w:w="774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Château Mouton Rothschild, Premier Cru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Classé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de la region de Bordeaux</w:t>
            </w:r>
          </w:p>
        </w:tc>
        <w:tc>
          <w:tcPr>
            <w:tcW w:w="828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1750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580</w:t>
            </w:r>
          </w:p>
        </w:tc>
        <w:tc>
          <w:tcPr>
            <w:tcW w:w="1062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2007</w:t>
            </w:r>
          </w:p>
        </w:tc>
        <w:tc>
          <w:tcPr>
            <w:tcW w:w="774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Chêne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Bleu,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Abélard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Grenache/Syrah,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Vins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de Pays de Vaucluse</w:t>
            </w:r>
          </w:p>
        </w:tc>
        <w:tc>
          <w:tcPr>
            <w:tcW w:w="828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212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581</w:t>
            </w:r>
          </w:p>
        </w:tc>
        <w:tc>
          <w:tcPr>
            <w:tcW w:w="1062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2007</w:t>
            </w:r>
          </w:p>
        </w:tc>
        <w:tc>
          <w:tcPr>
            <w:tcW w:w="774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Chêne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Bleu,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Héloïse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Grenache/Syrah/Viognier,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Vins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de Pays de Vaucluse</w:t>
            </w:r>
          </w:p>
        </w:tc>
        <w:tc>
          <w:tcPr>
            <w:tcW w:w="828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212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582</w:t>
            </w:r>
          </w:p>
        </w:tc>
        <w:tc>
          <w:tcPr>
            <w:tcW w:w="1062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2015</w:t>
            </w:r>
          </w:p>
        </w:tc>
        <w:tc>
          <w:tcPr>
            <w:tcW w:w="774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Domaine De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Bila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-Haut RI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Rectifcando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Invenies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Michel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Chapoutier</w:t>
            </w:r>
            <w:proofErr w:type="spellEnd"/>
          </w:p>
        </w:tc>
        <w:tc>
          <w:tcPr>
            <w:tcW w:w="828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299</w:t>
            </w:r>
          </w:p>
        </w:tc>
      </w:tr>
      <w:tr w:rsidR="00A4176F" w:rsidRPr="00FC141C" w:rsidTr="00A701AD">
        <w:trPr>
          <w:trHeight w:val="315"/>
        </w:trPr>
        <w:tc>
          <w:tcPr>
            <w:tcW w:w="558" w:type="dxa"/>
            <w:vAlign w:val="center"/>
          </w:tcPr>
          <w:p w:rsidR="00A4176F" w:rsidRPr="00FC141C" w:rsidRDefault="00A4176F" w:rsidP="00A701AD">
            <w:pPr>
              <w:rPr>
                <w:color w:val="auto"/>
              </w:rPr>
            </w:pPr>
          </w:p>
        </w:tc>
        <w:tc>
          <w:tcPr>
            <w:tcW w:w="1062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740" w:type="dxa"/>
            <w:gridSpan w:val="2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  <w:noWrap/>
            <w:vAlign w:val="bottom"/>
          </w:tcPr>
          <w:p w:rsidR="00A4176F" w:rsidRPr="00FC141C" w:rsidRDefault="00A4176F" w:rsidP="00A701AD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</w:tbl>
    <w:p w:rsidR="00CF330E" w:rsidRPr="00FC141C" w:rsidRDefault="00CF330E" w:rsidP="005A5113">
      <w:pPr>
        <w:jc w:val="center"/>
        <w:rPr>
          <w:rFonts w:ascii="Comic Sans MS" w:hAnsi="Comic Sans MS" w:cs="Tahoma"/>
          <w:color w:val="auto"/>
        </w:rPr>
      </w:pPr>
    </w:p>
    <w:p w:rsidR="00D66DDD" w:rsidRPr="00FC141C" w:rsidRDefault="00D66DDD" w:rsidP="005A5113">
      <w:pPr>
        <w:jc w:val="center"/>
        <w:rPr>
          <w:rFonts w:ascii="Comic Sans MS" w:hAnsi="Comic Sans MS" w:cs="Tahoma"/>
          <w:color w:val="auto"/>
        </w:rPr>
      </w:pPr>
    </w:p>
    <w:p w:rsidR="00785956" w:rsidRPr="00FC141C" w:rsidRDefault="00785956" w:rsidP="005A5113">
      <w:pPr>
        <w:jc w:val="center"/>
        <w:rPr>
          <w:rFonts w:ascii="Comic Sans MS" w:hAnsi="Comic Sans MS" w:cs="Tahoma"/>
          <w:color w:val="auto"/>
        </w:rPr>
      </w:pPr>
    </w:p>
    <w:p w:rsidR="00BE2E93" w:rsidRPr="00FC141C" w:rsidRDefault="00BE2E93" w:rsidP="005A5113">
      <w:pPr>
        <w:jc w:val="center"/>
        <w:rPr>
          <w:rFonts w:ascii="Comic Sans MS" w:hAnsi="Comic Sans MS" w:cs="Tahoma"/>
          <w:color w:val="auto"/>
        </w:rPr>
      </w:pPr>
    </w:p>
    <w:p w:rsidR="006C3657" w:rsidRPr="00FC141C" w:rsidRDefault="006C3657" w:rsidP="005A5113">
      <w:pPr>
        <w:jc w:val="center"/>
        <w:rPr>
          <w:rFonts w:ascii="Comic Sans MS" w:hAnsi="Comic Sans MS" w:cs="Tahoma"/>
          <w:color w:val="auto"/>
        </w:rPr>
      </w:pPr>
    </w:p>
    <w:p w:rsidR="003D10D4" w:rsidRPr="00FC141C" w:rsidRDefault="003D10D4" w:rsidP="005A5113">
      <w:pPr>
        <w:jc w:val="center"/>
        <w:rPr>
          <w:rFonts w:ascii="Comic Sans MS" w:hAnsi="Comic Sans MS" w:cs="Tahoma"/>
          <w:color w:val="auto"/>
        </w:rPr>
      </w:pPr>
    </w:p>
    <w:p w:rsidR="003D10D4" w:rsidRPr="00FC141C" w:rsidRDefault="003D10D4" w:rsidP="005A5113">
      <w:pPr>
        <w:jc w:val="center"/>
        <w:rPr>
          <w:rFonts w:ascii="Comic Sans MS" w:hAnsi="Comic Sans MS" w:cs="Tahoma"/>
          <w:color w:val="auto"/>
        </w:rPr>
      </w:pPr>
    </w:p>
    <w:p w:rsidR="00796B2A" w:rsidRPr="00FC141C" w:rsidRDefault="00796B2A" w:rsidP="005A5113">
      <w:pPr>
        <w:jc w:val="center"/>
        <w:rPr>
          <w:rFonts w:ascii="Comic Sans MS" w:hAnsi="Comic Sans MS" w:cs="Tahoma"/>
          <w:color w:val="auto"/>
        </w:rPr>
      </w:pPr>
    </w:p>
    <w:p w:rsidR="00643263" w:rsidRPr="00FC141C" w:rsidRDefault="00643263" w:rsidP="005A5113">
      <w:pPr>
        <w:jc w:val="center"/>
        <w:rPr>
          <w:rFonts w:ascii="Comic Sans MS" w:hAnsi="Comic Sans MS" w:cs="Tahoma"/>
          <w:color w:val="auto"/>
        </w:rPr>
      </w:pPr>
    </w:p>
    <w:p w:rsidR="00796B2A" w:rsidRPr="00FC141C" w:rsidRDefault="00796B2A" w:rsidP="005A5113">
      <w:pPr>
        <w:jc w:val="center"/>
        <w:rPr>
          <w:rFonts w:ascii="Comic Sans MS" w:hAnsi="Comic Sans MS" w:cs="Tahoma"/>
          <w:color w:val="auto"/>
        </w:rPr>
      </w:pPr>
    </w:p>
    <w:p w:rsidR="00513B3F" w:rsidRPr="00FC141C" w:rsidRDefault="00513B3F" w:rsidP="005A5113">
      <w:pPr>
        <w:jc w:val="center"/>
        <w:rPr>
          <w:rFonts w:ascii="Comic Sans MS" w:hAnsi="Comic Sans MS" w:cs="Tahoma"/>
          <w:color w:val="auto"/>
        </w:rPr>
      </w:pPr>
    </w:p>
    <w:p w:rsidR="00024F7B" w:rsidRPr="00FC141C" w:rsidRDefault="00024F7B" w:rsidP="005A5113">
      <w:pPr>
        <w:jc w:val="center"/>
        <w:rPr>
          <w:rFonts w:ascii="Comic Sans MS" w:hAnsi="Comic Sans MS" w:cs="Tahoma"/>
          <w:color w:val="auto"/>
        </w:rPr>
      </w:pPr>
    </w:p>
    <w:p w:rsidR="00BA2F70" w:rsidRPr="00FC141C" w:rsidRDefault="00BA2F70" w:rsidP="005A5113">
      <w:pPr>
        <w:jc w:val="center"/>
        <w:rPr>
          <w:rFonts w:ascii="Comic Sans MS" w:hAnsi="Comic Sans MS" w:cs="Tahoma"/>
          <w:color w:val="auto"/>
        </w:rPr>
      </w:pPr>
    </w:p>
    <w:p w:rsidR="00D66DDD" w:rsidRPr="00FC141C" w:rsidRDefault="003F4212" w:rsidP="005A5113">
      <w:pPr>
        <w:jc w:val="center"/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pict>
          <v:shape id="_x0000_s1057" type="#_x0000_t202" style="position:absolute;left:0;text-align:left;margin-left:-2.3pt;margin-top:2.8pt;width:426.9pt;height:5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Aw7vgIAAMQ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" filled="f" stroked="f">
            <v:textbox style="mso-next-textbox:#_x0000_s1057">
              <w:txbxContent>
                <w:p w:rsidR="00C51184" w:rsidRPr="001D2523" w:rsidRDefault="00C51184" w:rsidP="00D66DDD">
                  <w:pP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SYRAH &amp; SYRAH BLENDS</w:t>
                  </w:r>
                </w:p>
              </w:txbxContent>
            </v:textbox>
          </v:shape>
        </w:pict>
      </w:r>
    </w:p>
    <w:p w:rsidR="00D66DDD" w:rsidRPr="00FC141C" w:rsidRDefault="00D66DDD" w:rsidP="005A5113">
      <w:pPr>
        <w:jc w:val="center"/>
        <w:rPr>
          <w:rFonts w:ascii="Comic Sans MS" w:hAnsi="Comic Sans MS" w:cs="Tahoma"/>
          <w:color w:val="auto"/>
        </w:rPr>
      </w:pPr>
    </w:p>
    <w:p w:rsidR="00D66DDD" w:rsidRPr="00FC141C" w:rsidRDefault="00D66DDD" w:rsidP="005A5113">
      <w:pPr>
        <w:jc w:val="center"/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755520" behindDoc="0" locked="0" layoutInCell="1" allowOverlap="1" wp14:anchorId="7EE86707" wp14:editId="34C584EF">
            <wp:simplePos x="0" y="0"/>
            <wp:positionH relativeFrom="column">
              <wp:posOffset>-26670</wp:posOffset>
            </wp:positionH>
            <wp:positionV relativeFrom="paragraph">
              <wp:posOffset>110490</wp:posOffset>
            </wp:positionV>
            <wp:extent cx="3470910" cy="419100"/>
            <wp:effectExtent l="19050" t="0" r="0" b="0"/>
            <wp:wrapThrough wrapText="bothSides">
              <wp:wrapPolygon edited="0">
                <wp:start x="474" y="0"/>
                <wp:lineTo x="-119" y="6873"/>
                <wp:lineTo x="-119" y="15709"/>
                <wp:lineTo x="356" y="20618"/>
                <wp:lineTo x="474" y="20618"/>
                <wp:lineTo x="20984" y="20618"/>
                <wp:lineTo x="21102" y="20618"/>
                <wp:lineTo x="21576" y="16691"/>
                <wp:lineTo x="21576" y="6873"/>
                <wp:lineTo x="21339" y="982"/>
                <wp:lineTo x="20984" y="0"/>
                <wp:lineTo x="474" y="0"/>
              </wp:wrapPolygon>
            </wp:wrapThrough>
            <wp:docPr id="7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6DDD" w:rsidRPr="00FC141C" w:rsidRDefault="00D66DDD" w:rsidP="005A5113">
      <w:pPr>
        <w:jc w:val="center"/>
        <w:rPr>
          <w:rFonts w:ascii="Comic Sans MS" w:hAnsi="Comic Sans MS" w:cs="Tahoma"/>
          <w:color w:val="auto"/>
        </w:rPr>
      </w:pPr>
    </w:p>
    <w:p w:rsidR="00D66DDD" w:rsidRPr="00FC141C" w:rsidRDefault="00D66DDD" w:rsidP="005A5113">
      <w:pPr>
        <w:jc w:val="center"/>
        <w:rPr>
          <w:rFonts w:ascii="Comic Sans MS" w:hAnsi="Comic Sans MS" w:cs="Tahoma"/>
          <w:color w:val="auto"/>
        </w:rPr>
      </w:pPr>
    </w:p>
    <w:tbl>
      <w:tblPr>
        <w:tblpPr w:leftFromText="187" w:rightFromText="187" w:vertAnchor="text" w:horzAnchor="margin" w:tblpX="-234" w:tblpY="231"/>
        <w:tblW w:w="10440" w:type="dxa"/>
        <w:tblLayout w:type="fixed"/>
        <w:tblLook w:val="0000" w:firstRow="0" w:lastRow="0" w:firstColumn="0" w:lastColumn="0" w:noHBand="0" w:noVBand="0"/>
      </w:tblPr>
      <w:tblGrid>
        <w:gridCol w:w="630"/>
        <w:gridCol w:w="1080"/>
        <w:gridCol w:w="7650"/>
        <w:gridCol w:w="1080"/>
      </w:tblGrid>
      <w:tr w:rsidR="00771142" w:rsidRPr="00FC141C" w:rsidTr="00EE4C43">
        <w:trPr>
          <w:trHeight w:val="315"/>
        </w:trPr>
        <w:tc>
          <w:tcPr>
            <w:tcW w:w="630" w:type="dxa"/>
            <w:vAlign w:val="center"/>
          </w:tcPr>
          <w:p w:rsidR="00771142" w:rsidRPr="00FC141C" w:rsidRDefault="00771142" w:rsidP="00771142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Bin</w:t>
            </w:r>
          </w:p>
        </w:tc>
        <w:tc>
          <w:tcPr>
            <w:tcW w:w="9810" w:type="dxa"/>
            <w:gridSpan w:val="3"/>
            <w:shd w:val="clear" w:color="auto" w:fill="auto"/>
            <w:noWrap/>
            <w:vAlign w:val="bottom"/>
          </w:tcPr>
          <w:p w:rsidR="00771142" w:rsidRPr="00FC141C" w:rsidRDefault="00771142" w:rsidP="00771142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CALIFORNIA</w:t>
            </w:r>
          </w:p>
        </w:tc>
      </w:tr>
      <w:tr w:rsidR="00771142" w:rsidRPr="00FC141C" w:rsidTr="00EE4C43">
        <w:trPr>
          <w:trHeight w:val="315"/>
        </w:trPr>
        <w:tc>
          <w:tcPr>
            <w:tcW w:w="630" w:type="dxa"/>
            <w:vAlign w:val="center"/>
          </w:tcPr>
          <w:p w:rsidR="00771142" w:rsidRPr="00FC141C" w:rsidRDefault="00771142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600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771142" w:rsidRPr="00FC141C" w:rsidRDefault="00771142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771142" w:rsidRPr="00FC141C" w:rsidRDefault="00B806F3" w:rsidP="00B806F3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Dueling Pistols, </w:t>
            </w:r>
            <w:r w:rsidR="00771142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Dueling Varietal, 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Petite-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Sirah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r w:rsidR="00771142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Cabernet, Paso Robles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771142" w:rsidRPr="00FC141C" w:rsidRDefault="00771142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99</w:t>
            </w:r>
          </w:p>
        </w:tc>
      </w:tr>
      <w:tr w:rsidR="00771142" w:rsidRPr="00FC141C" w:rsidTr="00EE4C43">
        <w:trPr>
          <w:trHeight w:val="315"/>
        </w:trPr>
        <w:tc>
          <w:tcPr>
            <w:tcW w:w="630" w:type="dxa"/>
            <w:vAlign w:val="center"/>
          </w:tcPr>
          <w:p w:rsidR="00771142" w:rsidRPr="00FC141C" w:rsidRDefault="00771142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601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771142" w:rsidRPr="00FC141C" w:rsidRDefault="00771142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771142" w:rsidRPr="00FC141C" w:rsidRDefault="00771142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Stags’ Leap Winery, Petite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Sirah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Napa Valley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771142" w:rsidRPr="00FC141C" w:rsidRDefault="00771142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93</w:t>
            </w:r>
          </w:p>
        </w:tc>
      </w:tr>
      <w:tr w:rsidR="00771142" w:rsidRPr="00FC141C" w:rsidTr="00EE4C43">
        <w:trPr>
          <w:trHeight w:val="315"/>
        </w:trPr>
        <w:tc>
          <w:tcPr>
            <w:tcW w:w="630" w:type="dxa"/>
            <w:vAlign w:val="center"/>
          </w:tcPr>
          <w:p w:rsidR="00771142" w:rsidRPr="00FC141C" w:rsidRDefault="00771142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602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771142" w:rsidRPr="00FC141C" w:rsidRDefault="00771142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771142" w:rsidRPr="00FC141C" w:rsidRDefault="00771142" w:rsidP="00771142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Hawks Butte, Syrah, Yorkville Highland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771142" w:rsidRPr="00FC141C" w:rsidRDefault="00771142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85</w:t>
            </w:r>
          </w:p>
        </w:tc>
      </w:tr>
      <w:tr w:rsidR="00771142" w:rsidRPr="00FC141C" w:rsidTr="00EE4C43">
        <w:trPr>
          <w:trHeight w:val="315"/>
        </w:trPr>
        <w:tc>
          <w:tcPr>
            <w:tcW w:w="630" w:type="dxa"/>
            <w:vAlign w:val="center"/>
          </w:tcPr>
          <w:p w:rsidR="00771142" w:rsidRPr="00FC141C" w:rsidRDefault="00771142" w:rsidP="00771142">
            <w:pPr>
              <w:rPr>
                <w:color w:val="auto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771142" w:rsidRPr="00FC141C" w:rsidRDefault="00771142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771142" w:rsidRPr="00FC141C" w:rsidRDefault="00771142" w:rsidP="00771142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771142" w:rsidRPr="00FC141C" w:rsidRDefault="00771142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771142" w:rsidRPr="00FC141C" w:rsidTr="00EE4C43">
        <w:trPr>
          <w:trHeight w:val="315"/>
        </w:trPr>
        <w:tc>
          <w:tcPr>
            <w:tcW w:w="630" w:type="dxa"/>
            <w:vAlign w:val="center"/>
          </w:tcPr>
          <w:p w:rsidR="00771142" w:rsidRPr="00FC141C" w:rsidRDefault="00771142" w:rsidP="00771142">
            <w:pPr>
              <w:rPr>
                <w:color w:val="auto"/>
              </w:rPr>
            </w:pPr>
          </w:p>
        </w:tc>
        <w:tc>
          <w:tcPr>
            <w:tcW w:w="9810" w:type="dxa"/>
            <w:gridSpan w:val="3"/>
            <w:shd w:val="clear" w:color="auto" w:fill="auto"/>
            <w:noWrap/>
            <w:vAlign w:val="bottom"/>
          </w:tcPr>
          <w:p w:rsidR="00771142" w:rsidRPr="00FC141C" w:rsidRDefault="00771142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WASHINGTON STATE</w:t>
            </w:r>
          </w:p>
        </w:tc>
      </w:tr>
      <w:tr w:rsidR="00771142" w:rsidRPr="00FC141C" w:rsidTr="00EE4C43">
        <w:trPr>
          <w:trHeight w:val="315"/>
        </w:trPr>
        <w:tc>
          <w:tcPr>
            <w:tcW w:w="630" w:type="dxa"/>
            <w:vAlign w:val="center"/>
          </w:tcPr>
          <w:p w:rsidR="00771142" w:rsidRPr="00FC141C" w:rsidRDefault="00771142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605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771142" w:rsidRPr="00FC141C" w:rsidRDefault="00771142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771142" w:rsidRPr="00FC141C" w:rsidRDefault="00771142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Tenet,</w:t>
            </w:r>
            <w:r w:rsidR="00053B29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Pundit,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Syrah,  Columbia Valley, Washington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B806F3" w:rsidRPr="00FC141C" w:rsidRDefault="00771142" w:rsidP="00B806F3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60</w:t>
            </w:r>
          </w:p>
        </w:tc>
      </w:tr>
      <w:tr w:rsidR="00576A56" w:rsidRPr="00FC141C" w:rsidTr="00EE4C43">
        <w:trPr>
          <w:trHeight w:val="315"/>
        </w:trPr>
        <w:tc>
          <w:tcPr>
            <w:tcW w:w="630" w:type="dxa"/>
            <w:vAlign w:val="center"/>
          </w:tcPr>
          <w:p w:rsidR="00576A56" w:rsidRDefault="003F4212" w:rsidP="00771142">
            <w:pPr>
              <w:rPr>
                <w:rFonts w:ascii="Malgun Gothic Semilight" w:eastAsia="Malgun Gothic Semilight" w:hAnsi="Malgun Gothic Semilight" w:cs="Malgun Gothic Semilight"/>
                <w:noProof/>
                <w:color w:val="auto"/>
                <w:sz w:val="24"/>
                <w:szCs w:val="24"/>
              </w:rPr>
            </w:pPr>
            <w:r>
              <w:rPr>
                <w:rFonts w:ascii="Malgun Gothic Semilight" w:eastAsia="Malgun Gothic Semilight" w:hAnsi="Malgun Gothic Semilight" w:cs="Malgun Gothic Semilight"/>
                <w:noProof/>
                <w:color w:val="auto"/>
                <w:sz w:val="24"/>
                <w:szCs w:val="24"/>
              </w:rPr>
              <w:pict>
                <v:shape id="_x0000_s1070" type="#_x0000_t202" style="position:absolute;margin-left:24.65pt;margin-top:19.1pt;width:426.9pt;height:54pt;z-index:2518159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kp1vgIAAMQ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" filled="f" stroked="f">
                  <v:textbox style="mso-next-textbox:#_x0000_s1070">
                    <w:txbxContent>
                      <w:p w:rsidR="00C51184" w:rsidRPr="001D2523" w:rsidRDefault="00C51184" w:rsidP="00EE4C43">
                        <w:pPr>
                          <w:rPr>
                            <w:rFonts w:ascii="Malgun Gothic Semilight" w:eastAsia="Malgun Gothic Semilight" w:hAnsi="Malgun Gothic Semilight" w:cs="Malgun Gothic Semilight"/>
                            <w:sz w:val="56"/>
                            <w:szCs w:val="56"/>
                          </w:rPr>
                        </w:pPr>
                        <w:r>
                          <w:rPr>
                            <w:rFonts w:ascii="Malgun Gothic Semilight" w:eastAsia="Malgun Gothic Semilight" w:hAnsi="Malgun Gothic Semilight" w:cs="Malgun Gothic Semilight"/>
                            <w:sz w:val="56"/>
                            <w:szCs w:val="56"/>
                          </w:rPr>
                          <w:t>INTERESTING REDS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810" w:type="dxa"/>
            <w:gridSpan w:val="3"/>
            <w:shd w:val="clear" w:color="auto" w:fill="auto"/>
            <w:noWrap/>
            <w:vAlign w:val="bottom"/>
          </w:tcPr>
          <w:p w:rsidR="00576A56" w:rsidRPr="00FC141C" w:rsidRDefault="00576A56" w:rsidP="00771142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</w:tr>
      <w:tr w:rsidR="00576A56" w:rsidRPr="00FC141C" w:rsidTr="00EE4C43">
        <w:trPr>
          <w:trHeight w:val="315"/>
        </w:trPr>
        <w:tc>
          <w:tcPr>
            <w:tcW w:w="630" w:type="dxa"/>
            <w:vAlign w:val="center"/>
          </w:tcPr>
          <w:p w:rsidR="00576A56" w:rsidRDefault="00576A56" w:rsidP="00771142">
            <w:pPr>
              <w:rPr>
                <w:rFonts w:ascii="Malgun Gothic Semilight" w:eastAsia="Malgun Gothic Semilight" w:hAnsi="Malgun Gothic Semilight" w:cs="Malgun Gothic Semilight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9810" w:type="dxa"/>
            <w:gridSpan w:val="3"/>
            <w:shd w:val="clear" w:color="auto" w:fill="auto"/>
            <w:noWrap/>
            <w:vAlign w:val="bottom"/>
          </w:tcPr>
          <w:p w:rsidR="00576A56" w:rsidRPr="00FC141C" w:rsidRDefault="00576A56" w:rsidP="00771142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</w:tr>
      <w:tr w:rsidR="00576A56" w:rsidRPr="00FC141C" w:rsidTr="00EE4C43">
        <w:trPr>
          <w:trHeight w:val="315"/>
        </w:trPr>
        <w:tc>
          <w:tcPr>
            <w:tcW w:w="630" w:type="dxa"/>
            <w:vAlign w:val="center"/>
          </w:tcPr>
          <w:p w:rsidR="00576A56" w:rsidRDefault="00576A56" w:rsidP="00771142">
            <w:pPr>
              <w:rPr>
                <w:rFonts w:ascii="Malgun Gothic Semilight" w:eastAsia="Malgun Gothic Semilight" w:hAnsi="Malgun Gothic Semilight" w:cs="Malgun Gothic Semilight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9810" w:type="dxa"/>
            <w:gridSpan w:val="3"/>
            <w:shd w:val="clear" w:color="auto" w:fill="auto"/>
            <w:noWrap/>
            <w:vAlign w:val="bottom"/>
          </w:tcPr>
          <w:p w:rsidR="00576A56" w:rsidRPr="00FC141C" w:rsidRDefault="00576A56" w:rsidP="00771142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</w:tr>
      <w:tr w:rsidR="00576A56" w:rsidRPr="00FC141C" w:rsidTr="00EE4C43">
        <w:trPr>
          <w:trHeight w:val="315"/>
        </w:trPr>
        <w:tc>
          <w:tcPr>
            <w:tcW w:w="630" w:type="dxa"/>
            <w:vAlign w:val="center"/>
          </w:tcPr>
          <w:p w:rsidR="00576A56" w:rsidRDefault="00576A56" w:rsidP="00771142">
            <w:pPr>
              <w:rPr>
                <w:rFonts w:ascii="Malgun Gothic Semilight" w:eastAsia="Malgun Gothic Semilight" w:hAnsi="Malgun Gothic Semilight" w:cs="Malgun Gothic Semilight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9810" w:type="dxa"/>
            <w:gridSpan w:val="3"/>
            <w:shd w:val="clear" w:color="auto" w:fill="auto"/>
            <w:noWrap/>
            <w:vAlign w:val="bottom"/>
          </w:tcPr>
          <w:p w:rsidR="00576A56" w:rsidRPr="00FC141C" w:rsidRDefault="00576A56" w:rsidP="00771142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576A56">
              <w:rPr>
                <w:rFonts w:ascii="Malgun Gothic Semilight" w:eastAsia="Malgun Gothic Semilight" w:hAnsi="Malgun Gothic Semilight" w:cs="Malgun Gothic Semilight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817984" behindDoc="0" locked="0" layoutInCell="1" allowOverlap="1" wp14:anchorId="18899560" wp14:editId="71344177">
                  <wp:simplePos x="0" y="0"/>
                  <wp:positionH relativeFrom="column">
                    <wp:posOffset>-277495</wp:posOffset>
                  </wp:positionH>
                  <wp:positionV relativeFrom="paragraph">
                    <wp:posOffset>-2886075</wp:posOffset>
                  </wp:positionV>
                  <wp:extent cx="3473450" cy="419100"/>
                  <wp:effectExtent l="19050" t="0" r="0" b="0"/>
                  <wp:wrapThrough wrapText="bothSides">
                    <wp:wrapPolygon edited="0">
                      <wp:start x="474" y="0"/>
                      <wp:lineTo x="-118" y="6873"/>
                      <wp:lineTo x="-118" y="15709"/>
                      <wp:lineTo x="355" y="20618"/>
                      <wp:lineTo x="474" y="20618"/>
                      <wp:lineTo x="20968" y="20618"/>
                      <wp:lineTo x="21087" y="20618"/>
                      <wp:lineTo x="21561" y="16691"/>
                      <wp:lineTo x="21561" y="6873"/>
                      <wp:lineTo x="21324" y="982"/>
                      <wp:lineTo x="20968" y="0"/>
                      <wp:lineTo x="474" y="0"/>
                    </wp:wrapPolygon>
                  </wp:wrapThrough>
                  <wp:docPr id="58" name="Picture 12" descr="C:\Users\cgiglietti\AppData\Local\Microsoft\Windows\INetCache\IE\WENNA6H1\divider2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giglietti\AppData\Local\Microsoft\Windows\INetCache\IE\WENNA6H1\divider2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91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4C43" w:rsidRPr="00FC141C" w:rsidTr="00EE4C43">
        <w:trPr>
          <w:trHeight w:val="315"/>
        </w:trPr>
        <w:tc>
          <w:tcPr>
            <w:tcW w:w="630" w:type="dxa"/>
            <w:vAlign w:val="center"/>
          </w:tcPr>
          <w:p w:rsidR="00EE4C43" w:rsidRPr="00FC141C" w:rsidRDefault="00EE4C43" w:rsidP="00771142">
            <w:pPr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</w:pPr>
          </w:p>
        </w:tc>
        <w:tc>
          <w:tcPr>
            <w:tcW w:w="9810" w:type="dxa"/>
            <w:gridSpan w:val="3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</w:tr>
      <w:tr w:rsidR="00EE4C43" w:rsidRPr="00FC141C" w:rsidTr="00EE4C43">
        <w:trPr>
          <w:trHeight w:val="315"/>
        </w:trPr>
        <w:tc>
          <w:tcPr>
            <w:tcW w:w="630" w:type="dxa"/>
            <w:vAlign w:val="center"/>
          </w:tcPr>
          <w:p w:rsidR="00EE4C43" w:rsidRPr="00FC141C" w:rsidRDefault="00EE4C43" w:rsidP="00771142">
            <w:pPr>
              <w:rPr>
                <w:color w:val="auto"/>
              </w:rPr>
            </w:pPr>
          </w:p>
        </w:tc>
        <w:tc>
          <w:tcPr>
            <w:tcW w:w="9810" w:type="dxa"/>
            <w:gridSpan w:val="3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ARGENTINA</w:t>
            </w:r>
          </w:p>
        </w:tc>
      </w:tr>
      <w:tr w:rsidR="00EE4C43" w:rsidRPr="00FC141C" w:rsidTr="00EE4C43">
        <w:trPr>
          <w:trHeight w:val="315"/>
        </w:trPr>
        <w:tc>
          <w:tcPr>
            <w:tcW w:w="630" w:type="dxa"/>
            <w:vAlign w:val="center"/>
          </w:tcPr>
          <w:p w:rsidR="00EE4C43" w:rsidRPr="00FC141C" w:rsidRDefault="00576A56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61</w:t>
            </w:r>
            <w:r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2015</w:t>
            </w: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Catena Zapata, La Consulta, Malbec, Mendoza, Argentina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115</w:t>
            </w:r>
          </w:p>
        </w:tc>
      </w:tr>
      <w:tr w:rsidR="00EE4C43" w:rsidRPr="00FC141C" w:rsidTr="00EE4C43">
        <w:trPr>
          <w:trHeight w:val="315"/>
        </w:trPr>
        <w:tc>
          <w:tcPr>
            <w:tcW w:w="630" w:type="dxa"/>
            <w:vAlign w:val="center"/>
          </w:tcPr>
          <w:p w:rsidR="00EE4C43" w:rsidRPr="00FC141C" w:rsidRDefault="00EE4C43" w:rsidP="00771142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EE4C43" w:rsidRPr="00FC141C" w:rsidTr="00EE4C43">
        <w:trPr>
          <w:trHeight w:val="315"/>
        </w:trPr>
        <w:tc>
          <w:tcPr>
            <w:tcW w:w="630" w:type="dxa"/>
            <w:vAlign w:val="center"/>
          </w:tcPr>
          <w:p w:rsidR="00EE4C43" w:rsidRPr="00FC141C" w:rsidRDefault="00EE4C43" w:rsidP="00771142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9810" w:type="dxa"/>
            <w:gridSpan w:val="3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FRANCE</w:t>
            </w:r>
          </w:p>
        </w:tc>
      </w:tr>
      <w:tr w:rsidR="00EE4C43" w:rsidRPr="00FC141C" w:rsidTr="00EE4C43">
        <w:trPr>
          <w:trHeight w:val="315"/>
        </w:trPr>
        <w:tc>
          <w:tcPr>
            <w:tcW w:w="630" w:type="dxa"/>
            <w:vAlign w:val="center"/>
          </w:tcPr>
          <w:p w:rsidR="00EE4C43" w:rsidRPr="00FC141C" w:rsidRDefault="00576A56" w:rsidP="00771142">
            <w:pPr>
              <w:rPr>
                <w:color w:val="auto"/>
              </w:rPr>
            </w:pPr>
            <w:r w:rsidRPr="00576A56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621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EE4C43" w:rsidRPr="00FC141C" w:rsidRDefault="00EE4C43" w:rsidP="00B806F3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Bila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-Haut,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Occultum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Lapidem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Pessac-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Léognan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60</w:t>
            </w:r>
          </w:p>
        </w:tc>
      </w:tr>
      <w:tr w:rsidR="00EE4C43" w:rsidRPr="00FC141C" w:rsidTr="00EE4C43">
        <w:trPr>
          <w:trHeight w:val="315"/>
        </w:trPr>
        <w:tc>
          <w:tcPr>
            <w:tcW w:w="630" w:type="dxa"/>
          </w:tcPr>
          <w:p w:rsidR="00EE4C43" w:rsidRPr="00FC141C" w:rsidRDefault="00EE4C43" w:rsidP="00771142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EE4C43" w:rsidRPr="00FC141C" w:rsidTr="00EE4C43">
        <w:trPr>
          <w:trHeight w:val="315"/>
        </w:trPr>
        <w:tc>
          <w:tcPr>
            <w:tcW w:w="630" w:type="dxa"/>
            <w:vAlign w:val="center"/>
          </w:tcPr>
          <w:p w:rsidR="00EE4C43" w:rsidRPr="00FC141C" w:rsidRDefault="00EE4C43" w:rsidP="00771142">
            <w:pPr>
              <w:rPr>
                <w:color w:val="auto"/>
              </w:rPr>
            </w:pPr>
          </w:p>
        </w:tc>
        <w:tc>
          <w:tcPr>
            <w:tcW w:w="9810" w:type="dxa"/>
            <w:gridSpan w:val="3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ITALY</w:t>
            </w:r>
          </w:p>
        </w:tc>
      </w:tr>
      <w:tr w:rsidR="00EE4C43" w:rsidRPr="00FC141C" w:rsidTr="00EE4C43">
        <w:trPr>
          <w:trHeight w:val="315"/>
        </w:trPr>
        <w:tc>
          <w:tcPr>
            <w:tcW w:w="630" w:type="dxa"/>
            <w:vAlign w:val="center"/>
          </w:tcPr>
          <w:p w:rsidR="00EE4C43" w:rsidRPr="00FC141C" w:rsidRDefault="00EE4C43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631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2015</w:t>
            </w: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Castello Banfi, Sangiovese Grosso, Brunello di Montalcino, Tuscany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158</w:t>
            </w:r>
          </w:p>
        </w:tc>
      </w:tr>
      <w:tr w:rsidR="00EE4C43" w:rsidRPr="00FC141C" w:rsidTr="00EE4C43">
        <w:trPr>
          <w:trHeight w:val="315"/>
        </w:trPr>
        <w:tc>
          <w:tcPr>
            <w:tcW w:w="630" w:type="dxa"/>
            <w:vAlign w:val="center"/>
          </w:tcPr>
          <w:p w:rsidR="00EE4C43" w:rsidRPr="00FC141C" w:rsidRDefault="00EE4C43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632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2017</w:t>
            </w: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Ca’ del Bosco, Maurizio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Zanella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Bordeaux Blend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155</w:t>
            </w:r>
          </w:p>
        </w:tc>
      </w:tr>
      <w:tr w:rsidR="00EE4C43" w:rsidRPr="00FC141C" w:rsidTr="00EE4C43">
        <w:trPr>
          <w:trHeight w:val="315"/>
        </w:trPr>
        <w:tc>
          <w:tcPr>
            <w:tcW w:w="630" w:type="dxa"/>
            <w:vAlign w:val="center"/>
          </w:tcPr>
          <w:p w:rsidR="00EE4C43" w:rsidRPr="00FC141C" w:rsidRDefault="00EE4C43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633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2013</w:t>
            </w: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Cesari, Il Bosco, Amarone della Valpolicella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162</w:t>
            </w:r>
          </w:p>
        </w:tc>
      </w:tr>
      <w:tr w:rsidR="00EE4C43" w:rsidRPr="00FC141C" w:rsidTr="00EE4C43">
        <w:trPr>
          <w:trHeight w:val="317"/>
        </w:trPr>
        <w:tc>
          <w:tcPr>
            <w:tcW w:w="630" w:type="dxa"/>
            <w:vAlign w:val="center"/>
          </w:tcPr>
          <w:p w:rsidR="00EE4C43" w:rsidRPr="00FC141C" w:rsidRDefault="00EE4C43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634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</w:t>
            </w: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Fuligni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D.O.C.G., Brunello di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Montalcino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Tuscany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166</w:t>
            </w:r>
          </w:p>
        </w:tc>
      </w:tr>
      <w:tr w:rsidR="00EE4C43" w:rsidRPr="00FC141C" w:rsidTr="00EE4C43">
        <w:trPr>
          <w:trHeight w:val="317"/>
        </w:trPr>
        <w:tc>
          <w:tcPr>
            <w:tcW w:w="630" w:type="dxa"/>
            <w:vAlign w:val="center"/>
          </w:tcPr>
          <w:p w:rsidR="00EE4C43" w:rsidRPr="00FC141C" w:rsidRDefault="00EE4C43" w:rsidP="00771142">
            <w:pPr>
              <w:rPr>
                <w:color w:val="auto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2015</w:t>
            </w: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Marchese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Antinori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Sangiovese, Chianti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Classico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Riserva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Tuscany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72</w:t>
            </w:r>
          </w:p>
        </w:tc>
      </w:tr>
      <w:tr w:rsidR="00EE4C43" w:rsidRPr="00FC141C" w:rsidTr="00EE4C43">
        <w:trPr>
          <w:trHeight w:val="317"/>
        </w:trPr>
        <w:tc>
          <w:tcPr>
            <w:tcW w:w="630" w:type="dxa"/>
            <w:vAlign w:val="center"/>
          </w:tcPr>
          <w:p w:rsidR="00EE4C43" w:rsidRPr="00FC141C" w:rsidRDefault="00EE4C43" w:rsidP="00771142">
            <w:pPr>
              <w:rPr>
                <w:color w:val="auto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EE4C43" w:rsidRPr="00FC141C" w:rsidTr="00EE4C43">
        <w:trPr>
          <w:trHeight w:val="317"/>
        </w:trPr>
        <w:tc>
          <w:tcPr>
            <w:tcW w:w="630" w:type="dxa"/>
            <w:vAlign w:val="center"/>
          </w:tcPr>
          <w:p w:rsidR="00EE4C43" w:rsidRPr="00FC141C" w:rsidRDefault="00EE4C43" w:rsidP="00771142">
            <w:pPr>
              <w:rPr>
                <w:color w:val="auto"/>
              </w:rPr>
            </w:pPr>
          </w:p>
        </w:tc>
        <w:tc>
          <w:tcPr>
            <w:tcW w:w="9810" w:type="dxa"/>
            <w:gridSpan w:val="3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SPAIN</w:t>
            </w:r>
          </w:p>
        </w:tc>
      </w:tr>
      <w:tr w:rsidR="00EE4C43" w:rsidRPr="00FC141C" w:rsidTr="00EE4C43">
        <w:trPr>
          <w:trHeight w:val="317"/>
        </w:trPr>
        <w:tc>
          <w:tcPr>
            <w:tcW w:w="630" w:type="dxa"/>
            <w:vAlign w:val="center"/>
          </w:tcPr>
          <w:p w:rsidR="00EE4C43" w:rsidRPr="00FC141C" w:rsidRDefault="00EE4C43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641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2008</w:t>
            </w: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Numanthia, Termanthia, Tinta de Toro, Toro, Spain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430</w:t>
            </w:r>
          </w:p>
        </w:tc>
      </w:tr>
      <w:tr w:rsidR="00EE4C43" w:rsidRPr="00FC141C" w:rsidTr="00EE4C43">
        <w:trPr>
          <w:trHeight w:val="317"/>
        </w:trPr>
        <w:tc>
          <w:tcPr>
            <w:tcW w:w="630" w:type="dxa"/>
            <w:vAlign w:val="center"/>
          </w:tcPr>
          <w:p w:rsidR="00EE4C43" w:rsidRPr="00FC141C" w:rsidRDefault="00576A56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64</w:t>
            </w:r>
            <w:r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2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2018</w:t>
            </w: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Chapillon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Siendra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shd w:val="clear" w:color="auto" w:fill="FFFFFF"/>
              </w:rPr>
              <w:t>Merlot, Garnacha, Shiraz/Syrah, Cabernet Sauvignon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40</w:t>
            </w:r>
          </w:p>
        </w:tc>
      </w:tr>
      <w:tr w:rsidR="00EE4C43" w:rsidRPr="00FC141C" w:rsidTr="00EE4C43">
        <w:trPr>
          <w:trHeight w:val="317"/>
        </w:trPr>
        <w:tc>
          <w:tcPr>
            <w:tcW w:w="630" w:type="dxa"/>
            <w:vAlign w:val="center"/>
          </w:tcPr>
          <w:p w:rsidR="00EE4C43" w:rsidRPr="00FC141C" w:rsidRDefault="00EE4C43" w:rsidP="00771142">
            <w:pPr>
              <w:rPr>
                <w:color w:val="auto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EE4C43" w:rsidRPr="00FC141C" w:rsidTr="00EE4C43">
        <w:trPr>
          <w:trHeight w:val="317"/>
        </w:trPr>
        <w:tc>
          <w:tcPr>
            <w:tcW w:w="630" w:type="dxa"/>
            <w:vAlign w:val="center"/>
          </w:tcPr>
          <w:p w:rsidR="00EE4C43" w:rsidRPr="00FC141C" w:rsidRDefault="00EE4C43" w:rsidP="00771142">
            <w:pPr>
              <w:rPr>
                <w:color w:val="auto"/>
              </w:rPr>
            </w:pPr>
            <w:r w:rsidRPr="00FC141C">
              <w:rPr>
                <w:rFonts w:ascii="Adobe Garamond Pro" w:hAnsi="Adobe Garamond Pro"/>
                <w:i/>
                <w:color w:val="auto"/>
                <w:sz w:val="16"/>
                <w:szCs w:val="16"/>
              </w:rPr>
              <w:t>645</w:t>
            </w:r>
          </w:p>
        </w:tc>
        <w:tc>
          <w:tcPr>
            <w:tcW w:w="9810" w:type="dxa"/>
            <w:gridSpan w:val="3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BULGARIA</w:t>
            </w:r>
          </w:p>
        </w:tc>
      </w:tr>
      <w:tr w:rsidR="00EE4C43" w:rsidRPr="00FC141C" w:rsidTr="00EE4C43">
        <w:trPr>
          <w:trHeight w:val="315"/>
        </w:trPr>
        <w:tc>
          <w:tcPr>
            <w:tcW w:w="630" w:type="dxa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2015</w:t>
            </w: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Petit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Enira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Red Wine, Thracian Lowlands,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Ognianovo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Village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45</w:t>
            </w:r>
          </w:p>
        </w:tc>
      </w:tr>
      <w:tr w:rsidR="00EE4C43" w:rsidRPr="00FC141C" w:rsidTr="00EE4C43">
        <w:trPr>
          <w:trHeight w:val="315"/>
        </w:trPr>
        <w:tc>
          <w:tcPr>
            <w:tcW w:w="630" w:type="dxa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EE4C43" w:rsidRPr="00FC141C" w:rsidTr="00EE4C43">
        <w:trPr>
          <w:trHeight w:val="315"/>
        </w:trPr>
        <w:tc>
          <w:tcPr>
            <w:tcW w:w="630" w:type="dxa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EE4C43" w:rsidRPr="00FC141C" w:rsidRDefault="00EE4C43" w:rsidP="0077114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</w:tbl>
    <w:p w:rsidR="00522FA6" w:rsidRPr="00FC141C" w:rsidRDefault="00522FA6" w:rsidP="005A5113">
      <w:pPr>
        <w:jc w:val="center"/>
        <w:rPr>
          <w:rFonts w:ascii="Comic Sans MS" w:hAnsi="Comic Sans MS" w:cs="Tahoma"/>
          <w:color w:val="auto"/>
        </w:rPr>
      </w:pPr>
    </w:p>
    <w:p w:rsidR="00F30A39" w:rsidRPr="00FC141C" w:rsidRDefault="00F30A39" w:rsidP="00576A56">
      <w:pPr>
        <w:rPr>
          <w:rFonts w:ascii="Comic Sans MS" w:hAnsi="Comic Sans MS" w:cs="Tahoma"/>
          <w:color w:val="auto"/>
        </w:rPr>
      </w:pPr>
    </w:p>
    <w:p w:rsidR="00F30A39" w:rsidRPr="00FC141C" w:rsidRDefault="00F30A39" w:rsidP="005A5113">
      <w:pPr>
        <w:jc w:val="center"/>
        <w:rPr>
          <w:rFonts w:ascii="Comic Sans MS" w:hAnsi="Comic Sans MS" w:cs="Tahoma"/>
          <w:color w:val="auto"/>
        </w:rPr>
      </w:pPr>
    </w:p>
    <w:p w:rsidR="0084200A" w:rsidRPr="00FC141C" w:rsidRDefault="003F4212" w:rsidP="005A5113">
      <w:pPr>
        <w:jc w:val="center"/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lastRenderedPageBreak/>
        <w:pict>
          <v:shape id="_x0000_s1059" type="#_x0000_t202" style="position:absolute;left:0;text-align:left;margin-left:9.7pt;margin-top:-13.85pt;width:426.9pt;height:5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OVvgIAAMQ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" filled="f" stroked="f">
            <v:textbox>
              <w:txbxContent>
                <w:p w:rsidR="00C51184" w:rsidRPr="001D2523" w:rsidRDefault="00C51184" w:rsidP="0084200A">
                  <w:pP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BEERS</w:t>
                  </w:r>
                </w:p>
              </w:txbxContent>
            </v:textbox>
          </v:shape>
        </w:pict>
      </w:r>
    </w:p>
    <w:p w:rsidR="003A34AB" w:rsidRPr="00FC141C" w:rsidRDefault="005C0A4B" w:rsidP="005A5113">
      <w:pPr>
        <w:jc w:val="center"/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758592" behindDoc="0" locked="0" layoutInCell="1" allowOverlap="1" wp14:anchorId="4A12FAD6" wp14:editId="552DBB2F">
            <wp:simplePos x="0" y="0"/>
            <wp:positionH relativeFrom="column">
              <wp:posOffset>163830</wp:posOffset>
            </wp:positionH>
            <wp:positionV relativeFrom="paragraph">
              <wp:posOffset>46990</wp:posOffset>
            </wp:positionV>
            <wp:extent cx="3467100" cy="419100"/>
            <wp:effectExtent l="19050" t="0" r="0" b="0"/>
            <wp:wrapThrough wrapText="bothSides">
              <wp:wrapPolygon edited="0">
                <wp:start x="475" y="0"/>
                <wp:lineTo x="-119" y="6873"/>
                <wp:lineTo x="-119" y="15709"/>
                <wp:lineTo x="356" y="20618"/>
                <wp:lineTo x="475" y="20618"/>
                <wp:lineTo x="21007" y="20618"/>
                <wp:lineTo x="21125" y="20618"/>
                <wp:lineTo x="21600" y="16691"/>
                <wp:lineTo x="21600" y="6873"/>
                <wp:lineTo x="21363" y="982"/>
                <wp:lineTo x="21007" y="0"/>
                <wp:lineTo x="475" y="0"/>
              </wp:wrapPolygon>
            </wp:wrapThrough>
            <wp:docPr id="8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34AB" w:rsidRPr="00FC141C" w:rsidRDefault="003A34AB" w:rsidP="005A5113">
      <w:pPr>
        <w:jc w:val="center"/>
        <w:rPr>
          <w:rFonts w:ascii="Comic Sans MS" w:hAnsi="Comic Sans MS" w:cs="Tahoma"/>
          <w:color w:val="auto"/>
        </w:rPr>
      </w:pPr>
    </w:p>
    <w:p w:rsidR="00D84B86" w:rsidRPr="00FC141C" w:rsidRDefault="00D84B86" w:rsidP="005A5113">
      <w:pPr>
        <w:jc w:val="center"/>
        <w:rPr>
          <w:rFonts w:ascii="Comic Sans MS" w:hAnsi="Comic Sans MS" w:cs="Tahoma"/>
          <w:color w:val="auto"/>
        </w:rPr>
      </w:pPr>
    </w:p>
    <w:tbl>
      <w:tblPr>
        <w:tblW w:w="9180" w:type="dxa"/>
        <w:jc w:val="center"/>
        <w:tblLook w:val="0000" w:firstRow="0" w:lastRow="0" w:firstColumn="0" w:lastColumn="0" w:noHBand="0" w:noVBand="0"/>
      </w:tblPr>
      <w:tblGrid>
        <w:gridCol w:w="8388"/>
        <w:gridCol w:w="792"/>
      </w:tblGrid>
      <w:tr w:rsidR="00DA0DBE" w:rsidRPr="00FC141C" w:rsidTr="003B122C">
        <w:trPr>
          <w:trHeight w:val="330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DA0DBE" w:rsidRPr="00FC141C" w:rsidRDefault="0084200A" w:rsidP="005958A0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ALE</w:t>
            </w:r>
            <w:r w:rsidR="00A46F02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</w:t>
            </w:r>
            <w:r w:rsidR="00796B2A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</w:t>
            </w:r>
            <w:r w:rsidR="005958A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- </w:t>
            </w:r>
            <w:r w:rsidR="00796B2A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LOCAL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DA0DBE" w:rsidRPr="00FC141C" w:rsidRDefault="00DA0DBE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</w:p>
        </w:tc>
      </w:tr>
      <w:tr w:rsidR="007B582E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7B582E" w:rsidRPr="00FC141C" w:rsidRDefault="00101342" w:rsidP="00101342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Rhode Trip, Pale</w:t>
            </w:r>
            <w:r w:rsidR="007B582E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Ale, Newport, </w:t>
            </w:r>
            <w:r w:rsidR="0015218D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R.I.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7B582E" w:rsidRPr="00FC141C" w:rsidRDefault="00101342" w:rsidP="00CA6FB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</w:t>
            </w:r>
          </w:p>
        </w:tc>
      </w:tr>
      <w:tr w:rsidR="007B582E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7B582E" w:rsidRPr="00FC141C" w:rsidRDefault="005063BE" w:rsidP="00053B29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Whalers,</w:t>
            </w:r>
            <w:r w:rsidR="007B582E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The Rise </w:t>
            </w:r>
            <w:r w:rsidR="007B582E" w:rsidRPr="00FC141C">
              <w:rPr>
                <w:rFonts w:ascii="Adobe Garamond Pro" w:hAnsi="Adobe Garamond Pro" w:cs="Arial"/>
                <w:color w:val="auto"/>
                <w:sz w:val="24"/>
                <w:szCs w:val="24"/>
                <w:shd w:val="clear" w:color="auto" w:fill="FFFFFF"/>
              </w:rPr>
              <w:t xml:space="preserve">American Pale Ale, </w:t>
            </w:r>
            <w:r w:rsidR="0015218D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R.I.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7B582E" w:rsidRPr="00FC141C" w:rsidRDefault="007B582E" w:rsidP="00CA6FB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</w:t>
            </w:r>
          </w:p>
        </w:tc>
      </w:tr>
      <w:tr w:rsidR="00111F0D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111F0D" w:rsidRPr="00FC141C" w:rsidRDefault="00053B29" w:rsidP="0015218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Captain’s Daughter, </w:t>
            </w:r>
            <w:r w:rsidR="0015218D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Double IPA, </w:t>
            </w:r>
            <w:r w:rsidR="00111F0D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Gray Sail Br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ewing, Westerly, </w:t>
            </w:r>
            <w:r w:rsidR="0015218D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R.I.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111F0D" w:rsidRPr="00FC141C" w:rsidRDefault="0015218D" w:rsidP="0015218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 10 </w:t>
            </w:r>
          </w:p>
        </w:tc>
      </w:tr>
      <w:tr w:rsidR="00111F0D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111F0D" w:rsidRPr="00FC141C" w:rsidRDefault="00053B29" w:rsidP="0015218D">
            <w:pPr>
              <w:pStyle w:val="Heading1"/>
              <w:shd w:val="clear" w:color="auto" w:fill="FFFFFF"/>
              <w:spacing w:before="0" w:after="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gramStart"/>
            <w:r w:rsidRPr="00FC141C">
              <w:rPr>
                <w:rFonts w:ascii="Adobe Garamond Pro" w:hAnsi="Adobe Garamond Pro"/>
                <w:b w:val="0"/>
                <w:bCs w:val="0"/>
                <w:color w:val="auto"/>
                <w:kern w:val="28"/>
                <w:sz w:val="24"/>
                <w:szCs w:val="24"/>
              </w:rPr>
              <w:t xml:space="preserve">Flying Jenny, </w:t>
            </w:r>
            <w:r w:rsidR="0015218D" w:rsidRPr="00FC141C">
              <w:rPr>
                <w:rFonts w:ascii="Adobe Garamond Pro" w:hAnsi="Adobe Garamond Pro"/>
                <w:b w:val="0"/>
                <w:bCs w:val="0"/>
                <w:color w:val="auto"/>
                <w:kern w:val="28"/>
                <w:sz w:val="24"/>
                <w:szCs w:val="24"/>
              </w:rPr>
              <w:t>Extra Pale Ale, Gray Sail Brewing, Westerly, R.I.</w:t>
            </w:r>
            <w:proofErr w:type="gramEnd"/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111F0D" w:rsidRPr="00FC141C" w:rsidRDefault="00111F0D" w:rsidP="00CA6FB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</w:t>
            </w:r>
          </w:p>
        </w:tc>
      </w:tr>
      <w:tr w:rsidR="007B582E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7B582E" w:rsidRPr="00FC141C" w:rsidRDefault="00053B29" w:rsidP="0015218D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Old Brown Dog, </w:t>
            </w:r>
            <w:r w:rsidR="0015218D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Brown Ale,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Smuttynose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Brewing Co., </w:t>
            </w:r>
            <w:r w:rsidR="007B582E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Portsmouth, </w:t>
            </w:r>
            <w:r w:rsidR="0015218D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N.H.</w:t>
            </w:r>
            <w:r w:rsidR="007B582E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7B582E" w:rsidRPr="00FC141C" w:rsidRDefault="007B582E" w:rsidP="00CA6FB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</w:t>
            </w:r>
          </w:p>
        </w:tc>
      </w:tr>
      <w:tr w:rsidR="007B582E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7B582E" w:rsidRPr="00FC141C" w:rsidRDefault="007B582E" w:rsidP="00CA6FB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7B582E" w:rsidRPr="00FC141C" w:rsidRDefault="007B582E" w:rsidP="00CA6FB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84200A" w:rsidRPr="00FC141C" w:rsidTr="0084200A">
        <w:trPr>
          <w:trHeight w:val="315"/>
          <w:jc w:val="center"/>
        </w:trPr>
        <w:tc>
          <w:tcPr>
            <w:tcW w:w="9180" w:type="dxa"/>
            <w:gridSpan w:val="2"/>
            <w:shd w:val="clear" w:color="auto" w:fill="auto"/>
            <w:noWrap/>
            <w:vAlign w:val="bottom"/>
          </w:tcPr>
          <w:p w:rsidR="0084200A" w:rsidRPr="00FC141C" w:rsidRDefault="0084200A" w:rsidP="0084200A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ALE</w:t>
            </w:r>
            <w:r w:rsidR="00796B2A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</w:t>
            </w:r>
            <w:r w:rsidR="00A46F02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</w:t>
            </w:r>
            <w:r w:rsidR="005958A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- </w:t>
            </w:r>
            <w:r w:rsidR="00796B2A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IMPORTED</w:t>
            </w:r>
          </w:p>
        </w:tc>
      </w:tr>
      <w:tr w:rsidR="0084200A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84200A" w:rsidRPr="00FC141C" w:rsidRDefault="0084200A" w:rsidP="0084200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Gulden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Draak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Dark Triple,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Ertvelde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East Flanders, Belgium, 10.5% ABV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84200A" w:rsidRPr="00FC141C" w:rsidRDefault="0084200A" w:rsidP="0084200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12</w:t>
            </w:r>
          </w:p>
        </w:tc>
      </w:tr>
      <w:tr w:rsidR="0084200A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84200A" w:rsidRPr="00FC141C" w:rsidRDefault="0084200A" w:rsidP="0084200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Orval Trappist Ale,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Villers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-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devant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-Orval, Belgium, 6.2% ABV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84200A" w:rsidRPr="00FC141C" w:rsidRDefault="0084200A" w:rsidP="0084200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13</w:t>
            </w:r>
          </w:p>
        </w:tc>
      </w:tr>
      <w:tr w:rsidR="00C34B6C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C34B6C" w:rsidRPr="00FC141C" w:rsidRDefault="00C34B6C" w:rsidP="007B6E0E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C34B6C" w:rsidRPr="00FC141C" w:rsidRDefault="00C34B6C" w:rsidP="007B6E0E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C34B6C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C34B6C" w:rsidRPr="00FC141C" w:rsidRDefault="0084200A" w:rsidP="0083727F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LAGERS </w:t>
            </w:r>
            <w:r w:rsidR="005958A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- </w:t>
            </w: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DOMESTIC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C34B6C" w:rsidRPr="00FC141C" w:rsidRDefault="00C34B6C" w:rsidP="004C0D04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84200A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84200A" w:rsidRPr="00FC141C" w:rsidRDefault="0084200A" w:rsidP="0084200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Bud Light, St. Louis, Missouri, 4.2% ABV 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84200A" w:rsidRPr="00FC141C" w:rsidRDefault="0084200A" w:rsidP="0084200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</w:t>
            </w:r>
          </w:p>
        </w:tc>
      </w:tr>
      <w:tr w:rsidR="0084200A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84200A" w:rsidRPr="00FC141C" w:rsidRDefault="0084200A" w:rsidP="0084200A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Budweiser, St. Louis, Missouri, 5.0% ABV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84200A" w:rsidRPr="00FC141C" w:rsidRDefault="0084200A" w:rsidP="0084200A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</w:t>
            </w:r>
          </w:p>
        </w:tc>
      </w:tr>
      <w:tr w:rsidR="0052414F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52414F" w:rsidRPr="00FC141C" w:rsidRDefault="0052414F">
            <w:pPr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52414F" w:rsidRPr="00FC141C" w:rsidRDefault="0052414F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</w:p>
        </w:tc>
      </w:tr>
      <w:tr w:rsidR="00974868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974868" w:rsidRPr="00FC141C" w:rsidRDefault="0084200A" w:rsidP="0083727F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LAGERS </w:t>
            </w:r>
            <w:r w:rsidR="005958A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- </w:t>
            </w: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IMPORTED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974868" w:rsidRPr="00FC141C" w:rsidRDefault="00974868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</w:p>
        </w:tc>
      </w:tr>
      <w:tr w:rsidR="001B0DB8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1B0DB8" w:rsidRPr="00FC141C" w:rsidRDefault="001B0DB8" w:rsidP="00AE0B41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Amstel Light,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Zoeterwoude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Netherlands, 3.5% ABV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1B0DB8" w:rsidRPr="00FC141C" w:rsidRDefault="001B0DB8" w:rsidP="00AE0B4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</w:t>
            </w:r>
          </w:p>
        </w:tc>
      </w:tr>
      <w:tr w:rsidR="001B0DB8" w:rsidRPr="00FC141C" w:rsidTr="003B122C">
        <w:trPr>
          <w:trHeight w:val="330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1B0DB8" w:rsidRPr="00FC141C" w:rsidRDefault="001B0DB8" w:rsidP="00AE0B41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Ayinger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Celebrator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Dopplebock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Aying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Bavaria,</w:t>
            </w:r>
            <w:r w:rsidR="00CA1E78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Germany, 6.7% ABV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1B0DB8" w:rsidRPr="00FC141C" w:rsidRDefault="001B0DB8" w:rsidP="00AE0B4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11</w:t>
            </w:r>
          </w:p>
        </w:tc>
      </w:tr>
      <w:tr w:rsidR="001B0DB8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1B0DB8" w:rsidRPr="00FC141C" w:rsidRDefault="001B0DB8" w:rsidP="000B470B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Heineken, </w:t>
            </w:r>
            <w:r w:rsidR="00053B29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Am</w:t>
            </w:r>
            <w:r w:rsidR="000B470B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sterdam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Netherlands, 5.0% ABV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1B0DB8" w:rsidRPr="00FC141C" w:rsidRDefault="001B0DB8" w:rsidP="00AE0B4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</w:t>
            </w:r>
          </w:p>
        </w:tc>
      </w:tr>
      <w:tr w:rsidR="0085324A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85324A" w:rsidRPr="00FC141C" w:rsidRDefault="0085324A" w:rsidP="00AE0B41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Modelo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Mexico City, Mexico</w:t>
            </w:r>
            <w:r w:rsidR="0015218D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5.5% ABV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85324A" w:rsidRPr="00FC141C" w:rsidRDefault="0085324A" w:rsidP="00AE0B4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</w:t>
            </w:r>
          </w:p>
        </w:tc>
      </w:tr>
      <w:tr w:rsidR="001B0DB8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1B0DB8" w:rsidRPr="00FC141C" w:rsidRDefault="001B0DB8" w:rsidP="00AE0B41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Stella Artois, Leuven, Belgium, 5.2% ABV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1B0DB8" w:rsidRPr="00FC141C" w:rsidRDefault="001B0DB8" w:rsidP="00AE0B4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8</w:t>
            </w:r>
          </w:p>
        </w:tc>
      </w:tr>
      <w:tr w:rsidR="00C34B6C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C34B6C" w:rsidRPr="00FC141C" w:rsidRDefault="00C34B6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C34B6C" w:rsidRPr="00FC141C" w:rsidRDefault="00C34B6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C34B6C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C34B6C" w:rsidRPr="00FC141C" w:rsidRDefault="005958A0" w:rsidP="001B0DB8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GLUTEN-FREE LA</w:t>
            </w:r>
            <w:r w:rsidR="001B0DB8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GER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C34B6C" w:rsidRPr="00FC141C" w:rsidRDefault="00C34B6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1B0DB8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1B0DB8" w:rsidRPr="00FC141C" w:rsidRDefault="001B0DB8" w:rsidP="00AE0B41">
            <w:pPr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Omission Beer Company, Portsmouth, New Hampshire, 4.6% ABV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1B0DB8" w:rsidRPr="00FC141C" w:rsidRDefault="001B0DB8" w:rsidP="00AE0B41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</w:rPr>
              <w:t>8</w:t>
            </w:r>
          </w:p>
        </w:tc>
      </w:tr>
      <w:tr w:rsidR="00AD5A0C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AD5A0C" w:rsidRPr="00FC141C" w:rsidRDefault="00AD5A0C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AD5A0C" w:rsidRPr="00FC141C" w:rsidRDefault="00AD5A0C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9E3D51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9E3D51" w:rsidRPr="00FC141C" w:rsidRDefault="001B0DB8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NON-ALCOH</w:t>
            </w:r>
            <w:r w:rsidR="005958A0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O</w:t>
            </w: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LIC 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9E3D51" w:rsidRPr="00FC141C" w:rsidRDefault="009E3D51" w:rsidP="005F6902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1B0DB8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1B0DB8" w:rsidRPr="00FC141C" w:rsidRDefault="001B0DB8" w:rsidP="00AE0B41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Buckler,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Zoeterwoude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, Netherlands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1B0DB8" w:rsidRPr="00FC141C" w:rsidRDefault="001B0DB8" w:rsidP="00AE0B4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</w:t>
            </w:r>
          </w:p>
        </w:tc>
      </w:tr>
      <w:tr w:rsidR="001B0DB8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1B0DB8" w:rsidRPr="00FC141C" w:rsidRDefault="001B0DB8" w:rsidP="00AE0B41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St. Pauli, Bremen, Germany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1B0DB8" w:rsidRPr="00FC141C" w:rsidRDefault="001B0DB8" w:rsidP="00AE0B4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</w:t>
            </w:r>
          </w:p>
        </w:tc>
      </w:tr>
      <w:tr w:rsidR="00E64563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E64563" w:rsidRPr="00FC141C" w:rsidRDefault="00E64563">
            <w:pPr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E64563" w:rsidRPr="00FC141C" w:rsidRDefault="00E64563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</w:p>
        </w:tc>
      </w:tr>
      <w:tr w:rsidR="00C34B6C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C34B6C" w:rsidRPr="00FC141C" w:rsidRDefault="001B0DB8">
            <w:pPr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HARD CIDER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C34B6C" w:rsidRPr="00FC141C" w:rsidRDefault="00C34B6C">
            <w:pPr>
              <w:jc w:val="center"/>
              <w:rPr>
                <w:rFonts w:ascii="Adobe Garamond Pro" w:hAnsi="Adobe Garamond Pro" w:cs="Arial"/>
                <w:color w:val="auto"/>
                <w:sz w:val="24"/>
                <w:szCs w:val="24"/>
              </w:rPr>
            </w:pPr>
          </w:p>
        </w:tc>
      </w:tr>
      <w:tr w:rsidR="001B0DB8" w:rsidRPr="00FC141C" w:rsidTr="003B122C">
        <w:trPr>
          <w:trHeight w:val="315"/>
          <w:jc w:val="center"/>
        </w:trPr>
        <w:tc>
          <w:tcPr>
            <w:tcW w:w="8388" w:type="dxa"/>
            <w:shd w:val="clear" w:color="auto" w:fill="auto"/>
            <w:noWrap/>
            <w:vAlign w:val="bottom"/>
          </w:tcPr>
          <w:p w:rsidR="001B0DB8" w:rsidRPr="00FC141C" w:rsidRDefault="001B0DB8" w:rsidP="00AE0B41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Woodchuck Pear, Middlebury, Vermont</w:t>
            </w:r>
          </w:p>
        </w:tc>
        <w:tc>
          <w:tcPr>
            <w:tcW w:w="792" w:type="dxa"/>
            <w:shd w:val="clear" w:color="auto" w:fill="auto"/>
            <w:noWrap/>
            <w:vAlign w:val="bottom"/>
          </w:tcPr>
          <w:p w:rsidR="001B0DB8" w:rsidRPr="00FC141C" w:rsidRDefault="001B0DB8" w:rsidP="00AE0B41">
            <w:pPr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</w:t>
            </w:r>
          </w:p>
        </w:tc>
      </w:tr>
    </w:tbl>
    <w:p w:rsidR="00111F0D" w:rsidRPr="00FC141C" w:rsidRDefault="00111F0D" w:rsidP="00B73815">
      <w:pPr>
        <w:jc w:val="center"/>
        <w:rPr>
          <w:rFonts w:ascii="Comic Sans MS" w:hAnsi="Comic Sans MS" w:cs="Tahoma"/>
          <w:color w:val="auto"/>
        </w:rPr>
      </w:pPr>
    </w:p>
    <w:p w:rsidR="00022105" w:rsidRPr="00FC141C" w:rsidRDefault="00022105" w:rsidP="00B73815">
      <w:pPr>
        <w:jc w:val="center"/>
        <w:rPr>
          <w:rFonts w:ascii="Comic Sans MS" w:hAnsi="Comic Sans MS" w:cs="Tahoma"/>
          <w:color w:val="auto"/>
        </w:rPr>
      </w:pPr>
    </w:p>
    <w:p w:rsidR="00EB242E" w:rsidRPr="00FC141C" w:rsidRDefault="00EB242E" w:rsidP="00B73815">
      <w:pPr>
        <w:jc w:val="center"/>
        <w:rPr>
          <w:rFonts w:ascii="Comic Sans MS" w:hAnsi="Comic Sans MS" w:cs="Tahoma"/>
          <w:color w:val="auto"/>
        </w:rPr>
      </w:pPr>
    </w:p>
    <w:p w:rsidR="00CA3978" w:rsidRPr="00FC141C" w:rsidRDefault="00CA3978" w:rsidP="00B73815">
      <w:pPr>
        <w:jc w:val="center"/>
        <w:rPr>
          <w:rFonts w:ascii="Comic Sans MS" w:hAnsi="Comic Sans MS" w:cs="Tahoma"/>
          <w:color w:val="auto"/>
        </w:rPr>
      </w:pPr>
    </w:p>
    <w:p w:rsidR="00273841" w:rsidRPr="00FC141C" w:rsidRDefault="00273841" w:rsidP="00B73815">
      <w:pPr>
        <w:jc w:val="center"/>
        <w:rPr>
          <w:rFonts w:ascii="Comic Sans MS" w:hAnsi="Comic Sans MS" w:cs="Tahoma"/>
          <w:color w:val="auto"/>
        </w:rPr>
      </w:pPr>
    </w:p>
    <w:p w:rsidR="00A02A5A" w:rsidRPr="00FC141C" w:rsidRDefault="00A02A5A" w:rsidP="00B73815">
      <w:pPr>
        <w:jc w:val="center"/>
        <w:rPr>
          <w:rFonts w:ascii="Comic Sans MS" w:hAnsi="Comic Sans MS" w:cs="Tahoma"/>
          <w:color w:val="auto"/>
        </w:rPr>
      </w:pPr>
    </w:p>
    <w:p w:rsidR="00A02A5A" w:rsidRPr="00FC141C" w:rsidRDefault="00A02A5A" w:rsidP="00B73815">
      <w:pPr>
        <w:jc w:val="center"/>
        <w:rPr>
          <w:rFonts w:ascii="Comic Sans MS" w:hAnsi="Comic Sans MS" w:cs="Tahoma"/>
          <w:color w:val="auto"/>
        </w:rPr>
      </w:pPr>
    </w:p>
    <w:p w:rsidR="007E48D3" w:rsidRPr="00FC141C" w:rsidRDefault="007E48D3" w:rsidP="00B73815">
      <w:pPr>
        <w:jc w:val="center"/>
        <w:rPr>
          <w:rFonts w:ascii="Comic Sans MS" w:hAnsi="Comic Sans MS" w:cs="Tahoma"/>
          <w:color w:val="auto"/>
        </w:rPr>
      </w:pPr>
    </w:p>
    <w:p w:rsidR="00796B2A" w:rsidRPr="00FC141C" w:rsidRDefault="003F4212" w:rsidP="00B73815">
      <w:pPr>
        <w:jc w:val="center"/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pict>
          <v:shape id="_x0000_s1060" type="#_x0000_t202" style="position:absolute;left:0;text-align:left;margin-left:16.35pt;margin-top:4.9pt;width:426.9pt;height:5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TrvgIAAMQ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" filled="f" stroked="f">
            <v:textbox>
              <w:txbxContent>
                <w:p w:rsidR="00C51184" w:rsidRPr="001D2523" w:rsidRDefault="00C51184" w:rsidP="00982271">
                  <w:pP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SCOTCHES</w:t>
                  </w:r>
                </w:p>
              </w:txbxContent>
            </v:textbox>
          </v:shape>
        </w:pict>
      </w:r>
    </w:p>
    <w:p w:rsidR="00796B2A" w:rsidRPr="00FC141C" w:rsidRDefault="00796B2A" w:rsidP="00B73815">
      <w:pPr>
        <w:jc w:val="center"/>
        <w:rPr>
          <w:rFonts w:ascii="Comic Sans MS" w:hAnsi="Comic Sans MS" w:cs="Tahoma"/>
          <w:color w:val="auto"/>
        </w:rPr>
      </w:pPr>
    </w:p>
    <w:p w:rsidR="004F194D" w:rsidRPr="00FC141C" w:rsidRDefault="00982271" w:rsidP="00B73815">
      <w:pPr>
        <w:jc w:val="center"/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lastRenderedPageBreak/>
        <w:drawing>
          <wp:anchor distT="0" distB="0" distL="114300" distR="114300" simplePos="0" relativeHeight="251761664" behindDoc="0" locked="0" layoutInCell="1" allowOverlap="1" wp14:anchorId="5672D2F0" wp14:editId="0E132B5D">
            <wp:simplePos x="0" y="0"/>
            <wp:positionH relativeFrom="column">
              <wp:posOffset>262890</wp:posOffset>
            </wp:positionH>
            <wp:positionV relativeFrom="paragraph">
              <wp:posOffset>142875</wp:posOffset>
            </wp:positionV>
            <wp:extent cx="3470910" cy="419100"/>
            <wp:effectExtent l="19050" t="0" r="0" b="0"/>
            <wp:wrapThrough wrapText="bothSides">
              <wp:wrapPolygon edited="0">
                <wp:start x="474" y="0"/>
                <wp:lineTo x="-119" y="6873"/>
                <wp:lineTo x="-119" y="15709"/>
                <wp:lineTo x="356" y="20618"/>
                <wp:lineTo x="474" y="20618"/>
                <wp:lineTo x="20984" y="20618"/>
                <wp:lineTo x="21102" y="20618"/>
                <wp:lineTo x="21576" y="16691"/>
                <wp:lineTo x="21576" y="6873"/>
                <wp:lineTo x="21339" y="982"/>
                <wp:lineTo x="20984" y="0"/>
                <wp:lineTo x="474" y="0"/>
              </wp:wrapPolygon>
            </wp:wrapThrough>
            <wp:docPr id="9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3227E" w:rsidRPr="00FC141C" w:rsidRDefault="0003227E" w:rsidP="00B73815">
      <w:pPr>
        <w:jc w:val="center"/>
        <w:rPr>
          <w:rFonts w:ascii="Comic Sans MS" w:hAnsi="Comic Sans MS" w:cs="Tahoma"/>
          <w:color w:val="auto"/>
        </w:rPr>
      </w:pPr>
    </w:p>
    <w:p w:rsidR="0003227E" w:rsidRPr="00FC141C" w:rsidRDefault="0003227E" w:rsidP="00B73815">
      <w:pPr>
        <w:jc w:val="center"/>
        <w:rPr>
          <w:rFonts w:ascii="Comic Sans MS" w:hAnsi="Comic Sans MS" w:cs="Tahoma"/>
          <w:color w:val="auto"/>
        </w:rPr>
      </w:pPr>
    </w:p>
    <w:tbl>
      <w:tblPr>
        <w:tblW w:w="9076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816"/>
        <w:gridCol w:w="1260"/>
      </w:tblGrid>
      <w:tr w:rsidR="0003227E" w:rsidRPr="00FC141C" w:rsidTr="005E3223">
        <w:trPr>
          <w:trHeight w:val="80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</w:tcPr>
          <w:p w:rsidR="0003227E" w:rsidRPr="00FC141C" w:rsidRDefault="00982271" w:rsidP="00982271">
            <w:pPr>
              <w:autoSpaceDE w:val="0"/>
              <w:autoSpaceDN w:val="0"/>
              <w:adjustRightInd w:val="0"/>
              <w:ind w:left="360" w:hanging="360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HIGHLANDS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3227E" w:rsidRPr="00FC141C" w:rsidRDefault="001E74A0" w:rsidP="00F702D4">
            <w:pPr>
              <w:autoSpaceDE w:val="0"/>
              <w:autoSpaceDN w:val="0"/>
              <w:adjustRightInd w:val="0"/>
              <w:ind w:left="360" w:hanging="360"/>
              <w:jc w:val="center"/>
              <w:rPr>
                <w:rFonts w:ascii="Adobe Garamond Pro" w:hAnsi="Adobe Garamond Pro" w:cs="Book Antiqua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pacing w:val="20"/>
                <w:sz w:val="18"/>
                <w:szCs w:val="22"/>
              </w:rPr>
              <w:t xml:space="preserve">(1 </w:t>
            </w:r>
            <w:r w:rsidRPr="00FC141C">
              <w:rPr>
                <w:rFonts w:ascii="Adobe Garamond Pro" w:eastAsia="Calibri" w:hAnsi="Adobe Garamond Pro" w:cs="Calibri"/>
                <w:color w:val="auto"/>
                <w:spacing w:val="20"/>
                <w:sz w:val="18"/>
                <w:szCs w:val="22"/>
              </w:rPr>
              <w:t>½</w:t>
            </w:r>
            <w:r w:rsidRPr="00FC141C">
              <w:rPr>
                <w:rFonts w:ascii="Adobe Garamond Pro" w:hAnsi="Adobe Garamond Pro"/>
                <w:color w:val="auto"/>
                <w:spacing w:val="20"/>
                <w:sz w:val="18"/>
                <w:szCs w:val="22"/>
              </w:rPr>
              <w:t xml:space="preserve"> oz pour)</w:t>
            </w:r>
          </w:p>
        </w:tc>
      </w:tr>
      <w:tr w:rsidR="0003227E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F702D4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Glenmorangie 10 year, Northern Highlands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19</w:t>
            </w:r>
          </w:p>
        </w:tc>
      </w:tr>
      <w:tr w:rsidR="0003227E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F702D4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Glenmorangie 18 year, Northern Highlands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C30A71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41</w:t>
            </w:r>
          </w:p>
        </w:tc>
      </w:tr>
      <w:tr w:rsidR="0003227E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F702D4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Glenmorangie Nectar D’Or, Northern Highlands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6765AE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</w:t>
            </w:r>
            <w:r w:rsidR="00D35842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</w:t>
            </w:r>
          </w:p>
        </w:tc>
      </w:tr>
      <w:tr w:rsidR="0003227E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F702D4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Oban 14 year, Western Highlands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6765AE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16</w:t>
            </w:r>
          </w:p>
        </w:tc>
      </w:tr>
      <w:tr w:rsidR="00943025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3025" w:rsidRPr="00FC141C" w:rsidRDefault="00943025" w:rsidP="00F702D4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3025" w:rsidRPr="00FC141C" w:rsidRDefault="00943025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03227E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982271" w:rsidP="00982271">
            <w:pPr>
              <w:ind w:left="360" w:hanging="360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SPEYSIDE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03227E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F702D4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Aberlour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12 year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6765AE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</w:t>
            </w:r>
            <w:r w:rsidR="00676489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</w:t>
            </w:r>
          </w:p>
        </w:tc>
      </w:tr>
      <w:tr w:rsidR="0003227E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F702D4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Balvenie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Doublewood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12 year</w:t>
            </w:r>
            <w:r w:rsidR="001460E0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s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6765AE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22</w:t>
            </w:r>
          </w:p>
        </w:tc>
      </w:tr>
      <w:tr w:rsidR="0003227E" w:rsidRPr="00FC141C" w:rsidTr="004838B4">
        <w:trPr>
          <w:trHeight w:val="263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4838B4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Cragganmore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12 year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6765AE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15</w:t>
            </w:r>
          </w:p>
        </w:tc>
      </w:tr>
      <w:tr w:rsidR="0003227E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F702D4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Glenfiddich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21 year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8108A5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42</w:t>
            </w:r>
          </w:p>
        </w:tc>
      </w:tr>
      <w:tr w:rsidR="00FC656F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656F" w:rsidRPr="00FC141C" w:rsidRDefault="00FC656F" w:rsidP="00FC656F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Glenlivet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18 year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656F" w:rsidRPr="00FC141C" w:rsidRDefault="00FC656F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35</w:t>
            </w:r>
          </w:p>
        </w:tc>
      </w:tr>
      <w:tr w:rsidR="0003227E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F702D4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Glenlivet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French Oak Reserve 15 year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C87849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23</w:t>
            </w:r>
          </w:p>
        </w:tc>
      </w:tr>
      <w:tr w:rsidR="00FC656F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656F" w:rsidRPr="00FC141C" w:rsidRDefault="00FC656F" w:rsidP="00FC656F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Macallan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12 year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656F" w:rsidRPr="00FC141C" w:rsidRDefault="00FC656F" w:rsidP="00FC656F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18</w:t>
            </w:r>
          </w:p>
        </w:tc>
      </w:tr>
      <w:tr w:rsidR="00943025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3025" w:rsidRPr="00FC141C" w:rsidRDefault="00943025" w:rsidP="00F702D4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3025" w:rsidRPr="00FC141C" w:rsidRDefault="00943025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03227E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982271" w:rsidP="00982271">
            <w:pPr>
              <w:ind w:left="360" w:hanging="360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IS</w:t>
            </w:r>
            <w:r w:rsidR="00EE4C43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L</w:t>
            </w: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AY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03227E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F702D4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Ardbeg 10 year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16</w:t>
            </w:r>
          </w:p>
        </w:tc>
      </w:tr>
      <w:tr w:rsidR="0003227E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F702D4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Lagavulin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16</w:t>
            </w:r>
            <w:r w:rsidR="00884024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year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6765AE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22</w:t>
            </w:r>
          </w:p>
        </w:tc>
      </w:tr>
      <w:tr w:rsidR="0003227E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76389D" w:rsidP="00884024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Laphro</w:t>
            </w:r>
            <w:r w:rsidR="0003227E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a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i</w:t>
            </w:r>
            <w:r w:rsidR="0003227E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g 10 year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6765AE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15</w:t>
            </w:r>
          </w:p>
        </w:tc>
      </w:tr>
      <w:tr w:rsidR="00943025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3025" w:rsidRPr="00FC141C" w:rsidRDefault="00943025" w:rsidP="00F702D4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3025" w:rsidRPr="00FC141C" w:rsidRDefault="00943025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03227E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982271" w:rsidP="00982271">
            <w:pPr>
              <w:ind w:left="360" w:hanging="360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ISLE OF SKYE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03227E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F702D4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Talisker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10 year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6765AE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18</w:t>
            </w:r>
          </w:p>
        </w:tc>
      </w:tr>
      <w:tr w:rsidR="00943025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3025" w:rsidRPr="00FC141C" w:rsidRDefault="00943025" w:rsidP="00F702D4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3025" w:rsidRPr="00FC141C" w:rsidRDefault="00943025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03227E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982271" w:rsidP="00F702D4">
            <w:pPr>
              <w:ind w:left="360" w:hanging="360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LOWLANDS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03227E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6A0B8F" w:rsidP="00F702D4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Glenkinchie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12 year</w:t>
            </w:r>
            <w:r w:rsidR="0003227E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                                                                                                                                  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610700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</w:t>
            </w:r>
            <w:r w:rsidR="00610700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</w:t>
            </w:r>
          </w:p>
        </w:tc>
      </w:tr>
      <w:tr w:rsidR="0003227E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F702D4">
            <w:pPr>
              <w:ind w:left="360" w:hanging="360"/>
              <w:rPr>
                <w:rFonts w:ascii="Adobe Garamond Pro" w:hAnsi="Adobe Garamond Pro"/>
                <w:color w:val="aut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</w:rPr>
            </w:pPr>
          </w:p>
        </w:tc>
      </w:tr>
      <w:tr w:rsidR="0003227E" w:rsidRPr="00FC141C" w:rsidTr="005E3223">
        <w:trPr>
          <w:trHeight w:val="317"/>
          <w:jc w:val="center"/>
        </w:trPr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227E" w:rsidRPr="00FC141C" w:rsidRDefault="0003227E" w:rsidP="00F702D4">
            <w:pPr>
              <w:ind w:left="360" w:hanging="360"/>
              <w:jc w:val="center"/>
              <w:rPr>
                <w:rFonts w:ascii="Adobe Garamond Pro" w:hAnsi="Adobe Garamond Pro"/>
                <w:color w:val="auto"/>
              </w:rPr>
            </w:pPr>
          </w:p>
        </w:tc>
      </w:tr>
    </w:tbl>
    <w:p w:rsidR="00077E53" w:rsidRPr="00FC141C" w:rsidRDefault="00077E53" w:rsidP="00B73815">
      <w:pPr>
        <w:jc w:val="center"/>
        <w:rPr>
          <w:rFonts w:ascii="Comic Sans MS" w:hAnsi="Comic Sans MS" w:cs="Tahoma"/>
          <w:color w:val="auto"/>
        </w:rPr>
      </w:pPr>
    </w:p>
    <w:p w:rsidR="00F36320" w:rsidRPr="00FC141C" w:rsidRDefault="00F36320" w:rsidP="00B73815">
      <w:pPr>
        <w:jc w:val="center"/>
        <w:rPr>
          <w:rFonts w:ascii="Comic Sans MS" w:hAnsi="Comic Sans MS" w:cs="Tahoma"/>
          <w:color w:val="auto"/>
        </w:rPr>
      </w:pPr>
    </w:p>
    <w:p w:rsidR="002B1C5F" w:rsidRPr="00FC141C" w:rsidRDefault="002B1C5F" w:rsidP="00B73815">
      <w:pPr>
        <w:jc w:val="center"/>
        <w:rPr>
          <w:rFonts w:ascii="Comic Sans MS" w:hAnsi="Comic Sans MS" w:cs="Tahoma"/>
          <w:color w:val="auto"/>
        </w:rPr>
      </w:pPr>
    </w:p>
    <w:p w:rsidR="00FB3B13" w:rsidRPr="00FC141C" w:rsidRDefault="00FB3B13" w:rsidP="00B73815">
      <w:pPr>
        <w:jc w:val="center"/>
        <w:rPr>
          <w:rFonts w:ascii="Comic Sans MS" w:hAnsi="Comic Sans MS" w:cs="Tahoma"/>
          <w:color w:val="auto"/>
        </w:rPr>
      </w:pPr>
    </w:p>
    <w:p w:rsidR="00951559" w:rsidRPr="00FC141C" w:rsidRDefault="00951559" w:rsidP="00B73815">
      <w:pPr>
        <w:jc w:val="center"/>
        <w:rPr>
          <w:rFonts w:ascii="Comic Sans MS" w:hAnsi="Comic Sans MS" w:cs="Tahoma"/>
          <w:color w:val="auto"/>
        </w:rPr>
      </w:pPr>
    </w:p>
    <w:p w:rsidR="00F77FEE" w:rsidRPr="00FC141C" w:rsidRDefault="00F77FEE" w:rsidP="00B73815">
      <w:pPr>
        <w:jc w:val="center"/>
        <w:rPr>
          <w:rFonts w:ascii="Comic Sans MS" w:hAnsi="Comic Sans MS" w:cs="Tahoma"/>
          <w:color w:val="auto"/>
        </w:rPr>
      </w:pPr>
    </w:p>
    <w:p w:rsidR="00F77FEE" w:rsidRPr="00FC141C" w:rsidRDefault="00F77FEE" w:rsidP="00B73815">
      <w:pPr>
        <w:jc w:val="center"/>
        <w:rPr>
          <w:rFonts w:ascii="Comic Sans MS" w:hAnsi="Comic Sans MS" w:cs="Tahoma"/>
          <w:color w:val="auto"/>
        </w:rPr>
      </w:pPr>
    </w:p>
    <w:p w:rsidR="00F77FEE" w:rsidRPr="00FC141C" w:rsidRDefault="00F77FEE" w:rsidP="00B73815">
      <w:pPr>
        <w:jc w:val="center"/>
        <w:rPr>
          <w:rFonts w:ascii="Comic Sans MS" w:hAnsi="Comic Sans MS" w:cs="Tahoma"/>
          <w:color w:val="auto"/>
        </w:rPr>
      </w:pPr>
    </w:p>
    <w:p w:rsidR="00F77FEE" w:rsidRPr="00FC141C" w:rsidRDefault="00F77FEE" w:rsidP="00B73815">
      <w:pPr>
        <w:jc w:val="center"/>
        <w:rPr>
          <w:rFonts w:ascii="Comic Sans MS" w:hAnsi="Comic Sans MS" w:cs="Tahoma"/>
          <w:color w:val="auto"/>
        </w:rPr>
      </w:pPr>
    </w:p>
    <w:p w:rsidR="00FD53E0" w:rsidRPr="00FC141C" w:rsidRDefault="00FD53E0" w:rsidP="00B73815">
      <w:pPr>
        <w:jc w:val="center"/>
        <w:rPr>
          <w:rFonts w:ascii="Comic Sans MS" w:hAnsi="Comic Sans MS" w:cs="Tahoma"/>
          <w:color w:val="auto"/>
        </w:rPr>
      </w:pPr>
    </w:p>
    <w:p w:rsidR="00CA3978" w:rsidRPr="00FC141C" w:rsidRDefault="00CA3978" w:rsidP="00B73815">
      <w:pPr>
        <w:jc w:val="center"/>
        <w:rPr>
          <w:rFonts w:ascii="Comic Sans MS" w:hAnsi="Comic Sans MS" w:cs="Tahoma"/>
          <w:color w:val="auto"/>
        </w:rPr>
      </w:pPr>
    </w:p>
    <w:p w:rsidR="00FD55E6" w:rsidRPr="00FC141C" w:rsidRDefault="00FD55E6" w:rsidP="00B73815">
      <w:pPr>
        <w:jc w:val="center"/>
        <w:rPr>
          <w:rFonts w:ascii="Comic Sans MS" w:hAnsi="Comic Sans MS" w:cs="Tahoma"/>
          <w:color w:val="auto"/>
        </w:rPr>
      </w:pPr>
    </w:p>
    <w:p w:rsidR="00AD0985" w:rsidRPr="00FC141C" w:rsidRDefault="00AD0985" w:rsidP="00B73815">
      <w:pPr>
        <w:jc w:val="center"/>
        <w:rPr>
          <w:rFonts w:ascii="Comic Sans MS" w:hAnsi="Comic Sans MS" w:cs="Tahoma"/>
          <w:color w:val="auto"/>
        </w:rPr>
      </w:pPr>
    </w:p>
    <w:p w:rsidR="00CA3978" w:rsidRPr="00FC141C" w:rsidRDefault="00CA3978" w:rsidP="00B73815">
      <w:pPr>
        <w:jc w:val="center"/>
        <w:rPr>
          <w:rFonts w:ascii="Comic Sans MS" w:hAnsi="Comic Sans MS" w:cs="Tahoma"/>
          <w:color w:val="auto"/>
        </w:rPr>
      </w:pPr>
    </w:p>
    <w:p w:rsidR="00C9341F" w:rsidRPr="00FC141C" w:rsidRDefault="00C9341F" w:rsidP="00B73815">
      <w:pPr>
        <w:jc w:val="center"/>
        <w:rPr>
          <w:rFonts w:ascii="Comic Sans MS" w:hAnsi="Comic Sans MS" w:cs="Tahoma"/>
          <w:color w:val="auto"/>
        </w:rPr>
      </w:pPr>
    </w:p>
    <w:p w:rsidR="00AE0B41" w:rsidRPr="00FC141C" w:rsidRDefault="00AE0B41" w:rsidP="00B73815">
      <w:pPr>
        <w:jc w:val="center"/>
        <w:rPr>
          <w:rFonts w:ascii="Comic Sans MS" w:hAnsi="Comic Sans MS" w:cs="Tahoma"/>
          <w:color w:val="auto"/>
        </w:rPr>
      </w:pPr>
    </w:p>
    <w:p w:rsidR="00AE0B41" w:rsidRPr="00FC141C" w:rsidRDefault="00E74E3B" w:rsidP="00B73815">
      <w:pPr>
        <w:jc w:val="center"/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lastRenderedPageBreak/>
        <w:drawing>
          <wp:anchor distT="0" distB="0" distL="114300" distR="114300" simplePos="0" relativeHeight="251766784" behindDoc="0" locked="0" layoutInCell="1" allowOverlap="1" wp14:anchorId="10735106" wp14:editId="32F81C89">
            <wp:simplePos x="0" y="0"/>
            <wp:positionH relativeFrom="column">
              <wp:posOffset>228600</wp:posOffset>
            </wp:positionH>
            <wp:positionV relativeFrom="paragraph">
              <wp:posOffset>178435</wp:posOffset>
            </wp:positionV>
            <wp:extent cx="3470910" cy="419100"/>
            <wp:effectExtent l="19050" t="0" r="0" b="0"/>
            <wp:wrapThrough wrapText="bothSides">
              <wp:wrapPolygon edited="0">
                <wp:start x="474" y="0"/>
                <wp:lineTo x="-119" y="6873"/>
                <wp:lineTo x="-119" y="15709"/>
                <wp:lineTo x="356" y="20618"/>
                <wp:lineTo x="474" y="20618"/>
                <wp:lineTo x="20984" y="20618"/>
                <wp:lineTo x="21102" y="20618"/>
                <wp:lineTo x="21576" y="16691"/>
                <wp:lineTo x="21576" y="6873"/>
                <wp:lineTo x="21339" y="982"/>
                <wp:lineTo x="20984" y="0"/>
                <wp:lineTo x="474" y="0"/>
              </wp:wrapPolygon>
            </wp:wrapThrough>
            <wp:docPr id="10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F4212">
        <w:rPr>
          <w:rFonts w:ascii="Comic Sans MS" w:hAnsi="Comic Sans MS" w:cs="Tahoma"/>
          <w:noProof/>
          <w:color w:val="auto"/>
        </w:rPr>
        <w:pict>
          <v:shape id="_x0000_s1061" type="#_x0000_t202" style="position:absolute;left:0;text-align:left;margin-left:23.7pt;margin-top:-17.75pt;width:426.9pt;height:5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2O8vg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" filled="f" stroked="f">
            <v:textbox>
              <w:txbxContent>
                <w:p w:rsidR="00C51184" w:rsidRPr="001D2523" w:rsidRDefault="00C51184" w:rsidP="00AE0B41">
                  <w:pP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BOURBONS</w:t>
                  </w:r>
                </w:p>
              </w:txbxContent>
            </v:textbox>
          </v:shape>
        </w:pict>
      </w:r>
    </w:p>
    <w:p w:rsidR="00AE0B41" w:rsidRPr="00FC141C" w:rsidRDefault="00AE0B41" w:rsidP="00B73815">
      <w:pPr>
        <w:jc w:val="center"/>
        <w:rPr>
          <w:rFonts w:ascii="Comic Sans MS" w:hAnsi="Comic Sans MS" w:cs="Tahoma"/>
          <w:color w:val="auto"/>
        </w:rPr>
      </w:pPr>
    </w:p>
    <w:tbl>
      <w:tblPr>
        <w:tblW w:w="9076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499"/>
        <w:gridCol w:w="1577"/>
      </w:tblGrid>
      <w:tr w:rsidR="00982271" w:rsidRPr="00FC141C" w:rsidTr="000144FC">
        <w:trPr>
          <w:trHeight w:val="317"/>
          <w:jc w:val="center"/>
        </w:trPr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2271" w:rsidRPr="00FC141C" w:rsidRDefault="00F36320" w:rsidP="00AE0B41">
            <w:pPr>
              <w:ind w:left="360" w:hanging="360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S</w:t>
            </w:r>
            <w:r w:rsidR="00AE0B41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MALL BATCH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2271" w:rsidRPr="00FC141C" w:rsidRDefault="000144FC" w:rsidP="00AE0B41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pacing w:val="20"/>
                <w:sz w:val="18"/>
                <w:szCs w:val="22"/>
              </w:rPr>
              <w:t xml:space="preserve">(1 </w:t>
            </w:r>
            <w:r w:rsidRPr="00FC141C">
              <w:rPr>
                <w:rFonts w:ascii="Adobe Garamond Pro" w:eastAsia="Calibri" w:hAnsi="Adobe Garamond Pro" w:cs="Calibri"/>
                <w:color w:val="auto"/>
                <w:spacing w:val="20"/>
                <w:sz w:val="18"/>
                <w:szCs w:val="22"/>
              </w:rPr>
              <w:t>½</w:t>
            </w:r>
            <w:r w:rsidRPr="00FC141C">
              <w:rPr>
                <w:rFonts w:ascii="Adobe Garamond Pro" w:hAnsi="Adobe Garamond Pro"/>
                <w:color w:val="auto"/>
                <w:spacing w:val="20"/>
                <w:sz w:val="18"/>
                <w:szCs w:val="22"/>
              </w:rPr>
              <w:t xml:space="preserve"> oz pour)</w:t>
            </w:r>
          </w:p>
        </w:tc>
      </w:tr>
      <w:tr w:rsidR="00982271" w:rsidRPr="00FC141C" w:rsidTr="000144FC">
        <w:trPr>
          <w:trHeight w:val="317"/>
          <w:jc w:val="center"/>
        </w:trPr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2271" w:rsidRPr="00FC141C" w:rsidRDefault="00982271" w:rsidP="00AE0B41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Basil Hayden’s 8 Years Old                                                                                                                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2271" w:rsidRPr="00FC141C" w:rsidRDefault="00982271" w:rsidP="003B3196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</w:t>
            </w:r>
            <w:r w:rsidR="003B3196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</w:t>
            </w:r>
          </w:p>
        </w:tc>
      </w:tr>
      <w:tr w:rsidR="00F36320" w:rsidRPr="00FC141C" w:rsidTr="000144FC">
        <w:trPr>
          <w:trHeight w:val="317"/>
          <w:jc w:val="center"/>
        </w:trPr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6320" w:rsidRPr="00FC141C" w:rsidRDefault="000B470B" w:rsidP="00F36320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Bib &amp; Tucker 6 Y</w:t>
            </w:r>
            <w:r w:rsidR="00F36320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ears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Old Batch N</w:t>
            </w:r>
            <w:r w:rsidR="00F36320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umber 019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6320" w:rsidRPr="00FC141C" w:rsidRDefault="00F36320" w:rsidP="003B3196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</w:t>
            </w:r>
            <w:r w:rsidR="003B3196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</w:t>
            </w:r>
          </w:p>
        </w:tc>
      </w:tr>
      <w:tr w:rsidR="00982271" w:rsidRPr="00FC141C" w:rsidTr="000144FC">
        <w:trPr>
          <w:trHeight w:val="317"/>
          <w:jc w:val="center"/>
        </w:trPr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2271" w:rsidRPr="00FC141C" w:rsidRDefault="00982271" w:rsidP="00AE0B41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Knob Creek 9 Years Old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2271" w:rsidRPr="00FC141C" w:rsidRDefault="00982271" w:rsidP="003B3196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</w:t>
            </w:r>
            <w:r w:rsidR="003B3196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</w:t>
            </w:r>
          </w:p>
        </w:tc>
      </w:tr>
      <w:tr w:rsidR="00982271" w:rsidRPr="00FC141C" w:rsidTr="000144FC">
        <w:trPr>
          <w:trHeight w:val="317"/>
          <w:jc w:val="center"/>
        </w:trPr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2271" w:rsidRPr="00FC141C" w:rsidRDefault="00982271" w:rsidP="00AE0B41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Maker’s Mark </w:t>
            </w:r>
          </w:p>
        </w:tc>
        <w:tc>
          <w:tcPr>
            <w:tcW w:w="1577" w:type="dxa"/>
            <w:vAlign w:val="bottom"/>
          </w:tcPr>
          <w:p w:rsidR="00982271" w:rsidRPr="00FC141C" w:rsidRDefault="00982271" w:rsidP="003B3196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</w:t>
            </w:r>
            <w:r w:rsidR="003B3196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</w:t>
            </w:r>
          </w:p>
        </w:tc>
      </w:tr>
      <w:tr w:rsidR="00982271" w:rsidRPr="00FC141C" w:rsidTr="000144FC">
        <w:trPr>
          <w:trHeight w:val="317"/>
          <w:jc w:val="center"/>
        </w:trPr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2271" w:rsidRPr="00FC141C" w:rsidRDefault="00F36320" w:rsidP="00AE0B41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Masterson’s 10 years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2271" w:rsidRPr="00FC141C" w:rsidRDefault="00F36320" w:rsidP="003B3196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</w:t>
            </w:r>
            <w:r w:rsidR="003B3196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</w:t>
            </w:r>
          </w:p>
        </w:tc>
      </w:tr>
      <w:tr w:rsidR="00F36320" w:rsidRPr="00FC141C" w:rsidTr="000144FC">
        <w:trPr>
          <w:trHeight w:val="317"/>
          <w:jc w:val="center"/>
        </w:trPr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6320" w:rsidRPr="00FC141C" w:rsidRDefault="00F36320" w:rsidP="00F36320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Woodford Reserve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6320" w:rsidRPr="00FC141C" w:rsidRDefault="00F36320" w:rsidP="00F36320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16</w:t>
            </w:r>
          </w:p>
        </w:tc>
      </w:tr>
      <w:tr w:rsidR="00F36320" w:rsidRPr="00FC141C" w:rsidTr="000144FC">
        <w:trPr>
          <w:trHeight w:val="317"/>
          <w:jc w:val="center"/>
        </w:trPr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6320" w:rsidRPr="00FC141C" w:rsidRDefault="00F36320" w:rsidP="00F36320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6320" w:rsidRPr="00FC141C" w:rsidRDefault="00F36320" w:rsidP="00F36320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0F2AC4" w:rsidRPr="00FC141C" w:rsidTr="000144FC">
        <w:trPr>
          <w:trHeight w:val="317"/>
          <w:jc w:val="center"/>
        </w:trPr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AC4" w:rsidRPr="00FC141C" w:rsidRDefault="000F2AC4" w:rsidP="00F36320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AC4" w:rsidRPr="00FC141C" w:rsidRDefault="000F2AC4" w:rsidP="00F36320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</w:tbl>
    <w:p w:rsidR="007C775C" w:rsidRPr="00FC141C" w:rsidRDefault="003F4212" w:rsidP="00B73815">
      <w:pPr>
        <w:jc w:val="center"/>
        <w:rPr>
          <w:rFonts w:ascii="Comic Sans MS" w:hAnsi="Comic Sans MS" w:cs="Tahoma"/>
          <w:color w:val="auto"/>
        </w:rPr>
      </w:pPr>
      <w:r>
        <w:rPr>
          <w:rFonts w:ascii="Comic Sans MS" w:hAnsi="Comic Sans MS" w:cs="Tahoma"/>
          <w:noProof/>
          <w:color w:val="auto"/>
        </w:rPr>
        <w:pict>
          <v:shape id="Text Box 140" o:spid="_x0000_s1062" type="#_x0000_t202" style="position:absolute;left:0;text-align:left;margin-left:20.1pt;margin-top:6.45pt;width:387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Cw0uwIAAMQ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" filled="f" stroked="f">
            <v:textbox>
              <w:txbxContent>
                <w:p w:rsidR="00C51184" w:rsidRPr="001D2523" w:rsidRDefault="00C51184" w:rsidP="00AE0B41">
                  <w:pP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RARE AND UNIQUE</w:t>
                  </w:r>
                </w:p>
                <w:p w:rsidR="00C51184" w:rsidRPr="00AE0B41" w:rsidRDefault="00C51184" w:rsidP="00AE0B41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</w:p>
    <w:p w:rsidR="00943025" w:rsidRPr="00FC141C" w:rsidRDefault="00943025" w:rsidP="00B73815">
      <w:pPr>
        <w:jc w:val="center"/>
        <w:rPr>
          <w:rFonts w:ascii="Comic Sans MS" w:hAnsi="Comic Sans MS" w:cs="Tahoma"/>
          <w:color w:val="auto"/>
        </w:rPr>
      </w:pPr>
    </w:p>
    <w:p w:rsidR="00AE0B41" w:rsidRPr="00FC141C" w:rsidRDefault="00C83FB1" w:rsidP="00B73815">
      <w:pPr>
        <w:jc w:val="center"/>
        <w:rPr>
          <w:rFonts w:ascii="Comic Sans MS" w:hAnsi="Comic Sans MS" w:cs="Tahoma"/>
          <w:color w:val="auto"/>
        </w:rPr>
      </w:pPr>
      <w:r w:rsidRPr="00FC141C">
        <w:rPr>
          <w:rFonts w:ascii="Comic Sans MS" w:hAnsi="Comic Sans MS" w:cs="Tahoma"/>
          <w:noProof/>
          <w:color w:val="auto"/>
        </w:rPr>
        <w:drawing>
          <wp:anchor distT="0" distB="0" distL="114300" distR="114300" simplePos="0" relativeHeight="251768832" behindDoc="0" locked="0" layoutInCell="1" allowOverlap="1" wp14:anchorId="736B86F0" wp14:editId="7F2496DA">
            <wp:simplePos x="0" y="0"/>
            <wp:positionH relativeFrom="column">
              <wp:posOffset>228600</wp:posOffset>
            </wp:positionH>
            <wp:positionV relativeFrom="paragraph">
              <wp:posOffset>177165</wp:posOffset>
            </wp:positionV>
            <wp:extent cx="3470910" cy="419100"/>
            <wp:effectExtent l="19050" t="0" r="0" b="0"/>
            <wp:wrapThrough wrapText="bothSides">
              <wp:wrapPolygon edited="0">
                <wp:start x="474" y="0"/>
                <wp:lineTo x="-119" y="6873"/>
                <wp:lineTo x="-119" y="15709"/>
                <wp:lineTo x="356" y="20618"/>
                <wp:lineTo x="474" y="20618"/>
                <wp:lineTo x="20984" y="20618"/>
                <wp:lineTo x="21102" y="20618"/>
                <wp:lineTo x="21576" y="16691"/>
                <wp:lineTo x="21576" y="6873"/>
                <wp:lineTo x="21339" y="982"/>
                <wp:lineTo x="20984" y="0"/>
                <wp:lineTo x="474" y="0"/>
              </wp:wrapPolygon>
            </wp:wrapThrough>
            <wp:docPr id="11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E0B41" w:rsidRPr="00FC141C" w:rsidRDefault="00AE0B41" w:rsidP="00B73815">
      <w:pPr>
        <w:jc w:val="center"/>
        <w:rPr>
          <w:rFonts w:ascii="Comic Sans MS" w:hAnsi="Comic Sans MS" w:cs="Tahoma"/>
          <w:color w:val="auto"/>
        </w:rPr>
      </w:pPr>
    </w:p>
    <w:p w:rsidR="00AE0B41" w:rsidRPr="00FC141C" w:rsidRDefault="00AE0B41" w:rsidP="00B73815">
      <w:pPr>
        <w:jc w:val="center"/>
        <w:rPr>
          <w:rFonts w:ascii="Comic Sans MS" w:hAnsi="Comic Sans MS" w:cs="Tahoma"/>
          <w:color w:val="auto"/>
        </w:rPr>
      </w:pPr>
    </w:p>
    <w:tbl>
      <w:tblPr>
        <w:tblW w:w="9198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551"/>
        <w:gridCol w:w="1647"/>
      </w:tblGrid>
      <w:tr w:rsidR="000A4A2D" w:rsidRPr="00FC141C" w:rsidTr="000A4A2D">
        <w:trPr>
          <w:trHeight w:val="80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</w:tcPr>
          <w:p w:rsidR="000A4A2D" w:rsidRPr="00FC141C" w:rsidRDefault="00AE0B41" w:rsidP="00AE0B41">
            <w:pPr>
              <w:autoSpaceDE w:val="0"/>
              <w:autoSpaceDN w:val="0"/>
              <w:adjustRightInd w:val="0"/>
              <w:ind w:left="360" w:hanging="360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SCOTCH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:rsidR="000A4A2D" w:rsidRPr="00FC141C" w:rsidRDefault="007B08D1" w:rsidP="007B08D1">
            <w:pPr>
              <w:autoSpaceDE w:val="0"/>
              <w:autoSpaceDN w:val="0"/>
              <w:adjustRightInd w:val="0"/>
              <w:ind w:left="360" w:hanging="360"/>
              <w:jc w:val="center"/>
              <w:rPr>
                <w:rFonts w:ascii="Adobe Garamond Pro" w:hAnsi="Adobe Garamond Pro" w:cs="Book Antiqua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pacing w:val="20"/>
                <w:sz w:val="18"/>
                <w:szCs w:val="22"/>
              </w:rPr>
              <w:t xml:space="preserve">(1 </w:t>
            </w:r>
            <w:r w:rsidRPr="00FC141C">
              <w:rPr>
                <w:rFonts w:ascii="Adobe Garamond Pro" w:eastAsia="Calibri" w:hAnsi="Adobe Garamond Pro" w:cs="Calibri"/>
                <w:color w:val="auto"/>
                <w:spacing w:val="20"/>
                <w:sz w:val="18"/>
                <w:szCs w:val="22"/>
              </w:rPr>
              <w:t>½</w:t>
            </w:r>
            <w:r w:rsidRPr="00FC141C">
              <w:rPr>
                <w:rFonts w:ascii="Adobe Garamond Pro" w:hAnsi="Adobe Garamond Pro"/>
                <w:color w:val="auto"/>
                <w:spacing w:val="20"/>
                <w:sz w:val="18"/>
                <w:szCs w:val="22"/>
              </w:rPr>
              <w:t xml:space="preserve"> oz pour)</w:t>
            </w:r>
          </w:p>
        </w:tc>
      </w:tr>
      <w:tr w:rsidR="008A5167" w:rsidRPr="00FC141C" w:rsidTr="004035B5">
        <w:trPr>
          <w:trHeight w:val="317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A5167" w:rsidRPr="00FC141C" w:rsidRDefault="008A4794" w:rsidP="008A4794">
            <w:pPr>
              <w:ind w:left="360" w:hanging="360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proofErr w:type="spellStart"/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Macallan</w:t>
            </w:r>
            <w:proofErr w:type="spellEnd"/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25 year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A5167" w:rsidRPr="00FC141C" w:rsidRDefault="00875BEE" w:rsidP="007B08D1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290</w:t>
            </w:r>
          </w:p>
        </w:tc>
      </w:tr>
      <w:tr w:rsidR="008A5167" w:rsidRPr="00FC141C" w:rsidTr="004035B5">
        <w:trPr>
          <w:trHeight w:val="317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A5167" w:rsidRPr="00FC141C" w:rsidRDefault="00D104A9" w:rsidP="00061C09">
            <w:pPr>
              <w:ind w:left="360" w:hanging="360"/>
              <w:rPr>
                <w:rFonts w:ascii="Adobe Garamond Pro" w:hAnsi="Adobe Garamond Pro"/>
                <w:color w:val="auto"/>
                <w:sz w:val="18"/>
                <w:szCs w:val="18"/>
              </w:rPr>
            </w:pPr>
            <w:r w:rsidRPr="00FC141C">
              <w:rPr>
                <w:rFonts w:ascii="Adobe Garamond Pro" w:hAnsi="Adobe Garamond Pro"/>
                <w:color w:val="auto"/>
                <w:sz w:val="18"/>
                <w:szCs w:val="18"/>
              </w:rPr>
              <w:t>A flavor explosion of fruit, vanilla and wood smoke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A5167" w:rsidRPr="00FC141C" w:rsidRDefault="008A5167" w:rsidP="00061C09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870D76" w:rsidRPr="00FC141C" w:rsidTr="00F47452">
        <w:trPr>
          <w:trHeight w:val="263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D76" w:rsidRPr="00FC141C" w:rsidRDefault="00870D76" w:rsidP="00061C09">
            <w:pPr>
              <w:ind w:left="360" w:hanging="360"/>
              <w:rPr>
                <w:rFonts w:ascii="Adobe Garamond Pro" w:hAnsi="Adobe Garamond Pro"/>
                <w:color w:val="auto"/>
                <w:sz w:val="16"/>
                <w:szCs w:val="16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D76" w:rsidRPr="00FC141C" w:rsidRDefault="00870D76" w:rsidP="00061C09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4B47D3" w:rsidRPr="00FC141C" w:rsidTr="00F47452">
        <w:trPr>
          <w:trHeight w:val="263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7D3" w:rsidRPr="00FC141C" w:rsidRDefault="004B47D3" w:rsidP="00061C09">
            <w:pPr>
              <w:ind w:left="360" w:hanging="360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WHISKEY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7D3" w:rsidRPr="00FC141C" w:rsidRDefault="004B47D3" w:rsidP="00061C09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4B47D3" w:rsidRPr="00FC141C" w:rsidTr="0038080A">
        <w:trPr>
          <w:trHeight w:val="263"/>
          <w:jc w:val="center"/>
        </w:trPr>
        <w:tc>
          <w:tcPr>
            <w:tcW w:w="7551" w:type="dxa"/>
            <w:tcBorders>
              <w:top w:val="nil"/>
              <w:left w:val="nil"/>
              <w:right w:val="nil"/>
            </w:tcBorders>
            <w:vAlign w:val="bottom"/>
          </w:tcPr>
          <w:p w:rsidR="004B47D3" w:rsidRPr="00FC141C" w:rsidRDefault="004B47D3" w:rsidP="008C57A5">
            <w:pPr>
              <w:ind w:left="360" w:hanging="360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Amador, Malt Whiskey</w:t>
            </w:r>
          </w:p>
        </w:tc>
        <w:tc>
          <w:tcPr>
            <w:tcW w:w="1647" w:type="dxa"/>
            <w:tcBorders>
              <w:top w:val="nil"/>
              <w:left w:val="nil"/>
              <w:right w:val="nil"/>
            </w:tcBorders>
            <w:vAlign w:val="bottom"/>
          </w:tcPr>
          <w:p w:rsidR="004B47D3" w:rsidRPr="00FC141C" w:rsidRDefault="004B47D3" w:rsidP="007E1B20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26</w:t>
            </w:r>
          </w:p>
        </w:tc>
      </w:tr>
      <w:tr w:rsidR="004B47D3" w:rsidRPr="00FC141C" w:rsidTr="0038080A">
        <w:trPr>
          <w:trHeight w:val="263"/>
          <w:jc w:val="center"/>
        </w:trPr>
        <w:tc>
          <w:tcPr>
            <w:tcW w:w="7551" w:type="dxa"/>
            <w:tcBorders>
              <w:top w:val="nil"/>
              <w:left w:val="nil"/>
              <w:right w:val="nil"/>
            </w:tcBorders>
            <w:vAlign w:val="bottom"/>
          </w:tcPr>
          <w:p w:rsidR="004B47D3" w:rsidRPr="00FC141C" w:rsidRDefault="004B47D3" w:rsidP="008C57A5">
            <w:pPr>
              <w:ind w:left="360" w:hanging="360"/>
              <w:rPr>
                <w:rFonts w:ascii="Adobe Garamond Pro" w:hAnsi="Adobe Garamond Pro"/>
                <w:color w:val="auto"/>
                <w:sz w:val="18"/>
                <w:szCs w:val="18"/>
              </w:rPr>
            </w:pPr>
            <w:r w:rsidRPr="00FC141C">
              <w:rPr>
                <w:rFonts w:ascii="Adobe Garamond Pro" w:hAnsi="Adobe Garamond Pro"/>
                <w:color w:val="auto"/>
                <w:sz w:val="18"/>
                <w:szCs w:val="18"/>
              </w:rPr>
              <w:t>Blend of straight malt and hop-flavored whiskey, Napa, California</w:t>
            </w:r>
          </w:p>
        </w:tc>
        <w:tc>
          <w:tcPr>
            <w:tcW w:w="1647" w:type="dxa"/>
            <w:tcBorders>
              <w:top w:val="nil"/>
              <w:left w:val="nil"/>
              <w:right w:val="nil"/>
            </w:tcBorders>
            <w:vAlign w:val="bottom"/>
          </w:tcPr>
          <w:p w:rsidR="004B47D3" w:rsidRPr="00FC141C" w:rsidRDefault="004B47D3" w:rsidP="007E1B20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4B47D3" w:rsidRPr="00FC141C" w:rsidTr="00F47452">
        <w:trPr>
          <w:trHeight w:val="263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7D3" w:rsidRPr="00FC141C" w:rsidRDefault="004B47D3" w:rsidP="00061C09">
            <w:pPr>
              <w:ind w:left="360" w:hanging="360"/>
              <w:rPr>
                <w:rFonts w:ascii="Adobe Garamond Pro" w:hAnsi="Adobe Garamond Pro"/>
                <w:color w:val="auto"/>
                <w:sz w:val="16"/>
                <w:szCs w:val="16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7D3" w:rsidRPr="00FC141C" w:rsidRDefault="004B47D3" w:rsidP="00061C09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4B47D3" w:rsidRPr="00FC141C" w:rsidTr="00F47452">
        <w:trPr>
          <w:trHeight w:val="263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7D3" w:rsidRPr="00FC141C" w:rsidRDefault="004B47D3" w:rsidP="00061C09">
            <w:pPr>
              <w:ind w:left="360" w:hanging="360"/>
              <w:rPr>
                <w:rFonts w:ascii="Adobe Garamond Pro" w:hAnsi="Adobe Garamond Pro"/>
                <w:color w:val="auto"/>
                <w:sz w:val="16"/>
                <w:szCs w:val="16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7D3" w:rsidRPr="00FC141C" w:rsidRDefault="004B47D3" w:rsidP="00061C09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4B47D3" w:rsidRPr="00FC141C" w:rsidTr="00F47452">
        <w:trPr>
          <w:trHeight w:val="263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7D3" w:rsidRPr="00FC141C" w:rsidRDefault="004B47D3" w:rsidP="00061C09">
            <w:pPr>
              <w:ind w:left="360" w:hanging="360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7D3" w:rsidRPr="00FC141C" w:rsidRDefault="004B47D3" w:rsidP="00061C09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4B47D3" w:rsidRPr="00FC141C" w:rsidTr="00C83FB1">
        <w:trPr>
          <w:trHeight w:val="209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7D3" w:rsidRPr="00FC141C" w:rsidRDefault="004B47D3" w:rsidP="00C83FB1">
            <w:pPr>
              <w:rPr>
                <w:rFonts w:ascii="Adobe Garamond Pro" w:hAnsi="Adobe Garamond Pro"/>
                <w:color w:val="auto"/>
                <w:sz w:val="16"/>
                <w:szCs w:val="16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7D3" w:rsidRPr="00FC141C" w:rsidRDefault="004B47D3" w:rsidP="00061C09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16"/>
                <w:szCs w:val="16"/>
              </w:rPr>
            </w:pPr>
          </w:p>
        </w:tc>
      </w:tr>
      <w:tr w:rsidR="004B47D3" w:rsidRPr="00FC141C" w:rsidTr="007E1B20">
        <w:trPr>
          <w:trHeight w:val="315"/>
          <w:jc w:val="center"/>
        </w:trPr>
        <w:tc>
          <w:tcPr>
            <w:tcW w:w="7551" w:type="dxa"/>
            <w:tcBorders>
              <w:top w:val="nil"/>
              <w:left w:val="nil"/>
              <w:right w:val="nil"/>
            </w:tcBorders>
            <w:vAlign w:val="bottom"/>
          </w:tcPr>
          <w:p w:rsidR="004B47D3" w:rsidRPr="00FC141C" w:rsidRDefault="004B47D3" w:rsidP="008C57A5">
            <w:pPr>
              <w:ind w:left="360" w:hanging="360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right w:val="nil"/>
            </w:tcBorders>
            <w:vAlign w:val="bottom"/>
          </w:tcPr>
          <w:p w:rsidR="004B47D3" w:rsidRPr="00FC141C" w:rsidRDefault="004B47D3" w:rsidP="007E1B20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4B47D3" w:rsidRPr="00FC141C" w:rsidTr="007E1B20">
        <w:trPr>
          <w:trHeight w:val="315"/>
          <w:jc w:val="center"/>
        </w:trPr>
        <w:tc>
          <w:tcPr>
            <w:tcW w:w="7551" w:type="dxa"/>
            <w:tcBorders>
              <w:top w:val="nil"/>
              <w:left w:val="nil"/>
              <w:right w:val="nil"/>
            </w:tcBorders>
            <w:vAlign w:val="bottom"/>
          </w:tcPr>
          <w:p w:rsidR="004B47D3" w:rsidRPr="00FC141C" w:rsidRDefault="004B47D3" w:rsidP="008C57A5">
            <w:pPr>
              <w:ind w:left="360" w:hanging="360"/>
              <w:rPr>
                <w:rFonts w:ascii="Adobe Garamond Pro" w:hAnsi="Adobe Garamond Pro"/>
                <w:color w:val="auto"/>
                <w:sz w:val="18"/>
                <w:szCs w:val="18"/>
              </w:rPr>
            </w:pPr>
          </w:p>
        </w:tc>
        <w:tc>
          <w:tcPr>
            <w:tcW w:w="1647" w:type="dxa"/>
            <w:tcBorders>
              <w:top w:val="nil"/>
              <w:left w:val="nil"/>
              <w:right w:val="nil"/>
            </w:tcBorders>
            <w:vAlign w:val="bottom"/>
          </w:tcPr>
          <w:p w:rsidR="004B47D3" w:rsidRPr="00FC141C" w:rsidRDefault="004B47D3" w:rsidP="007E1B20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</w:tbl>
    <w:p w:rsidR="00CA1E78" w:rsidRPr="00FC141C" w:rsidRDefault="00CA1E78" w:rsidP="00D04996">
      <w:pPr>
        <w:ind w:left="1260" w:firstLine="900"/>
        <w:rPr>
          <w:rFonts w:ascii="Optima" w:hAnsi="Optima" w:cs="Tahoma"/>
          <w:color w:val="auto"/>
          <w:sz w:val="28"/>
          <w:szCs w:val="28"/>
          <w:lang w:val="pt-PT"/>
        </w:rPr>
      </w:pPr>
    </w:p>
    <w:p w:rsidR="00875C9E" w:rsidRPr="00FC141C" w:rsidRDefault="00875C9E" w:rsidP="00D04996">
      <w:pPr>
        <w:ind w:left="1260" w:firstLine="900"/>
        <w:rPr>
          <w:rFonts w:ascii="Optima" w:hAnsi="Optima" w:cs="Tahoma"/>
          <w:color w:val="auto"/>
          <w:sz w:val="28"/>
          <w:szCs w:val="28"/>
          <w:lang w:val="pt-PT"/>
        </w:rPr>
      </w:pPr>
    </w:p>
    <w:p w:rsidR="002B1C5F" w:rsidRPr="00FC141C" w:rsidRDefault="002B1C5F" w:rsidP="00D04996">
      <w:pPr>
        <w:ind w:left="1260" w:firstLine="900"/>
        <w:rPr>
          <w:rFonts w:ascii="Optima" w:hAnsi="Optima" w:cs="Tahoma"/>
          <w:color w:val="auto"/>
          <w:sz w:val="28"/>
          <w:szCs w:val="28"/>
          <w:lang w:val="pt-PT"/>
        </w:rPr>
      </w:pPr>
    </w:p>
    <w:p w:rsidR="002B1C5F" w:rsidRPr="00FC141C" w:rsidRDefault="002B1C5F" w:rsidP="00D04996">
      <w:pPr>
        <w:ind w:left="1260" w:firstLine="900"/>
        <w:rPr>
          <w:rFonts w:ascii="Optima" w:hAnsi="Optima" w:cs="Tahoma"/>
          <w:color w:val="auto"/>
          <w:sz w:val="28"/>
          <w:szCs w:val="28"/>
          <w:lang w:val="pt-PT"/>
        </w:rPr>
      </w:pPr>
    </w:p>
    <w:p w:rsidR="00981738" w:rsidRPr="00FC141C" w:rsidRDefault="00981738" w:rsidP="00D04996">
      <w:pPr>
        <w:ind w:left="1260" w:firstLine="900"/>
        <w:rPr>
          <w:rFonts w:ascii="Optima" w:hAnsi="Optima" w:cs="Tahoma"/>
          <w:color w:val="auto"/>
          <w:sz w:val="28"/>
          <w:szCs w:val="28"/>
          <w:lang w:val="pt-PT"/>
        </w:rPr>
      </w:pPr>
    </w:p>
    <w:p w:rsidR="002B1C5F" w:rsidRPr="00FC141C" w:rsidRDefault="002B1C5F" w:rsidP="00D04996">
      <w:pPr>
        <w:ind w:left="1260" w:firstLine="900"/>
        <w:rPr>
          <w:rFonts w:ascii="Optima" w:hAnsi="Optima" w:cs="Tahoma"/>
          <w:color w:val="auto"/>
          <w:sz w:val="28"/>
          <w:szCs w:val="28"/>
          <w:lang w:val="pt-PT"/>
        </w:rPr>
      </w:pPr>
    </w:p>
    <w:p w:rsidR="00560372" w:rsidRPr="00FC141C" w:rsidRDefault="00560372" w:rsidP="00D04996">
      <w:pPr>
        <w:ind w:left="1260" w:firstLine="900"/>
        <w:rPr>
          <w:rFonts w:ascii="Optima" w:hAnsi="Optima" w:cs="Tahoma"/>
          <w:color w:val="auto"/>
          <w:sz w:val="28"/>
          <w:szCs w:val="28"/>
          <w:lang w:val="pt-PT"/>
        </w:rPr>
      </w:pPr>
    </w:p>
    <w:p w:rsidR="00C87AB2" w:rsidRPr="00FC141C" w:rsidRDefault="00C87AB2" w:rsidP="00D04996">
      <w:pPr>
        <w:ind w:left="1260" w:firstLine="900"/>
        <w:rPr>
          <w:rFonts w:ascii="Optima" w:hAnsi="Optima" w:cs="Tahoma"/>
          <w:color w:val="auto"/>
          <w:sz w:val="28"/>
          <w:szCs w:val="28"/>
          <w:lang w:val="pt-PT"/>
        </w:rPr>
      </w:pPr>
    </w:p>
    <w:p w:rsidR="00CA3978" w:rsidRPr="00FC141C" w:rsidRDefault="00CA3978" w:rsidP="00D04996">
      <w:pPr>
        <w:ind w:left="1260" w:firstLine="900"/>
        <w:rPr>
          <w:rFonts w:ascii="Optima" w:hAnsi="Optima" w:cs="Tahoma"/>
          <w:color w:val="auto"/>
          <w:sz w:val="28"/>
          <w:szCs w:val="28"/>
          <w:lang w:val="pt-PT"/>
        </w:rPr>
      </w:pPr>
    </w:p>
    <w:p w:rsidR="00CA1E78" w:rsidRPr="00FC141C" w:rsidRDefault="003F4212" w:rsidP="00D04996">
      <w:pPr>
        <w:ind w:left="1260" w:firstLine="900"/>
        <w:rPr>
          <w:rFonts w:ascii="Optima" w:hAnsi="Optima" w:cs="Tahoma"/>
          <w:color w:val="auto"/>
          <w:sz w:val="28"/>
          <w:szCs w:val="28"/>
          <w:lang w:val="pt-PT"/>
        </w:rPr>
      </w:pPr>
      <w:r>
        <w:rPr>
          <w:rFonts w:ascii="Optima" w:hAnsi="Optima" w:cs="Tahoma"/>
          <w:noProof/>
          <w:color w:val="auto"/>
          <w:sz w:val="28"/>
          <w:szCs w:val="28"/>
        </w:rPr>
        <w:pict>
          <v:shape id="_x0000_s1063" type="#_x0000_t202" style="position:absolute;left:0;text-align:left;margin-left:18.3pt;margin-top:7.45pt;width:387pt;height:5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tjugIAAMQ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" filled="f" stroked="f">
            <v:textbox>
              <w:txbxContent>
                <w:p w:rsidR="00C51184" w:rsidRPr="001D2523" w:rsidRDefault="00C51184" w:rsidP="00C83FB1">
                  <w:pP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COGNAC</w:t>
                  </w:r>
                </w:p>
                <w:p w:rsidR="00C51184" w:rsidRPr="00AE0B41" w:rsidRDefault="00C51184" w:rsidP="00C83FB1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</w:p>
    <w:p w:rsidR="00CA1E78" w:rsidRPr="00FC141C" w:rsidRDefault="00CA1E78" w:rsidP="00D04996">
      <w:pPr>
        <w:ind w:left="1260" w:firstLine="900"/>
        <w:rPr>
          <w:rFonts w:ascii="Optima" w:hAnsi="Optima" w:cs="Tahoma"/>
          <w:color w:val="auto"/>
          <w:sz w:val="28"/>
          <w:szCs w:val="28"/>
          <w:lang w:val="pt-PT"/>
        </w:rPr>
      </w:pPr>
    </w:p>
    <w:p w:rsidR="00C83FB1" w:rsidRPr="00FC141C" w:rsidRDefault="00C83FB1" w:rsidP="00D04996">
      <w:pPr>
        <w:ind w:left="1260" w:firstLine="900"/>
        <w:rPr>
          <w:rFonts w:ascii="Optima" w:hAnsi="Optima" w:cs="Tahoma"/>
          <w:color w:val="auto"/>
          <w:sz w:val="28"/>
          <w:szCs w:val="28"/>
          <w:lang w:val="pt-PT"/>
        </w:rPr>
      </w:pPr>
      <w:r w:rsidRPr="00FC141C">
        <w:rPr>
          <w:rFonts w:ascii="Optima" w:hAnsi="Optima" w:cs="Tahoma"/>
          <w:noProof/>
          <w:color w:val="auto"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39BC182A" wp14:editId="7FF7DD8B">
            <wp:simplePos x="0" y="0"/>
            <wp:positionH relativeFrom="column">
              <wp:posOffset>252730</wp:posOffset>
            </wp:positionH>
            <wp:positionV relativeFrom="paragraph">
              <wp:posOffset>145415</wp:posOffset>
            </wp:positionV>
            <wp:extent cx="3473450" cy="419100"/>
            <wp:effectExtent l="19050" t="0" r="0" b="0"/>
            <wp:wrapThrough wrapText="bothSides">
              <wp:wrapPolygon edited="0">
                <wp:start x="474" y="0"/>
                <wp:lineTo x="-118" y="6873"/>
                <wp:lineTo x="-118" y="15709"/>
                <wp:lineTo x="355" y="20618"/>
                <wp:lineTo x="474" y="20618"/>
                <wp:lineTo x="20968" y="20618"/>
                <wp:lineTo x="21087" y="20618"/>
                <wp:lineTo x="21561" y="16691"/>
                <wp:lineTo x="21561" y="6873"/>
                <wp:lineTo x="21324" y="982"/>
                <wp:lineTo x="20968" y="0"/>
                <wp:lineTo x="474" y="0"/>
              </wp:wrapPolygon>
            </wp:wrapThrough>
            <wp:docPr id="17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83FB1" w:rsidRPr="00FC141C" w:rsidRDefault="00C83FB1" w:rsidP="00D04996">
      <w:pPr>
        <w:ind w:left="1260" w:firstLine="900"/>
        <w:rPr>
          <w:rFonts w:ascii="Optima" w:hAnsi="Optima" w:cs="Tahoma"/>
          <w:color w:val="auto"/>
          <w:sz w:val="28"/>
          <w:szCs w:val="28"/>
          <w:lang w:val="pt-PT"/>
        </w:rPr>
      </w:pPr>
    </w:p>
    <w:p w:rsidR="00BF400F" w:rsidRPr="00FC141C" w:rsidRDefault="00BF400F" w:rsidP="00212D78">
      <w:pPr>
        <w:ind w:left="900"/>
        <w:rPr>
          <w:rFonts w:ascii="Perpetua" w:hAnsi="Perpetua" w:cs="Tahoma"/>
          <w:color w:val="auto"/>
        </w:rPr>
      </w:pPr>
    </w:p>
    <w:tbl>
      <w:tblPr>
        <w:tblW w:w="9198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551"/>
        <w:gridCol w:w="1647"/>
      </w:tblGrid>
      <w:tr w:rsidR="00C83FB1" w:rsidRPr="00FC141C" w:rsidTr="00C83FB1">
        <w:trPr>
          <w:trHeight w:val="263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3FB1" w:rsidRPr="00FC141C" w:rsidRDefault="00C83FB1" w:rsidP="000144FC">
            <w:pPr>
              <w:tabs>
                <w:tab w:val="right" w:pos="4680"/>
              </w:tabs>
              <w:spacing w:after="80"/>
              <w:ind w:right="360"/>
              <w:jc w:val="center"/>
              <w:rPr>
                <w:rFonts w:ascii="Adobe Garamond Pro" w:hAnsi="Adobe Garamond Pro"/>
                <w:color w:val="auto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3FB1" w:rsidRPr="00FC141C" w:rsidRDefault="00C83FB1" w:rsidP="000144FC">
            <w:pPr>
              <w:tabs>
                <w:tab w:val="right" w:pos="4680"/>
              </w:tabs>
              <w:spacing w:after="80"/>
              <w:ind w:right="360"/>
              <w:jc w:val="center"/>
              <w:rPr>
                <w:rFonts w:ascii="Adobe Garamond Pro" w:hAnsi="Adobe Garamond Pro"/>
                <w:color w:val="auto"/>
              </w:rPr>
            </w:pPr>
            <w:r w:rsidRPr="00FC141C">
              <w:rPr>
                <w:rFonts w:ascii="Adobe Garamond Pro" w:hAnsi="Adobe Garamond Pro"/>
                <w:color w:val="auto"/>
                <w:spacing w:val="20"/>
                <w:sz w:val="18"/>
                <w:szCs w:val="22"/>
              </w:rPr>
              <w:t xml:space="preserve">(1 </w:t>
            </w:r>
            <w:r w:rsidRPr="00FC141C">
              <w:rPr>
                <w:rFonts w:ascii="Adobe Garamond Pro" w:eastAsia="Calibri" w:hAnsi="Adobe Garamond Pro" w:cs="Calibri"/>
                <w:color w:val="auto"/>
                <w:spacing w:val="20"/>
                <w:sz w:val="18"/>
                <w:szCs w:val="22"/>
              </w:rPr>
              <w:t>½</w:t>
            </w:r>
            <w:r w:rsidRPr="00FC141C">
              <w:rPr>
                <w:rFonts w:ascii="Adobe Garamond Pro" w:hAnsi="Adobe Garamond Pro"/>
                <w:color w:val="auto"/>
                <w:spacing w:val="20"/>
                <w:sz w:val="18"/>
                <w:szCs w:val="22"/>
              </w:rPr>
              <w:t xml:space="preserve"> oz pour)</w:t>
            </w:r>
          </w:p>
        </w:tc>
      </w:tr>
      <w:tr w:rsidR="00C83FB1" w:rsidRPr="00FC141C" w:rsidTr="00C83FB1">
        <w:trPr>
          <w:trHeight w:val="128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3FB1" w:rsidRPr="00FC141C" w:rsidRDefault="00C83FB1" w:rsidP="00C83FB1">
            <w:pPr>
              <w:ind w:left="360" w:hanging="360"/>
              <w:rPr>
                <w:rFonts w:ascii="Adobe Garamond Pro" w:eastAsia="Malgun Gothic Semilight" w:hAnsi="Adobe Garamond Pro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Adobe Garamond Pro" w:eastAsia="Malgun Gothic Semilight" w:hAnsi="Adobe Garamond Pro" w:cs="Malgun Gothic Semilight"/>
                <w:color w:val="auto"/>
                <w:sz w:val="24"/>
                <w:szCs w:val="24"/>
              </w:rPr>
              <w:t>Courvoisier V.S.O.P.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3FB1" w:rsidRPr="00FC141C" w:rsidRDefault="00C83FB1" w:rsidP="003B3196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</w:t>
            </w:r>
            <w:r w:rsidR="003B3196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</w:t>
            </w:r>
          </w:p>
        </w:tc>
      </w:tr>
      <w:tr w:rsidR="00C83FB1" w:rsidRPr="00FC141C" w:rsidTr="00C83FB1">
        <w:trPr>
          <w:trHeight w:val="128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3FB1" w:rsidRPr="00FC141C" w:rsidRDefault="00C83FB1" w:rsidP="00C83FB1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Courvoisier X.O.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3FB1" w:rsidRPr="00FC141C" w:rsidRDefault="00C83FB1" w:rsidP="003B3196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3</w:t>
            </w:r>
            <w:r w:rsidR="003B3196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</w:t>
            </w:r>
          </w:p>
        </w:tc>
      </w:tr>
      <w:tr w:rsidR="00B34424" w:rsidRPr="00FC141C" w:rsidTr="00C83FB1">
        <w:trPr>
          <w:trHeight w:val="128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4424" w:rsidRPr="00FC141C" w:rsidRDefault="00B34424" w:rsidP="00C83FB1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4424" w:rsidRPr="00FC141C" w:rsidRDefault="00B34424" w:rsidP="00C83FB1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C83FB1" w:rsidRPr="00FC141C" w:rsidTr="00C83FB1">
        <w:trPr>
          <w:trHeight w:val="128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3FB1" w:rsidRPr="00FC141C" w:rsidRDefault="00D16811" w:rsidP="00C83FB1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Hennessy V.S.O.P. </w:t>
            </w: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Privilege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3FB1" w:rsidRPr="00FC141C" w:rsidRDefault="00D16811" w:rsidP="003B3196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</w:t>
            </w:r>
            <w:r w:rsidR="003B3196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</w:t>
            </w:r>
          </w:p>
        </w:tc>
      </w:tr>
      <w:tr w:rsidR="00C83FB1" w:rsidRPr="00FC141C" w:rsidTr="00C83FB1">
        <w:trPr>
          <w:trHeight w:val="128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3FB1" w:rsidRPr="00FC141C" w:rsidRDefault="00D16811" w:rsidP="00C83FB1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Hennessy X.O.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3FB1" w:rsidRPr="00FC141C" w:rsidRDefault="003B3196" w:rsidP="00C83FB1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55</w:t>
            </w:r>
          </w:p>
        </w:tc>
      </w:tr>
      <w:tr w:rsidR="00C83FB1" w:rsidRPr="00FC141C" w:rsidTr="00C83FB1">
        <w:trPr>
          <w:trHeight w:val="128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3FB1" w:rsidRPr="00FC141C" w:rsidRDefault="00D16811" w:rsidP="00C83FB1">
            <w:pPr>
              <w:ind w:left="360" w:hanging="360"/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Adobe Garamond Pro" w:eastAsia="Malgun Gothic Semilight" w:hAnsi="Adobe Garamond Pro" w:cs="Malgun Gothic Semilight"/>
                <w:color w:val="auto"/>
                <w:sz w:val="24"/>
                <w:szCs w:val="24"/>
              </w:rPr>
              <w:t xml:space="preserve">Hennessy </w:t>
            </w: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Paradis Imperial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3FB1" w:rsidRPr="00FC141C" w:rsidRDefault="00D16811" w:rsidP="00C83FB1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235</w:t>
            </w:r>
          </w:p>
        </w:tc>
      </w:tr>
      <w:tr w:rsidR="00B34424" w:rsidRPr="00FC141C" w:rsidTr="00C83FB1">
        <w:trPr>
          <w:trHeight w:val="128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4424" w:rsidRPr="00FC141C" w:rsidRDefault="00B34424" w:rsidP="00C83FB1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4424" w:rsidRPr="00FC141C" w:rsidRDefault="00B34424" w:rsidP="00C83FB1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C83FB1" w:rsidRPr="00FC141C" w:rsidTr="00C83FB1">
        <w:trPr>
          <w:trHeight w:val="128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3FB1" w:rsidRPr="00FC141C" w:rsidRDefault="00D16811" w:rsidP="00C83FB1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Hine X.O. </w:t>
            </w: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Antique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3FB1" w:rsidRPr="00FC141C" w:rsidRDefault="003B3196" w:rsidP="003B3196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40</w:t>
            </w:r>
          </w:p>
        </w:tc>
      </w:tr>
      <w:tr w:rsidR="00B34424" w:rsidRPr="00FC141C" w:rsidTr="00C83FB1">
        <w:trPr>
          <w:trHeight w:val="128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4424" w:rsidRPr="00FC141C" w:rsidRDefault="00B34424" w:rsidP="00C83FB1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4424" w:rsidRPr="00FC141C" w:rsidRDefault="00B34424" w:rsidP="00C83FB1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C83FB1" w:rsidRPr="00FC141C" w:rsidTr="00C83FB1">
        <w:trPr>
          <w:trHeight w:val="128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3FB1" w:rsidRPr="00FC141C" w:rsidRDefault="00D16811" w:rsidP="00C83FB1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Martell X.O.                                                           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3FB1" w:rsidRPr="00FC141C" w:rsidRDefault="00D16811" w:rsidP="00C83FB1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32</w:t>
            </w:r>
          </w:p>
        </w:tc>
      </w:tr>
      <w:tr w:rsidR="00B34424" w:rsidRPr="00FC141C" w:rsidTr="00C83FB1">
        <w:trPr>
          <w:trHeight w:val="128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4424" w:rsidRPr="00FC141C" w:rsidRDefault="00B34424" w:rsidP="00C83FB1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4424" w:rsidRPr="00FC141C" w:rsidRDefault="00B34424" w:rsidP="00C83FB1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C83FB1" w:rsidRPr="00FC141C" w:rsidTr="00C83FB1">
        <w:trPr>
          <w:trHeight w:val="128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3FB1" w:rsidRPr="00FC141C" w:rsidRDefault="00D16811" w:rsidP="00C83FB1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Remy Martin V.S.O. P.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3FB1" w:rsidRPr="00FC141C" w:rsidRDefault="003B3196" w:rsidP="00C83FB1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19</w:t>
            </w:r>
          </w:p>
        </w:tc>
      </w:tr>
      <w:tr w:rsidR="00C83FB1" w:rsidRPr="00FC141C" w:rsidTr="00C83FB1">
        <w:trPr>
          <w:trHeight w:val="128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3FB1" w:rsidRPr="00FC141C" w:rsidRDefault="00C83FB1" w:rsidP="00C83FB1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3FB1" w:rsidRPr="00FC141C" w:rsidRDefault="00C83FB1" w:rsidP="00C83FB1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</w:tr>
      <w:tr w:rsidR="001D5519" w:rsidRPr="00FC141C" w:rsidTr="001D5519">
        <w:trPr>
          <w:trHeight w:val="128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5519" w:rsidRPr="00FC141C" w:rsidRDefault="001D5519" w:rsidP="001D5519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Remy Martin V.S.O. P.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5519" w:rsidRPr="00FC141C" w:rsidRDefault="001D5519" w:rsidP="001D5519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39</w:t>
            </w:r>
          </w:p>
        </w:tc>
      </w:tr>
    </w:tbl>
    <w:p w:rsidR="001D5519" w:rsidRPr="00FC141C" w:rsidRDefault="001D5519" w:rsidP="00EE5885">
      <w:pPr>
        <w:rPr>
          <w:rFonts w:ascii="Copperplate Gothic Light" w:hAnsi="Copperplate Gothic Light"/>
          <w:color w:val="auto"/>
          <w:spacing w:val="20"/>
          <w:sz w:val="32"/>
          <w:szCs w:val="32"/>
        </w:rPr>
      </w:pPr>
    </w:p>
    <w:p w:rsidR="00D16811" w:rsidRPr="00FC141C" w:rsidRDefault="003F4212" w:rsidP="00EE5885">
      <w:pPr>
        <w:rPr>
          <w:rFonts w:ascii="Copperplate Gothic Light" w:hAnsi="Copperplate Gothic Light"/>
          <w:color w:val="auto"/>
          <w:spacing w:val="20"/>
          <w:sz w:val="32"/>
          <w:szCs w:val="32"/>
        </w:rPr>
      </w:pPr>
      <w:r>
        <w:rPr>
          <w:rFonts w:ascii="Copperplate Gothic Light" w:hAnsi="Copperplate Gothic Light"/>
          <w:noProof/>
          <w:color w:val="auto"/>
          <w:spacing w:val="20"/>
          <w:sz w:val="32"/>
          <w:szCs w:val="32"/>
        </w:rPr>
        <w:pict>
          <v:shape id="_x0000_s1064" type="#_x0000_t202" style="position:absolute;margin-left:18.3pt;margin-top:1.45pt;width:387pt;height:5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" filled="f" stroked="f">
            <v:textbox>
              <w:txbxContent>
                <w:p w:rsidR="00C51184" w:rsidRPr="00B32B8D" w:rsidRDefault="00C51184" w:rsidP="00D16811">
                  <w:pPr>
                    <w:tabs>
                      <w:tab w:val="right" w:pos="4680"/>
                    </w:tabs>
                    <w:spacing w:after="80"/>
                    <w:ind w:right="360"/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 w:rsidRPr="00B32B8D"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REMY MARTIN LOUIS XIII</w:t>
                  </w:r>
                </w:p>
                <w:p w:rsidR="00C51184" w:rsidRPr="00AE0B41" w:rsidRDefault="00C51184" w:rsidP="00D16811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</w:p>
    <w:p w:rsidR="00D16811" w:rsidRPr="00FC141C" w:rsidRDefault="00D16811" w:rsidP="00EE5885">
      <w:pPr>
        <w:rPr>
          <w:rFonts w:ascii="Copperplate Gothic Light" w:hAnsi="Copperplate Gothic Light"/>
          <w:color w:val="auto"/>
          <w:spacing w:val="20"/>
          <w:sz w:val="32"/>
          <w:szCs w:val="32"/>
        </w:rPr>
      </w:pPr>
    </w:p>
    <w:p w:rsidR="00D16811" w:rsidRPr="00FC141C" w:rsidRDefault="00D16811" w:rsidP="00EE5885">
      <w:pPr>
        <w:rPr>
          <w:rFonts w:ascii="Copperplate Gothic Light" w:hAnsi="Copperplate Gothic Light"/>
          <w:color w:val="auto"/>
          <w:spacing w:val="20"/>
          <w:sz w:val="32"/>
          <w:szCs w:val="32"/>
        </w:rPr>
      </w:pPr>
      <w:r w:rsidRPr="00FC141C">
        <w:rPr>
          <w:rFonts w:ascii="Copperplate Gothic Light" w:hAnsi="Copperplate Gothic Light"/>
          <w:noProof/>
          <w:color w:val="auto"/>
          <w:spacing w:val="20"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443517CB" wp14:editId="43DE9D70">
            <wp:simplePos x="0" y="0"/>
            <wp:positionH relativeFrom="column">
              <wp:posOffset>209550</wp:posOffset>
            </wp:positionH>
            <wp:positionV relativeFrom="paragraph">
              <wp:posOffset>33655</wp:posOffset>
            </wp:positionV>
            <wp:extent cx="3470910" cy="419100"/>
            <wp:effectExtent l="19050" t="0" r="0" b="0"/>
            <wp:wrapThrough wrapText="bothSides">
              <wp:wrapPolygon edited="0">
                <wp:start x="474" y="0"/>
                <wp:lineTo x="-119" y="6873"/>
                <wp:lineTo x="-119" y="15709"/>
                <wp:lineTo x="356" y="20618"/>
                <wp:lineTo x="474" y="20618"/>
                <wp:lineTo x="20984" y="20618"/>
                <wp:lineTo x="21102" y="20618"/>
                <wp:lineTo x="21576" y="16691"/>
                <wp:lineTo x="21576" y="6873"/>
                <wp:lineTo x="21339" y="982"/>
                <wp:lineTo x="20984" y="0"/>
                <wp:lineTo x="474" y="0"/>
              </wp:wrapPolygon>
            </wp:wrapThrough>
            <wp:docPr id="37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6811" w:rsidRPr="00FC141C" w:rsidRDefault="00D16811" w:rsidP="00EE5885">
      <w:pPr>
        <w:rPr>
          <w:rFonts w:ascii="Copperplate Gothic Light" w:hAnsi="Copperplate Gothic Light"/>
          <w:color w:val="auto"/>
          <w:spacing w:val="20"/>
          <w:sz w:val="32"/>
          <w:szCs w:val="32"/>
        </w:rPr>
      </w:pPr>
    </w:p>
    <w:tbl>
      <w:tblPr>
        <w:tblW w:w="9198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401"/>
        <w:gridCol w:w="4797"/>
      </w:tblGrid>
      <w:tr w:rsidR="00B34424" w:rsidRPr="00FC141C" w:rsidTr="00B34424">
        <w:trPr>
          <w:trHeight w:val="821"/>
          <w:jc w:val="center"/>
        </w:trPr>
        <w:tc>
          <w:tcPr>
            <w:tcW w:w="919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B34424" w:rsidRPr="00FC141C" w:rsidRDefault="00B34424" w:rsidP="00B34424">
            <w:pPr>
              <w:rPr>
                <w:rFonts w:ascii="Adobe Garamond Pro" w:hAnsi="Adobe Garamond Pro" w:cs="Arial"/>
                <w:color w:val="auto"/>
                <w:sz w:val="24"/>
                <w:szCs w:val="24"/>
                <w:shd w:val="clear" w:color="auto" w:fill="FFFFFF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  <w:shd w:val="clear" w:color="auto" w:fill="FFFFFF"/>
              </w:rPr>
              <w:t>Louis XIII cognac is produced in the </w:t>
            </w:r>
            <w:hyperlink r:id="rId16" w:tooltip="Grande Champagne" w:history="1">
              <w:r w:rsidRPr="00FC141C">
                <w:rPr>
                  <w:rStyle w:val="Hyperlink"/>
                  <w:rFonts w:ascii="Adobe Garamond Pro" w:hAnsi="Adobe Garamond Pro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Grande Champagne</w:t>
              </w:r>
            </w:hyperlink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  <w:shd w:val="clear" w:color="auto" w:fill="FFFFFF"/>
              </w:rPr>
              <w:t xml:space="preserve"> region of Cognac, from the growing of the grapes to the distillation and aging of the </w:t>
            </w:r>
            <w:proofErr w:type="spellStart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  <w:shd w:val="clear" w:color="auto" w:fill="FFFFFF"/>
              </w:rPr>
              <w:t>eaux</w:t>
            </w:r>
            <w:proofErr w:type="spellEnd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  <w:shd w:val="clear" w:color="auto" w:fill="FFFFFF"/>
              </w:rPr>
              <w:t xml:space="preserve">-de-vie. The final blend is composed of up to 1,200 individual </w:t>
            </w:r>
            <w:proofErr w:type="spellStart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  <w:shd w:val="clear" w:color="auto" w:fill="FFFFFF"/>
              </w:rPr>
              <w:t>eaux</w:t>
            </w:r>
            <w:proofErr w:type="spellEnd"/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  <w:shd w:val="clear" w:color="auto" w:fill="FFFFFF"/>
              </w:rPr>
              <w:t xml:space="preserve">-de-vie from Grande Champagne </w:t>
            </w:r>
            <w:r w:rsidR="000B470B" w:rsidRPr="00FC141C">
              <w:rPr>
                <w:rFonts w:ascii="Adobe Garamond Pro" w:hAnsi="Adobe Garamond Pro" w:cs="Arial"/>
                <w:color w:val="auto"/>
                <w:sz w:val="24"/>
                <w:szCs w:val="24"/>
                <w:shd w:val="clear" w:color="auto" w:fill="FFFFFF"/>
              </w:rPr>
              <w:t>vineyards, ranging from at</w:t>
            </w:r>
            <w:r w:rsidR="00884024" w:rsidRPr="00FC141C">
              <w:rPr>
                <w:rFonts w:ascii="Adobe Garamond Pro" w:hAnsi="Adobe Garamond Pro" w:cs="Arial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  <w:shd w:val="clear" w:color="auto" w:fill="FFFFFF"/>
              </w:rPr>
              <w:t>least</w:t>
            </w:r>
          </w:p>
          <w:p w:rsidR="00B34424" w:rsidRPr="00FC141C" w:rsidRDefault="00B34424" w:rsidP="00B34424">
            <w:pPr>
              <w:rPr>
                <w:rFonts w:ascii="Adobe Garamond Pro" w:hAnsi="Adobe Garamond Pro" w:cs="Arial"/>
                <w:color w:val="auto"/>
                <w:sz w:val="24"/>
                <w:szCs w:val="24"/>
                <w:shd w:val="clear" w:color="auto" w:fill="FFFFFF"/>
              </w:rPr>
            </w:pPr>
            <w:r w:rsidRPr="00FC141C">
              <w:rPr>
                <w:rFonts w:ascii="Adobe Garamond Pro" w:hAnsi="Adobe Garamond Pro" w:cs="Arial"/>
                <w:color w:val="auto"/>
                <w:sz w:val="24"/>
                <w:szCs w:val="24"/>
                <w:shd w:val="clear" w:color="auto" w:fill="FFFFFF"/>
              </w:rPr>
              <w:t>40 years to 100 years in age.</w:t>
            </w:r>
          </w:p>
          <w:p w:rsidR="00B34424" w:rsidRPr="00FC141C" w:rsidRDefault="00B34424" w:rsidP="00B34424">
            <w:pPr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</w:t>
            </w:r>
          </w:p>
        </w:tc>
      </w:tr>
      <w:tr w:rsidR="00D16811" w:rsidRPr="00FC141C" w:rsidTr="00D16811">
        <w:trPr>
          <w:trHeight w:val="317"/>
          <w:jc w:val="center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16811" w:rsidRPr="00FC141C" w:rsidRDefault="00D16811" w:rsidP="00D16811">
            <w:pPr>
              <w:ind w:left="360" w:hanging="360"/>
              <w:rPr>
                <w:rFonts w:ascii="Adobe Garamond Pro" w:hAnsi="Adobe Garamond Pro" w:cs="Tahoma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Aficionado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         </w:t>
            </w:r>
            <w:r w:rsidR="002D3041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     </w:t>
            </w:r>
            <w:r w:rsidRPr="00FC141C">
              <w:rPr>
                <w:rFonts w:ascii="Adobe Garamond Pro" w:hAnsi="Adobe Garamond Pro"/>
                <w:i/>
                <w:color w:val="auto"/>
                <w:sz w:val="24"/>
                <w:szCs w:val="24"/>
              </w:rPr>
              <w:t>0.5 oz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16811" w:rsidRPr="00FC141C" w:rsidRDefault="000F3128" w:rsidP="00D35B4C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</w:t>
            </w:r>
            <w:r w:rsidR="00D35B4C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5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0.</w:t>
            </w:r>
          </w:p>
        </w:tc>
      </w:tr>
      <w:tr w:rsidR="00D16811" w:rsidRPr="00FC141C" w:rsidTr="00D16811">
        <w:trPr>
          <w:trHeight w:val="317"/>
          <w:jc w:val="center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16811" w:rsidRPr="00FC141C" w:rsidRDefault="00D16811" w:rsidP="00D16811">
            <w:pPr>
              <w:ind w:left="360" w:hanging="360"/>
              <w:rPr>
                <w:rFonts w:ascii="Adobe Garamond Pro" w:hAnsi="Adobe Garamond Pro" w:cs="Tahoma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Connoisseur </w:t>
            </w:r>
            <w:r w:rsidRPr="00FC141C">
              <w:rPr>
                <w:rFonts w:ascii="Adobe Garamond Pro" w:hAnsi="Adobe Garamond Pro"/>
                <w:i/>
                <w:color w:val="auto"/>
                <w:sz w:val="24"/>
                <w:szCs w:val="24"/>
              </w:rPr>
              <w:t xml:space="preserve">     </w:t>
            </w:r>
            <w:r w:rsidR="002D3041" w:rsidRPr="00FC141C">
              <w:rPr>
                <w:rFonts w:ascii="Adobe Garamond Pro" w:hAnsi="Adobe Garamond Pro"/>
                <w:i/>
                <w:color w:val="auto"/>
                <w:sz w:val="24"/>
                <w:szCs w:val="24"/>
              </w:rPr>
              <w:t xml:space="preserve">       </w:t>
            </w:r>
            <w:r w:rsidRPr="00FC141C">
              <w:rPr>
                <w:rFonts w:ascii="Adobe Garamond Pro" w:hAnsi="Adobe Garamond Pro"/>
                <w:i/>
                <w:color w:val="auto"/>
                <w:sz w:val="24"/>
                <w:szCs w:val="24"/>
              </w:rPr>
              <w:t>1.0 oz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16811" w:rsidRPr="00FC141C" w:rsidRDefault="00D35B4C" w:rsidP="00D16811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30</w:t>
            </w:r>
            <w:r w:rsidR="000F3128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0.</w:t>
            </w:r>
          </w:p>
        </w:tc>
      </w:tr>
      <w:tr w:rsidR="00D16811" w:rsidRPr="00FC141C" w:rsidTr="00D16811">
        <w:trPr>
          <w:trHeight w:val="317"/>
          <w:jc w:val="center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16811" w:rsidRPr="00FC141C" w:rsidRDefault="00D16811" w:rsidP="00D16811">
            <w:pPr>
              <w:ind w:left="360" w:hanging="360"/>
              <w:rPr>
                <w:rFonts w:ascii="Adobe Garamond Pro" w:hAnsi="Adobe Garamond Pro" w:cs="Tahoma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>For the King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  </w:t>
            </w:r>
            <w:r w:rsidRPr="00FC141C">
              <w:rPr>
                <w:rFonts w:ascii="Adobe Garamond Pro" w:hAnsi="Adobe Garamond Pro"/>
                <w:i/>
                <w:color w:val="auto"/>
                <w:sz w:val="24"/>
                <w:szCs w:val="24"/>
              </w:rPr>
              <w:t xml:space="preserve">   </w:t>
            </w:r>
            <w:r w:rsidR="002D3041" w:rsidRPr="00FC141C">
              <w:rPr>
                <w:rFonts w:ascii="Adobe Garamond Pro" w:hAnsi="Adobe Garamond Pro"/>
                <w:i/>
                <w:color w:val="auto"/>
                <w:sz w:val="24"/>
                <w:szCs w:val="24"/>
              </w:rPr>
              <w:t xml:space="preserve">       </w:t>
            </w:r>
            <w:r w:rsidRPr="00FC141C">
              <w:rPr>
                <w:rFonts w:ascii="Adobe Garamond Pro" w:hAnsi="Adobe Garamond Pro"/>
                <w:i/>
                <w:color w:val="auto"/>
                <w:sz w:val="24"/>
                <w:szCs w:val="24"/>
              </w:rPr>
              <w:t>1.5 oz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3128" w:rsidRPr="00FC141C" w:rsidRDefault="00D35B4C" w:rsidP="000F3128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45</w:t>
            </w:r>
            <w:r w:rsidR="000F3128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0.</w:t>
            </w:r>
          </w:p>
        </w:tc>
      </w:tr>
      <w:tr w:rsidR="00D16811" w:rsidRPr="00FC141C" w:rsidTr="00D16811">
        <w:trPr>
          <w:trHeight w:val="317"/>
          <w:jc w:val="center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16811" w:rsidRPr="00FC141C" w:rsidRDefault="00D16811" w:rsidP="00D16811">
            <w:pPr>
              <w:ind w:left="360" w:hanging="360"/>
              <w:rPr>
                <w:rFonts w:ascii="Adobe Garamond Pro" w:hAnsi="Adobe Garamond Pro" w:cs="Tahoma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For the Genius  </w:t>
            </w:r>
            <w:r w:rsidR="002D3041" w:rsidRPr="00FC141C">
              <w:rPr>
                <w:rFonts w:ascii="Malgun Gothic Semilight" w:eastAsia="Malgun Gothic Semilight" w:hAnsi="Malgun Gothic Semilight" w:cs="Malgun Gothic Semilight"/>
                <w:color w:val="auto"/>
                <w:sz w:val="24"/>
                <w:szCs w:val="24"/>
              </w:rPr>
              <w:t xml:space="preserve">      </w:t>
            </w:r>
            <w:r w:rsidRPr="00FC141C">
              <w:rPr>
                <w:rFonts w:ascii="Adobe Garamond Pro" w:hAnsi="Adobe Garamond Pro"/>
                <w:i/>
                <w:color w:val="auto"/>
                <w:sz w:val="24"/>
                <w:szCs w:val="24"/>
              </w:rPr>
              <w:t>2.0 oz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16811" w:rsidRPr="00FC141C" w:rsidRDefault="00D35B4C" w:rsidP="00D16811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6</w:t>
            </w:r>
            <w:r w:rsidR="000F3128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00.</w:t>
            </w:r>
          </w:p>
        </w:tc>
      </w:tr>
      <w:tr w:rsidR="00D16811" w:rsidRPr="00FC141C" w:rsidTr="00D16811">
        <w:trPr>
          <w:trHeight w:val="317"/>
          <w:jc w:val="center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16811" w:rsidRPr="00FC141C" w:rsidRDefault="00D16811" w:rsidP="00D16811">
            <w:pPr>
              <w:ind w:left="360" w:hanging="360"/>
              <w:rPr>
                <w:rFonts w:ascii="Adobe Garamond Pro" w:hAnsi="Adobe Garamond Pro" w:cs="Tahoma"/>
                <w:color w:val="auto"/>
                <w:lang w:val="pt-PT"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16811" w:rsidRPr="00FC141C" w:rsidRDefault="00D16811" w:rsidP="00D16811">
            <w:pPr>
              <w:ind w:left="360" w:hanging="360"/>
              <w:rPr>
                <w:rFonts w:ascii="Adobe Garamond Pro" w:hAnsi="Adobe Garamond Pro"/>
                <w:color w:val="auto"/>
              </w:rPr>
            </w:pPr>
          </w:p>
        </w:tc>
      </w:tr>
    </w:tbl>
    <w:p w:rsidR="00D16811" w:rsidRPr="00FC141C" w:rsidRDefault="00D16811" w:rsidP="00EE5885">
      <w:pPr>
        <w:rPr>
          <w:rFonts w:ascii="Copperplate Gothic Light" w:hAnsi="Copperplate Gothic Light"/>
          <w:color w:val="auto"/>
          <w:spacing w:val="20"/>
          <w:sz w:val="32"/>
          <w:szCs w:val="32"/>
        </w:rPr>
      </w:pPr>
    </w:p>
    <w:p w:rsidR="009929FF" w:rsidRPr="00FC141C" w:rsidRDefault="009929FF" w:rsidP="00EE5885">
      <w:pPr>
        <w:rPr>
          <w:rFonts w:ascii="Copperplate Gothic Light" w:hAnsi="Copperplate Gothic Light"/>
          <w:color w:val="auto"/>
          <w:spacing w:val="20"/>
          <w:sz w:val="32"/>
          <w:szCs w:val="32"/>
        </w:rPr>
      </w:pPr>
    </w:p>
    <w:p w:rsidR="00CA1E78" w:rsidRPr="00FC141C" w:rsidRDefault="00CA1E78" w:rsidP="00EE5885">
      <w:pPr>
        <w:rPr>
          <w:rFonts w:ascii="Copperplate Gothic Light" w:hAnsi="Copperplate Gothic Light"/>
          <w:color w:val="auto"/>
          <w:spacing w:val="20"/>
          <w:sz w:val="32"/>
          <w:szCs w:val="32"/>
        </w:rPr>
      </w:pPr>
    </w:p>
    <w:p w:rsidR="00F26A08" w:rsidRPr="00FC141C" w:rsidRDefault="00F26A08" w:rsidP="00EE5885">
      <w:pPr>
        <w:rPr>
          <w:rFonts w:ascii="Copperplate Gothic Light" w:hAnsi="Copperplate Gothic Light"/>
          <w:color w:val="auto"/>
          <w:spacing w:val="20"/>
          <w:sz w:val="32"/>
          <w:szCs w:val="32"/>
        </w:rPr>
      </w:pPr>
    </w:p>
    <w:p w:rsidR="00F26A08" w:rsidRPr="00FC141C" w:rsidRDefault="00F26A08" w:rsidP="00EE5885">
      <w:pPr>
        <w:rPr>
          <w:rFonts w:ascii="Copperplate Gothic Light" w:hAnsi="Copperplate Gothic Light"/>
          <w:color w:val="auto"/>
          <w:spacing w:val="20"/>
          <w:sz w:val="32"/>
          <w:szCs w:val="32"/>
        </w:rPr>
      </w:pPr>
    </w:p>
    <w:p w:rsidR="00147F7E" w:rsidRPr="00FC141C" w:rsidRDefault="00147F7E" w:rsidP="00EE5885">
      <w:pPr>
        <w:rPr>
          <w:rFonts w:ascii="Copperplate Gothic Light" w:hAnsi="Copperplate Gothic Light"/>
          <w:color w:val="auto"/>
          <w:spacing w:val="20"/>
          <w:sz w:val="32"/>
          <w:szCs w:val="32"/>
        </w:rPr>
      </w:pPr>
    </w:p>
    <w:p w:rsidR="00CA1E78" w:rsidRPr="00FC141C" w:rsidRDefault="00CA1E78" w:rsidP="00EE5885">
      <w:pPr>
        <w:rPr>
          <w:rFonts w:ascii="Copperplate Gothic Light" w:hAnsi="Copperplate Gothic Light"/>
          <w:color w:val="auto"/>
          <w:spacing w:val="20"/>
          <w:sz w:val="32"/>
          <w:szCs w:val="32"/>
        </w:rPr>
      </w:pPr>
    </w:p>
    <w:p w:rsidR="00B32B8D" w:rsidRPr="00FC141C" w:rsidRDefault="00B32B8D" w:rsidP="00EE5885">
      <w:pPr>
        <w:rPr>
          <w:rFonts w:ascii="Copperplate Gothic Light" w:hAnsi="Copperplate Gothic Light"/>
          <w:color w:val="auto"/>
          <w:spacing w:val="20"/>
          <w:sz w:val="32"/>
          <w:szCs w:val="32"/>
        </w:rPr>
      </w:pPr>
    </w:p>
    <w:p w:rsidR="00D16811" w:rsidRPr="00FC141C" w:rsidRDefault="003F4212" w:rsidP="00EE5885">
      <w:pPr>
        <w:rPr>
          <w:rFonts w:ascii="Copperplate Gothic Light" w:hAnsi="Copperplate Gothic Light"/>
          <w:color w:val="auto"/>
          <w:spacing w:val="20"/>
          <w:sz w:val="32"/>
          <w:szCs w:val="32"/>
        </w:rPr>
      </w:pPr>
      <w:r>
        <w:rPr>
          <w:rFonts w:ascii="Copperplate Gothic Light" w:hAnsi="Copperplate Gothic Light"/>
          <w:noProof/>
          <w:color w:val="auto"/>
          <w:spacing w:val="20"/>
          <w:sz w:val="32"/>
          <w:szCs w:val="32"/>
        </w:rPr>
        <w:pict>
          <v:shape id="_x0000_s1065" type="#_x0000_t202" style="position:absolute;margin-left:18.9pt;margin-top:1.05pt;width:457.8pt;height:46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" filled="f" stroked="f">
            <v:textbox>
              <w:txbxContent>
                <w:p w:rsidR="00C51184" w:rsidRPr="00B32B8D" w:rsidRDefault="00C51184" w:rsidP="002D3041">
                  <w:pPr>
                    <w:tabs>
                      <w:tab w:val="right" w:pos="4680"/>
                    </w:tabs>
                    <w:spacing w:after="80"/>
                    <w:ind w:right="360"/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 w:rsidRPr="00B32B8D"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DESSERT WINES BY THE GLASS</w:t>
                  </w:r>
                </w:p>
                <w:p w:rsidR="00C51184" w:rsidRPr="00AE0B41" w:rsidRDefault="00C51184" w:rsidP="002D3041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</w:p>
    <w:p w:rsidR="002D3041" w:rsidRPr="00FC141C" w:rsidRDefault="002D3041" w:rsidP="00EE5885">
      <w:pPr>
        <w:rPr>
          <w:rFonts w:ascii="Copperplate Gothic Light" w:hAnsi="Copperplate Gothic Light"/>
          <w:color w:val="auto"/>
          <w:spacing w:val="20"/>
          <w:sz w:val="32"/>
          <w:szCs w:val="32"/>
        </w:rPr>
      </w:pPr>
      <w:r w:rsidRPr="00FC141C">
        <w:rPr>
          <w:rFonts w:ascii="Copperplate Gothic Light" w:hAnsi="Copperplate Gothic Light"/>
          <w:noProof/>
          <w:color w:val="auto"/>
          <w:spacing w:val="20"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4E4AB198" wp14:editId="228C013E">
            <wp:simplePos x="0" y="0"/>
            <wp:positionH relativeFrom="column">
              <wp:posOffset>227330</wp:posOffset>
            </wp:positionH>
            <wp:positionV relativeFrom="paragraph">
              <wp:posOffset>216535</wp:posOffset>
            </wp:positionV>
            <wp:extent cx="3473450" cy="419100"/>
            <wp:effectExtent l="19050" t="0" r="0" b="0"/>
            <wp:wrapThrough wrapText="bothSides">
              <wp:wrapPolygon edited="0">
                <wp:start x="474" y="0"/>
                <wp:lineTo x="-118" y="6873"/>
                <wp:lineTo x="-118" y="15709"/>
                <wp:lineTo x="355" y="20618"/>
                <wp:lineTo x="474" y="20618"/>
                <wp:lineTo x="20968" y="20618"/>
                <wp:lineTo x="21087" y="20618"/>
                <wp:lineTo x="21561" y="16691"/>
                <wp:lineTo x="21561" y="6873"/>
                <wp:lineTo x="21324" y="982"/>
                <wp:lineTo x="20968" y="0"/>
                <wp:lineTo x="474" y="0"/>
              </wp:wrapPolygon>
            </wp:wrapThrough>
            <wp:docPr id="38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D3041" w:rsidRPr="00FC141C" w:rsidRDefault="002D3041" w:rsidP="00EE5885">
      <w:pPr>
        <w:rPr>
          <w:rFonts w:ascii="Copperplate Gothic Light" w:hAnsi="Copperplate Gothic Light"/>
          <w:color w:val="auto"/>
          <w:spacing w:val="20"/>
          <w:sz w:val="32"/>
          <w:szCs w:val="32"/>
        </w:rPr>
      </w:pPr>
    </w:p>
    <w:p w:rsidR="002D3041" w:rsidRPr="00FC141C" w:rsidRDefault="002D3041" w:rsidP="00EE5885">
      <w:pPr>
        <w:rPr>
          <w:rFonts w:ascii="Copperplate Gothic Light" w:hAnsi="Copperplate Gothic Light"/>
          <w:color w:val="auto"/>
          <w:spacing w:val="20"/>
          <w:sz w:val="32"/>
          <w:szCs w:val="32"/>
        </w:rPr>
      </w:pPr>
    </w:p>
    <w:tbl>
      <w:tblPr>
        <w:tblW w:w="9198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551"/>
        <w:gridCol w:w="1647"/>
      </w:tblGrid>
      <w:tr w:rsidR="00C47BC9" w:rsidRPr="00FC141C" w:rsidTr="00C47BC9">
        <w:trPr>
          <w:trHeight w:val="263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7BC9" w:rsidRPr="00FC141C" w:rsidRDefault="00C47BC9" w:rsidP="00C47BC9">
            <w:pPr>
              <w:tabs>
                <w:tab w:val="right" w:pos="4680"/>
              </w:tabs>
              <w:spacing w:after="80"/>
              <w:ind w:right="360"/>
              <w:rPr>
                <w:rFonts w:ascii="Adobe Garamond Pro" w:hAnsi="Adobe Garamond Pro"/>
                <w:color w:val="auto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7BC9" w:rsidRPr="00FC141C" w:rsidRDefault="00C47BC9" w:rsidP="000144FC">
            <w:pPr>
              <w:tabs>
                <w:tab w:val="right" w:pos="4680"/>
              </w:tabs>
              <w:spacing w:after="80"/>
              <w:ind w:right="360"/>
              <w:jc w:val="center"/>
              <w:rPr>
                <w:rFonts w:ascii="Adobe Garamond Pro" w:hAnsi="Adobe Garamond Pro"/>
                <w:color w:val="auto"/>
              </w:rPr>
            </w:pPr>
            <w:r w:rsidRPr="00FC141C">
              <w:rPr>
                <w:rFonts w:ascii="Adobe Garamond Pro" w:hAnsi="Adobe Garamond Pro"/>
                <w:color w:val="auto"/>
                <w:spacing w:val="20"/>
                <w:sz w:val="18"/>
              </w:rPr>
              <w:t xml:space="preserve">(2 </w:t>
            </w:r>
            <w:r w:rsidRPr="00FC141C">
              <w:rPr>
                <w:rFonts w:ascii="Adobe Garamond Pro" w:eastAsia="Calibri" w:hAnsi="Adobe Garamond Pro" w:cs="Calibri"/>
                <w:color w:val="auto"/>
                <w:spacing w:val="20"/>
                <w:sz w:val="18"/>
              </w:rPr>
              <w:t>½</w:t>
            </w:r>
            <w:r w:rsidRPr="00FC141C">
              <w:rPr>
                <w:rFonts w:ascii="Adobe Garamond Pro" w:hAnsi="Adobe Garamond Pro"/>
                <w:color w:val="auto"/>
                <w:spacing w:val="20"/>
                <w:sz w:val="18"/>
              </w:rPr>
              <w:t xml:space="preserve"> oz pour)</w:t>
            </w:r>
          </w:p>
        </w:tc>
      </w:tr>
      <w:tr w:rsidR="001D5519" w:rsidRPr="00FC141C" w:rsidTr="00C47BC9">
        <w:trPr>
          <w:trHeight w:val="128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5519" w:rsidRPr="00FC141C" w:rsidRDefault="001D5519" w:rsidP="001D5519">
            <w:pPr>
              <w:pStyle w:val="NoSpacing"/>
              <w:rPr>
                <w:rFonts w:ascii="Adobe Garamond Pro" w:eastAsia="Malgun Gothic Semilight" w:hAnsi="Adobe Garamond Pro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2015 Haut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Charmes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Sauternes, France           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5519" w:rsidRPr="00FC141C" w:rsidRDefault="00E32BC1" w:rsidP="001D5519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21</w:t>
            </w:r>
          </w:p>
        </w:tc>
      </w:tr>
      <w:tr w:rsidR="001D5519" w:rsidRPr="00FC141C" w:rsidTr="00C47BC9">
        <w:trPr>
          <w:trHeight w:val="128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5519" w:rsidRPr="00FC141C" w:rsidRDefault="001D5519" w:rsidP="00FB3B13">
            <w:pPr>
              <w:pStyle w:val="NoSpacing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2016 Newport Vineyards Vidal Blanc Ice Wine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5519" w:rsidRPr="00FC141C" w:rsidRDefault="001D5519" w:rsidP="00610700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19</w:t>
            </w:r>
          </w:p>
        </w:tc>
      </w:tr>
    </w:tbl>
    <w:p w:rsidR="00B32B8D" w:rsidRPr="00FC141C" w:rsidRDefault="00B32B8D" w:rsidP="00EE5885">
      <w:pPr>
        <w:rPr>
          <w:rFonts w:ascii="Copperplate Gothic Light" w:hAnsi="Copperplate Gothic Light"/>
          <w:color w:val="auto"/>
          <w:spacing w:val="20"/>
          <w:sz w:val="32"/>
          <w:szCs w:val="32"/>
        </w:rPr>
      </w:pPr>
    </w:p>
    <w:p w:rsidR="00D16811" w:rsidRPr="00FC141C" w:rsidRDefault="003F4212" w:rsidP="00EE5885">
      <w:pPr>
        <w:rPr>
          <w:rFonts w:ascii="Copperplate Gothic Light" w:hAnsi="Copperplate Gothic Light"/>
          <w:color w:val="auto"/>
          <w:spacing w:val="20"/>
          <w:sz w:val="32"/>
          <w:szCs w:val="32"/>
        </w:rPr>
      </w:pPr>
      <w:r>
        <w:rPr>
          <w:rFonts w:ascii="Copperplate Gothic Light" w:hAnsi="Copperplate Gothic Light"/>
          <w:noProof/>
          <w:color w:val="auto"/>
          <w:spacing w:val="20"/>
          <w:sz w:val="32"/>
          <w:szCs w:val="32"/>
        </w:rPr>
        <w:pict>
          <v:shape id="_x0000_s1066" type="#_x0000_t202" style="position:absolute;margin-left:18.9pt;margin-top:1.85pt;width:457.8pt;height:46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" filled="f" stroked="f">
            <v:textbox>
              <w:txbxContent>
                <w:p w:rsidR="00C51184" w:rsidRPr="00B32B8D" w:rsidRDefault="00C51184" w:rsidP="004F1C26">
                  <w:pPr>
                    <w:tabs>
                      <w:tab w:val="right" w:pos="4680"/>
                    </w:tabs>
                    <w:spacing w:after="80"/>
                    <w:ind w:right="360"/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 w:rsidRPr="00B32B8D"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DESSERT WINES BOTTLES</w:t>
                  </w:r>
                </w:p>
                <w:p w:rsidR="00C51184" w:rsidRPr="00AE0B41" w:rsidRDefault="00C51184" w:rsidP="004F1C26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</w:p>
    <w:p w:rsidR="00D16811" w:rsidRPr="00FC141C" w:rsidRDefault="00D16811" w:rsidP="00EE5885">
      <w:pPr>
        <w:rPr>
          <w:rFonts w:ascii="Copperplate Gothic Light" w:hAnsi="Copperplate Gothic Light"/>
          <w:color w:val="auto"/>
          <w:spacing w:val="20"/>
          <w:sz w:val="32"/>
          <w:szCs w:val="32"/>
        </w:rPr>
      </w:pPr>
    </w:p>
    <w:p w:rsidR="001C55BC" w:rsidRPr="00FC141C" w:rsidRDefault="004F1C26" w:rsidP="00EE5885">
      <w:pPr>
        <w:rPr>
          <w:rFonts w:ascii="Copperplate Gothic Light" w:hAnsi="Copperplate Gothic Light"/>
          <w:color w:val="auto"/>
          <w:spacing w:val="20"/>
          <w:sz w:val="32"/>
          <w:szCs w:val="32"/>
        </w:rPr>
      </w:pPr>
      <w:r w:rsidRPr="00FC141C">
        <w:rPr>
          <w:rFonts w:ascii="Copperplate Gothic Light" w:hAnsi="Copperplate Gothic Light"/>
          <w:noProof/>
          <w:color w:val="auto"/>
          <w:spacing w:val="20"/>
          <w:sz w:val="32"/>
          <w:szCs w:val="32"/>
        </w:rPr>
        <w:drawing>
          <wp:anchor distT="0" distB="0" distL="114300" distR="114300" simplePos="0" relativeHeight="251781120" behindDoc="0" locked="0" layoutInCell="1" allowOverlap="1" wp14:anchorId="70186603" wp14:editId="730E6DA8">
            <wp:simplePos x="0" y="0"/>
            <wp:positionH relativeFrom="column">
              <wp:posOffset>232410</wp:posOffset>
            </wp:positionH>
            <wp:positionV relativeFrom="paragraph">
              <wp:posOffset>31750</wp:posOffset>
            </wp:positionV>
            <wp:extent cx="3470910" cy="419100"/>
            <wp:effectExtent l="19050" t="0" r="0" b="0"/>
            <wp:wrapThrough wrapText="bothSides">
              <wp:wrapPolygon edited="0">
                <wp:start x="474" y="0"/>
                <wp:lineTo x="-119" y="6873"/>
                <wp:lineTo x="-119" y="15709"/>
                <wp:lineTo x="356" y="20618"/>
                <wp:lineTo x="474" y="20618"/>
                <wp:lineTo x="20984" y="20618"/>
                <wp:lineTo x="21102" y="20618"/>
                <wp:lineTo x="21576" y="16691"/>
                <wp:lineTo x="21576" y="6873"/>
                <wp:lineTo x="21339" y="982"/>
                <wp:lineTo x="20984" y="0"/>
                <wp:lineTo x="474" y="0"/>
              </wp:wrapPolygon>
            </wp:wrapThrough>
            <wp:docPr id="39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1C26" w:rsidRPr="00FC141C" w:rsidRDefault="004F1C26" w:rsidP="00EE5885">
      <w:pPr>
        <w:tabs>
          <w:tab w:val="right" w:pos="4680"/>
        </w:tabs>
        <w:spacing w:after="80"/>
        <w:ind w:right="360"/>
        <w:rPr>
          <w:rFonts w:ascii="Adobe Garamond Pro" w:hAnsi="Adobe Garamond Pro"/>
          <w:color w:val="auto"/>
          <w:spacing w:val="20"/>
        </w:rPr>
      </w:pPr>
    </w:p>
    <w:tbl>
      <w:tblPr>
        <w:tblW w:w="9198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551"/>
        <w:gridCol w:w="1647"/>
      </w:tblGrid>
      <w:tr w:rsidR="001D5519" w:rsidRPr="00FC141C" w:rsidTr="004F1C26">
        <w:trPr>
          <w:trHeight w:val="128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5519" w:rsidRPr="00FC141C" w:rsidRDefault="001D5519" w:rsidP="001D5519">
            <w:pPr>
              <w:pStyle w:val="NoSpacing"/>
              <w:rPr>
                <w:rFonts w:ascii="Adobe Garamond Pro" w:eastAsia="Malgun Gothic Semilight" w:hAnsi="Adobe Garamond Pro" w:cs="Malgun Gothic Semilight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2015 Haut </w:t>
            </w:r>
            <w:proofErr w:type="spellStart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Charmes</w:t>
            </w:r>
            <w:proofErr w:type="spellEnd"/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, Sauternes, France   </w:t>
            </w:r>
            <w:r w:rsidR="00E32BC1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(375 ml.)</w:t>
            </w: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        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5519" w:rsidRPr="00FC141C" w:rsidRDefault="001D5519" w:rsidP="001D5519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95</w:t>
            </w:r>
          </w:p>
        </w:tc>
      </w:tr>
      <w:tr w:rsidR="004F1C26" w:rsidRPr="00FC141C" w:rsidTr="004F1C26">
        <w:trPr>
          <w:trHeight w:val="128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1C26" w:rsidRPr="00FC141C" w:rsidRDefault="004F1C26" w:rsidP="004F1C26">
            <w:pPr>
              <w:pStyle w:val="NoSpacing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2011 Dolce, Napa Valley   (375 ml.)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1C26" w:rsidRPr="00FC141C" w:rsidRDefault="004F1C26" w:rsidP="004F1C26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146</w:t>
            </w:r>
          </w:p>
        </w:tc>
      </w:tr>
      <w:tr w:rsidR="00E74E3B" w:rsidRPr="00FC141C" w:rsidTr="004F1C26">
        <w:trPr>
          <w:trHeight w:val="128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4E3B" w:rsidRPr="00FC141C" w:rsidRDefault="00260027" w:rsidP="004F1C26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2019 Newport Vineyards, Vi</w:t>
            </w:r>
            <w:r w:rsidR="00F439B5"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dal Blanc, Ice Wine (375 ml.)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4E3B" w:rsidRPr="00FC141C" w:rsidRDefault="00E32BC1" w:rsidP="004F1C26">
            <w:pPr>
              <w:ind w:left="360" w:hanging="360"/>
              <w:jc w:val="center"/>
              <w:rPr>
                <w:rFonts w:ascii="Adobe Garamond Pro" w:hAnsi="Adobe Garamond Pro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>70</w:t>
            </w:r>
          </w:p>
        </w:tc>
      </w:tr>
    </w:tbl>
    <w:p w:rsidR="00B32B8D" w:rsidRPr="00FC141C" w:rsidRDefault="003F4212" w:rsidP="00EE5885">
      <w:pPr>
        <w:tabs>
          <w:tab w:val="right" w:pos="4680"/>
        </w:tabs>
        <w:spacing w:after="80"/>
        <w:ind w:right="360"/>
        <w:rPr>
          <w:rFonts w:ascii="Adobe Garamond Pro" w:hAnsi="Adobe Garamond Pro"/>
          <w:color w:val="auto"/>
          <w:spacing w:val="20"/>
          <w:sz w:val="32"/>
          <w:szCs w:val="32"/>
        </w:rPr>
      </w:pPr>
      <w:r>
        <w:rPr>
          <w:rFonts w:ascii="Adobe Garamond Pro" w:hAnsi="Adobe Garamond Pro"/>
          <w:noProof/>
          <w:color w:val="auto"/>
          <w:spacing w:val="20"/>
          <w:sz w:val="32"/>
          <w:szCs w:val="32"/>
        </w:rPr>
        <w:pict>
          <v:shape id="_x0000_s1067" type="#_x0000_t202" style="position:absolute;margin-left:18.9pt;margin-top:22.45pt;width:457.8pt;height:46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" filled="f" stroked="f">
            <v:textbox>
              <w:txbxContent>
                <w:p w:rsidR="00C51184" w:rsidRPr="00B32B8D" w:rsidRDefault="00C51184" w:rsidP="00E74E3B">
                  <w:pPr>
                    <w:tabs>
                      <w:tab w:val="right" w:pos="4680"/>
                    </w:tabs>
                    <w:spacing w:after="80"/>
                    <w:ind w:right="360"/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</w:pPr>
                  <w:r w:rsidRPr="00B32B8D">
                    <w:rPr>
                      <w:rFonts w:ascii="Malgun Gothic Semilight" w:eastAsia="Malgun Gothic Semilight" w:hAnsi="Malgun Gothic Semilight" w:cs="Malgun Gothic Semilight"/>
                      <w:sz w:val="56"/>
                      <w:szCs w:val="56"/>
                    </w:rPr>
                    <w:t>PORT BY THE GLASS</w:t>
                  </w:r>
                </w:p>
                <w:p w:rsidR="00C51184" w:rsidRPr="00AE0B41" w:rsidRDefault="00C51184" w:rsidP="00E74E3B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</w:p>
    <w:p w:rsidR="004F1C26" w:rsidRPr="00FC141C" w:rsidRDefault="004F1C26" w:rsidP="00EE5885">
      <w:pPr>
        <w:tabs>
          <w:tab w:val="right" w:pos="4680"/>
        </w:tabs>
        <w:spacing w:after="80"/>
        <w:ind w:right="360"/>
        <w:rPr>
          <w:rFonts w:ascii="Adobe Garamond Pro" w:hAnsi="Adobe Garamond Pro"/>
          <w:color w:val="auto"/>
          <w:spacing w:val="20"/>
          <w:sz w:val="32"/>
          <w:szCs w:val="32"/>
        </w:rPr>
      </w:pPr>
    </w:p>
    <w:p w:rsidR="004F1C26" w:rsidRPr="00FC141C" w:rsidRDefault="00E74E3B" w:rsidP="00EE5885">
      <w:pPr>
        <w:tabs>
          <w:tab w:val="right" w:pos="4680"/>
        </w:tabs>
        <w:spacing w:after="80"/>
        <w:ind w:right="360"/>
        <w:rPr>
          <w:rFonts w:ascii="Adobe Garamond Pro" w:hAnsi="Adobe Garamond Pro"/>
          <w:color w:val="auto"/>
          <w:spacing w:val="20"/>
          <w:sz w:val="32"/>
          <w:szCs w:val="32"/>
        </w:rPr>
      </w:pPr>
      <w:r w:rsidRPr="00FC141C">
        <w:rPr>
          <w:rFonts w:ascii="Adobe Garamond Pro" w:hAnsi="Adobe Garamond Pro"/>
          <w:noProof/>
          <w:color w:val="auto"/>
          <w:spacing w:val="20"/>
          <w:sz w:val="32"/>
          <w:szCs w:val="32"/>
        </w:rPr>
        <w:drawing>
          <wp:anchor distT="0" distB="0" distL="114300" distR="114300" simplePos="0" relativeHeight="251784192" behindDoc="0" locked="0" layoutInCell="1" allowOverlap="1" wp14:anchorId="0B91CDE1" wp14:editId="7393F059">
            <wp:simplePos x="0" y="0"/>
            <wp:positionH relativeFrom="column">
              <wp:posOffset>232410</wp:posOffset>
            </wp:positionH>
            <wp:positionV relativeFrom="paragraph">
              <wp:posOffset>103505</wp:posOffset>
            </wp:positionV>
            <wp:extent cx="3470910" cy="419100"/>
            <wp:effectExtent l="19050" t="0" r="0" b="0"/>
            <wp:wrapThrough wrapText="bothSides">
              <wp:wrapPolygon edited="0">
                <wp:start x="474" y="0"/>
                <wp:lineTo x="-119" y="6873"/>
                <wp:lineTo x="-119" y="15709"/>
                <wp:lineTo x="356" y="20618"/>
                <wp:lineTo x="474" y="20618"/>
                <wp:lineTo x="20984" y="20618"/>
                <wp:lineTo x="21102" y="20618"/>
                <wp:lineTo x="21576" y="16691"/>
                <wp:lineTo x="21576" y="6873"/>
                <wp:lineTo x="21339" y="982"/>
                <wp:lineTo x="20984" y="0"/>
                <wp:lineTo x="474" y="0"/>
              </wp:wrapPolygon>
            </wp:wrapThrough>
            <wp:docPr id="40" name="Picture 12" descr="C:\Users\cgiglietti\AppData\Local\Microsoft\Windows\INetCache\IE\WENNA6H1\divider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iglietti\AppData\Local\Microsoft\Windows\INetCache\IE\WENNA6H1\divider2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E5885" w:rsidRPr="00FC141C" w:rsidRDefault="00EE5885" w:rsidP="00EE5885">
      <w:pPr>
        <w:tabs>
          <w:tab w:val="right" w:pos="4680"/>
        </w:tabs>
        <w:spacing w:after="80"/>
        <w:ind w:right="360"/>
        <w:rPr>
          <w:rFonts w:ascii="Adobe Garamond Pro" w:hAnsi="Adobe Garamond Pro"/>
          <w:color w:val="auto"/>
          <w:spacing w:val="20"/>
        </w:rPr>
      </w:pPr>
    </w:p>
    <w:tbl>
      <w:tblPr>
        <w:tblW w:w="9198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551"/>
        <w:gridCol w:w="1647"/>
      </w:tblGrid>
      <w:tr w:rsidR="00E74E3B" w:rsidRPr="00FC141C" w:rsidTr="00916A95">
        <w:trPr>
          <w:trHeight w:val="317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4E3B" w:rsidRPr="00FC141C" w:rsidRDefault="00E74E3B" w:rsidP="00916A95">
            <w:pPr>
              <w:ind w:left="360" w:hanging="360"/>
              <w:rPr>
                <w:rFonts w:ascii="Adobe Garamond Pro" w:hAnsi="Adobe Garamond Pro" w:cs="Tahoma"/>
                <w:color w:val="auto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4E3B" w:rsidRPr="00FC141C" w:rsidRDefault="00E74E3B" w:rsidP="00916A95">
            <w:pPr>
              <w:ind w:left="360" w:hanging="360"/>
              <w:jc w:val="center"/>
              <w:rPr>
                <w:rFonts w:ascii="Adobe Garamond Pro" w:hAnsi="Adobe Garamond Pro" w:cs="Tahoma"/>
                <w:color w:val="auto"/>
                <w:sz w:val="16"/>
                <w:szCs w:val="16"/>
                <w:lang w:val="pt-PT"/>
              </w:rPr>
            </w:pPr>
            <w:r w:rsidRPr="00FC141C">
              <w:rPr>
                <w:rFonts w:ascii="Adobe Garamond Pro" w:hAnsi="Adobe Garamond Pro"/>
                <w:color w:val="auto"/>
                <w:spacing w:val="20"/>
                <w:sz w:val="18"/>
                <w:szCs w:val="22"/>
              </w:rPr>
              <w:t xml:space="preserve">(2 </w:t>
            </w:r>
            <w:r w:rsidRPr="00FC141C">
              <w:rPr>
                <w:rFonts w:ascii="Adobe Garamond Pro" w:eastAsia="Calibri" w:hAnsi="Adobe Garamond Pro" w:cs="Calibri"/>
                <w:color w:val="auto"/>
                <w:spacing w:val="20"/>
                <w:sz w:val="18"/>
                <w:szCs w:val="22"/>
              </w:rPr>
              <w:t>½</w:t>
            </w:r>
            <w:r w:rsidRPr="00FC141C">
              <w:rPr>
                <w:rFonts w:ascii="Adobe Garamond Pro" w:hAnsi="Adobe Garamond Pro"/>
                <w:color w:val="auto"/>
                <w:spacing w:val="20"/>
                <w:sz w:val="18"/>
                <w:szCs w:val="22"/>
              </w:rPr>
              <w:t xml:space="preserve"> oz pour)</w:t>
            </w:r>
          </w:p>
        </w:tc>
      </w:tr>
      <w:tr w:rsidR="00E74E3B" w:rsidRPr="00FC141C" w:rsidTr="00916A95">
        <w:trPr>
          <w:trHeight w:val="317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4E3B" w:rsidRPr="00FC141C" w:rsidRDefault="00965181" w:rsidP="00916A95">
            <w:pPr>
              <w:ind w:left="360" w:hanging="360"/>
              <w:rPr>
                <w:rFonts w:ascii="Adobe Garamond Pro" w:hAnsi="Adobe Garamond Pro" w:cs="Tahoma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Cockburn’s 10 Y</w:t>
            </w:r>
            <w:r w:rsidR="00E74E3B"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ear Tawny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4E3B" w:rsidRPr="00FC141C" w:rsidRDefault="00E74E3B" w:rsidP="00916A95">
            <w:pPr>
              <w:ind w:left="360" w:hanging="360"/>
              <w:jc w:val="center"/>
              <w:rPr>
                <w:rFonts w:ascii="Adobe Garamond Pro" w:hAnsi="Adobe Garamond Pro" w:cs="Tahoma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 w:cs="Tahoma"/>
                <w:color w:val="auto"/>
                <w:sz w:val="24"/>
                <w:szCs w:val="24"/>
                <w:lang w:val="pt-PT"/>
              </w:rPr>
              <w:t>14</w:t>
            </w:r>
          </w:p>
        </w:tc>
      </w:tr>
      <w:tr w:rsidR="00E74E3B" w:rsidRPr="00FC141C" w:rsidTr="00916A95">
        <w:trPr>
          <w:trHeight w:val="317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4E3B" w:rsidRPr="00FC141C" w:rsidRDefault="000B470B" w:rsidP="00916A95">
            <w:pPr>
              <w:ind w:left="360" w:hanging="360"/>
              <w:rPr>
                <w:rFonts w:ascii="Adobe Garamond Pro" w:hAnsi="Adobe Garamond Pro" w:cs="Tahoma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Ferreira 10 Y</w:t>
            </w:r>
            <w:r w:rsidR="00E74E3B"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ear Tawny Quinta do Porto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4E3B" w:rsidRPr="00FC141C" w:rsidRDefault="00E74E3B" w:rsidP="008949B0">
            <w:pPr>
              <w:ind w:left="360" w:hanging="360"/>
              <w:jc w:val="center"/>
              <w:rPr>
                <w:rFonts w:ascii="Adobe Garamond Pro" w:hAnsi="Adobe Garamond Pro" w:cs="Tahoma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 w:cs="Tahoma"/>
                <w:color w:val="auto"/>
                <w:sz w:val="24"/>
                <w:szCs w:val="24"/>
                <w:lang w:val="pt-PT"/>
              </w:rPr>
              <w:t>1</w:t>
            </w:r>
            <w:r w:rsidR="008949B0" w:rsidRPr="00FC141C">
              <w:rPr>
                <w:rFonts w:ascii="Adobe Garamond Pro" w:hAnsi="Adobe Garamond Pro" w:cs="Tahoma"/>
                <w:color w:val="auto"/>
                <w:sz w:val="24"/>
                <w:szCs w:val="24"/>
                <w:lang w:val="pt-PT"/>
              </w:rPr>
              <w:t>4</w:t>
            </w:r>
          </w:p>
        </w:tc>
      </w:tr>
      <w:tr w:rsidR="00E74E3B" w:rsidRPr="00FC141C" w:rsidTr="00916A95">
        <w:trPr>
          <w:trHeight w:val="317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4E3B" w:rsidRPr="00FC141C" w:rsidRDefault="000B470B" w:rsidP="00916A95">
            <w:pPr>
              <w:ind w:left="360" w:hanging="360"/>
              <w:rPr>
                <w:rFonts w:ascii="Adobe Garamond Pro" w:hAnsi="Adobe Garamond Pro" w:cs="Tahoma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>Ferreira 20 Y</w:t>
            </w:r>
            <w:r w:rsidR="00E74E3B"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 xml:space="preserve">ear Tawny Duque de Bragança </w:t>
            </w:r>
            <w:r w:rsidR="00E74E3B" w:rsidRPr="00FC141C">
              <w:rPr>
                <w:rFonts w:ascii="Adobe Garamond Pro" w:hAnsi="Adobe Garamond Pro"/>
                <w:color w:val="auto"/>
                <w:sz w:val="24"/>
                <w:szCs w:val="24"/>
                <w:lang w:val="pt-PT"/>
              </w:rPr>
              <w:tab/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4E3B" w:rsidRPr="00FC141C" w:rsidRDefault="00E74E3B" w:rsidP="00610700">
            <w:pPr>
              <w:ind w:left="360" w:hanging="360"/>
              <w:jc w:val="center"/>
              <w:rPr>
                <w:rFonts w:ascii="Adobe Garamond Pro" w:hAnsi="Adobe Garamond Pro" w:cs="Tahoma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 w:cs="Tahoma"/>
                <w:color w:val="auto"/>
                <w:sz w:val="24"/>
                <w:szCs w:val="24"/>
                <w:lang w:val="pt-PT"/>
              </w:rPr>
              <w:t>1</w:t>
            </w:r>
            <w:r w:rsidR="00610700" w:rsidRPr="00FC141C">
              <w:rPr>
                <w:rFonts w:ascii="Adobe Garamond Pro" w:hAnsi="Adobe Garamond Pro" w:cs="Tahoma"/>
                <w:color w:val="auto"/>
                <w:sz w:val="24"/>
                <w:szCs w:val="24"/>
                <w:lang w:val="pt-PT"/>
              </w:rPr>
              <w:t>8</w:t>
            </w:r>
          </w:p>
        </w:tc>
      </w:tr>
      <w:tr w:rsidR="00FB3B13" w:rsidRPr="00FC141C" w:rsidTr="00916A95">
        <w:trPr>
          <w:trHeight w:val="317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B3B13" w:rsidRPr="00FC141C" w:rsidRDefault="00FB3B13" w:rsidP="003E6EDA">
            <w:pPr>
              <w:ind w:left="360" w:hanging="360"/>
              <w:rPr>
                <w:rFonts w:ascii="Adobe Garamond Pro" w:hAnsi="Adobe Garamond Pro" w:cs="Tahoma"/>
                <w:color w:val="auto"/>
                <w:sz w:val="24"/>
                <w:szCs w:val="24"/>
              </w:rPr>
            </w:pPr>
            <w:r w:rsidRPr="00FC141C">
              <w:rPr>
                <w:rFonts w:ascii="Adobe Garamond Pro" w:hAnsi="Adobe Garamond Pro"/>
                <w:color w:val="auto"/>
                <w:sz w:val="24"/>
                <w:szCs w:val="24"/>
              </w:rPr>
              <w:t xml:space="preserve">Dow’s </w:t>
            </w:r>
            <w:r w:rsidRPr="00FC141C">
              <w:rPr>
                <w:rFonts w:ascii="Adobe Garamond Pro" w:hAnsi="Adobe Garamond Pro" w:cs="Tahoma"/>
                <w:color w:val="auto"/>
                <w:sz w:val="24"/>
                <w:szCs w:val="24"/>
              </w:rPr>
              <w:t>Forty Year Tawny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B3B13" w:rsidRPr="00FC141C" w:rsidRDefault="00965AF2" w:rsidP="003E6EDA">
            <w:pPr>
              <w:ind w:left="360" w:hanging="360"/>
              <w:jc w:val="center"/>
              <w:rPr>
                <w:rFonts w:ascii="Adobe Garamond Pro" w:hAnsi="Adobe Garamond Pro" w:cs="Tahoma"/>
                <w:color w:val="auto"/>
                <w:sz w:val="24"/>
                <w:szCs w:val="24"/>
                <w:lang w:val="pt-PT"/>
              </w:rPr>
            </w:pPr>
            <w:r w:rsidRPr="00FC141C">
              <w:rPr>
                <w:rFonts w:ascii="Adobe Garamond Pro" w:hAnsi="Adobe Garamond Pro" w:cs="Tahoma"/>
                <w:color w:val="auto"/>
                <w:sz w:val="24"/>
                <w:szCs w:val="24"/>
                <w:lang w:val="pt-PT"/>
              </w:rPr>
              <w:t>36</w:t>
            </w:r>
          </w:p>
        </w:tc>
      </w:tr>
      <w:tr w:rsidR="00513B3F" w:rsidRPr="00FC141C" w:rsidTr="00DC42E9">
        <w:trPr>
          <w:trHeight w:val="1559"/>
          <w:jc w:val="center"/>
        </w:trPr>
        <w:tc>
          <w:tcPr>
            <w:tcW w:w="7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3B3F" w:rsidRPr="00FC141C" w:rsidRDefault="00513B3F" w:rsidP="003E6EDA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  <w:p w:rsidR="00513B3F" w:rsidRPr="00FC141C" w:rsidRDefault="00513B3F" w:rsidP="003E6EDA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  <w:p w:rsidR="00513B3F" w:rsidRPr="00FC141C" w:rsidRDefault="00513B3F" w:rsidP="003E6EDA">
            <w:pPr>
              <w:ind w:left="360" w:hanging="360"/>
              <w:rPr>
                <w:rFonts w:ascii="Adobe Garamond Pro" w:hAnsi="Adobe Garamond Pro"/>
                <w:color w:val="auto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3B3F" w:rsidRPr="00FC141C" w:rsidRDefault="00513B3F" w:rsidP="003E6EDA">
            <w:pPr>
              <w:ind w:left="360" w:hanging="360"/>
              <w:jc w:val="center"/>
              <w:rPr>
                <w:rFonts w:ascii="Adobe Garamond Pro" w:hAnsi="Adobe Garamond Pro" w:cs="Tahoma"/>
                <w:color w:val="auto"/>
                <w:sz w:val="24"/>
                <w:szCs w:val="24"/>
                <w:lang w:val="pt-PT"/>
              </w:rPr>
            </w:pPr>
          </w:p>
          <w:p w:rsidR="00513B3F" w:rsidRPr="00FC141C" w:rsidRDefault="00513B3F" w:rsidP="003E6EDA">
            <w:pPr>
              <w:ind w:left="360" w:hanging="360"/>
              <w:jc w:val="center"/>
              <w:rPr>
                <w:rFonts w:ascii="Adobe Garamond Pro" w:hAnsi="Adobe Garamond Pro" w:cs="Tahoma"/>
                <w:color w:val="auto"/>
                <w:sz w:val="24"/>
                <w:szCs w:val="24"/>
                <w:lang w:val="pt-PT"/>
              </w:rPr>
            </w:pPr>
          </w:p>
          <w:p w:rsidR="00513B3F" w:rsidRPr="00FC141C" w:rsidRDefault="00513B3F" w:rsidP="003E6EDA">
            <w:pPr>
              <w:ind w:left="360" w:hanging="360"/>
              <w:jc w:val="center"/>
              <w:rPr>
                <w:rFonts w:ascii="Adobe Garamond Pro" w:hAnsi="Adobe Garamond Pro" w:cs="Tahoma"/>
                <w:color w:val="auto"/>
                <w:sz w:val="24"/>
                <w:szCs w:val="24"/>
                <w:lang w:val="pt-PT"/>
              </w:rPr>
            </w:pPr>
          </w:p>
          <w:p w:rsidR="00513B3F" w:rsidRPr="00FC141C" w:rsidRDefault="00513B3F" w:rsidP="003E6EDA">
            <w:pPr>
              <w:ind w:left="360" w:hanging="360"/>
              <w:jc w:val="center"/>
              <w:rPr>
                <w:rFonts w:ascii="Adobe Garamond Pro" w:hAnsi="Adobe Garamond Pro" w:cs="Tahoma"/>
                <w:color w:val="auto"/>
                <w:sz w:val="24"/>
                <w:szCs w:val="24"/>
                <w:lang w:val="pt-PT"/>
              </w:rPr>
            </w:pPr>
          </w:p>
          <w:p w:rsidR="00513B3F" w:rsidRPr="00FC141C" w:rsidRDefault="00513B3F" w:rsidP="003E6EDA">
            <w:pPr>
              <w:ind w:left="360" w:hanging="360"/>
              <w:jc w:val="center"/>
              <w:rPr>
                <w:rFonts w:ascii="Adobe Garamond Pro" w:hAnsi="Adobe Garamond Pro" w:cs="Tahoma"/>
                <w:color w:val="auto"/>
                <w:sz w:val="24"/>
                <w:szCs w:val="24"/>
                <w:lang w:val="pt-PT"/>
              </w:rPr>
            </w:pPr>
          </w:p>
        </w:tc>
      </w:tr>
    </w:tbl>
    <w:p w:rsidR="003A5A84" w:rsidRPr="00FC141C" w:rsidRDefault="003A5A84" w:rsidP="00513B3F">
      <w:pPr>
        <w:ind w:left="360"/>
        <w:jc w:val="center"/>
        <w:rPr>
          <w:rFonts w:ascii="Adobe Garamond Pro" w:hAnsi="Adobe Garamond Pro"/>
          <w:color w:val="auto"/>
          <w:sz w:val="56"/>
          <w:szCs w:val="56"/>
        </w:rPr>
      </w:pPr>
      <w:r w:rsidRPr="00FC141C">
        <w:rPr>
          <w:rFonts w:ascii="Adobe Garamond Pro" w:hAnsi="Adobe Garamond Pro"/>
          <w:color w:val="auto"/>
          <w:sz w:val="56"/>
          <w:szCs w:val="56"/>
        </w:rPr>
        <w:tab/>
      </w:r>
    </w:p>
    <w:p w:rsidR="00A02A5A" w:rsidRPr="00FC141C" w:rsidRDefault="00A02A5A" w:rsidP="00513B3F">
      <w:pPr>
        <w:ind w:left="360"/>
        <w:jc w:val="center"/>
        <w:rPr>
          <w:rFonts w:ascii="Adobe Garamond Pro" w:hAnsi="Adobe Garamond Pro"/>
          <w:color w:val="auto"/>
          <w:sz w:val="56"/>
          <w:szCs w:val="56"/>
        </w:rPr>
      </w:pPr>
    </w:p>
    <w:p w:rsidR="00A02A5A" w:rsidRPr="00FC141C" w:rsidRDefault="00A02A5A" w:rsidP="00513B3F">
      <w:pPr>
        <w:ind w:left="360"/>
        <w:jc w:val="center"/>
        <w:rPr>
          <w:rFonts w:ascii="Adobe Garamond Pro" w:hAnsi="Adobe Garamond Pro"/>
          <w:color w:val="auto"/>
          <w:sz w:val="56"/>
          <w:szCs w:val="56"/>
        </w:rPr>
      </w:pPr>
    </w:p>
    <w:p w:rsidR="00A02A5A" w:rsidRPr="00FC141C" w:rsidRDefault="00A02A5A" w:rsidP="00513B3F">
      <w:pPr>
        <w:ind w:left="360"/>
        <w:jc w:val="center"/>
        <w:rPr>
          <w:rFonts w:ascii="Adobe Garamond Pro" w:hAnsi="Adobe Garamond Pro"/>
          <w:color w:val="auto"/>
          <w:sz w:val="56"/>
          <w:szCs w:val="56"/>
        </w:rPr>
      </w:pPr>
    </w:p>
    <w:p w:rsidR="00A02A5A" w:rsidRPr="00FC141C" w:rsidRDefault="00A02A5A" w:rsidP="00513B3F">
      <w:pPr>
        <w:ind w:left="360"/>
        <w:jc w:val="center"/>
        <w:rPr>
          <w:rFonts w:ascii="Adobe Garamond Pro" w:hAnsi="Adobe Garamond Pro"/>
          <w:color w:val="auto"/>
          <w:sz w:val="56"/>
          <w:szCs w:val="56"/>
        </w:rPr>
      </w:pPr>
    </w:p>
    <w:p w:rsidR="00A02A5A" w:rsidRPr="00FC141C" w:rsidRDefault="00A02A5A" w:rsidP="00513B3F">
      <w:pPr>
        <w:ind w:left="360"/>
        <w:jc w:val="center"/>
        <w:rPr>
          <w:rFonts w:ascii="Adobe Garamond Pro" w:hAnsi="Adobe Garamond Pro"/>
          <w:color w:val="auto"/>
          <w:sz w:val="56"/>
          <w:szCs w:val="56"/>
        </w:rPr>
      </w:pPr>
    </w:p>
    <w:p w:rsidR="00A02A5A" w:rsidRPr="00FC141C" w:rsidRDefault="00A02A5A" w:rsidP="00513B3F">
      <w:pPr>
        <w:ind w:left="360"/>
        <w:jc w:val="center"/>
        <w:rPr>
          <w:rFonts w:ascii="Adobe Garamond Pro" w:hAnsi="Adobe Garamond Pro"/>
          <w:color w:val="auto"/>
          <w:sz w:val="56"/>
          <w:szCs w:val="56"/>
        </w:rPr>
      </w:pPr>
    </w:p>
    <w:p w:rsidR="00A02A5A" w:rsidRPr="00FC141C" w:rsidRDefault="00A02A5A" w:rsidP="00513B3F">
      <w:pPr>
        <w:ind w:left="360"/>
        <w:jc w:val="center"/>
        <w:rPr>
          <w:rFonts w:ascii="Adobe Garamond Pro" w:hAnsi="Adobe Garamond Pro"/>
          <w:color w:val="auto"/>
          <w:sz w:val="56"/>
          <w:szCs w:val="56"/>
        </w:rPr>
      </w:pPr>
    </w:p>
    <w:p w:rsidR="00A02A5A" w:rsidRPr="00FC141C" w:rsidRDefault="003F4212" w:rsidP="00513B3F">
      <w:pPr>
        <w:ind w:left="360"/>
        <w:jc w:val="center"/>
        <w:rPr>
          <w:rFonts w:ascii="Adobe Garamond Pro" w:hAnsi="Adobe Garamond Pro"/>
          <w:color w:val="auto"/>
          <w:sz w:val="56"/>
          <w:szCs w:val="56"/>
        </w:rPr>
      </w:pPr>
      <w:r>
        <w:rPr>
          <w:rFonts w:ascii="Adobe Garamond Pro" w:hAnsi="Adobe Garamond Pro"/>
          <w:noProof/>
          <w:color w:val="auto"/>
          <w:sz w:val="56"/>
          <w:szCs w:val="56"/>
        </w:rPr>
        <w:lastRenderedPageBreak/>
        <w:pict>
          <v:shape id="Text Box 188" o:spid="_x0000_s1068" type="#_x0000_t202" style="position:absolute;left:0;text-align:left;margin-left:359.75pt;margin-top:429.9pt;width:121.9pt;height:40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QRbuw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" filled="f" stroked="f">
            <v:textbox>
              <w:txbxContent>
                <w:p w:rsidR="00C51184" w:rsidRPr="00D71083" w:rsidRDefault="00C51184" w:rsidP="00513B3F">
                  <w:pPr>
                    <w:rPr>
                      <w:rFonts w:ascii="Rage Italic" w:hAnsi="Rage Italic"/>
                      <w:color w:val="76923C" w:themeColor="accent3" w:themeShade="BF"/>
                      <w:sz w:val="24"/>
                      <w:szCs w:val="24"/>
                    </w:rPr>
                  </w:pPr>
                  <w:proofErr w:type="spellStart"/>
                  <w:r w:rsidRPr="00D71083">
                    <w:rPr>
                      <w:rFonts w:ascii="Rage Italic" w:hAnsi="Rage Italic"/>
                      <w:color w:val="76923C" w:themeColor="accent3" w:themeShade="BF"/>
                      <w:sz w:val="24"/>
                      <w:szCs w:val="24"/>
                    </w:rPr>
                    <w:t>Cgigs</w:t>
                  </w:r>
                  <w:proofErr w:type="spellEnd"/>
                </w:p>
              </w:txbxContent>
            </v:textbox>
          </v:shape>
        </w:pict>
      </w:r>
      <w:r w:rsidR="00A02A5A" w:rsidRPr="00FC141C">
        <w:rPr>
          <w:rFonts w:ascii="Adobe Garamond Pro" w:hAnsi="Adobe Garamond Pro"/>
          <w:noProof/>
          <w:color w:val="auto"/>
          <w:sz w:val="56"/>
          <w:szCs w:val="56"/>
        </w:rPr>
        <w:drawing>
          <wp:inline distT="0" distB="0" distL="0" distR="0">
            <wp:extent cx="5172075" cy="6010275"/>
            <wp:effectExtent l="19050" t="0" r="9525" b="0"/>
            <wp:docPr id="46" name="Picture 4" descr="cn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n_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2A5A" w:rsidRPr="00FC141C" w:rsidSect="003F4212">
      <w:footerReference w:type="even" r:id="rId18"/>
      <w:footerReference w:type="default" r:id="rId19"/>
      <w:footerReference w:type="first" r:id="rId20"/>
      <w:pgSz w:w="12240" w:h="15840"/>
      <w:pgMar w:top="450" w:right="1350" w:bottom="547" w:left="1152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184" w:rsidRDefault="00C51184">
      <w:r>
        <w:separator/>
      </w:r>
    </w:p>
  </w:endnote>
  <w:endnote w:type="continuationSeparator" w:id="0">
    <w:p w:rsidR="00C51184" w:rsidRDefault="00C51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AGaramondPro-Regular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184" w:rsidRDefault="00C51184" w:rsidP="0033571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51184" w:rsidRDefault="00C511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184" w:rsidRDefault="00C51184" w:rsidP="00E60E3D">
    <w:pPr>
      <w:pStyle w:val="Footer"/>
      <w:framePr w:wrap="around" w:vAnchor="text" w:hAnchor="page" w:x="6013" w:y="-83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E6017">
      <w:rPr>
        <w:rStyle w:val="PageNumber"/>
        <w:noProof/>
      </w:rPr>
      <w:t>26</w:t>
    </w:r>
    <w:r>
      <w:rPr>
        <w:rStyle w:val="PageNumber"/>
      </w:rPr>
      <w:fldChar w:fldCharType="end"/>
    </w:r>
  </w:p>
  <w:p w:rsidR="00C51184" w:rsidRDefault="00C5118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184" w:rsidRPr="0038080A" w:rsidRDefault="00C51184">
    <w:pPr>
      <w:pStyle w:val="Footer"/>
      <w:rPr>
        <w:sz w:val="16"/>
      </w:rPr>
    </w:pPr>
    <w:r w:rsidRPr="0038080A">
      <w:rPr>
        <w:sz w:val="16"/>
      </w:rPr>
      <w:fldChar w:fldCharType="begin"/>
    </w:r>
    <w:r w:rsidRPr="0038080A">
      <w:rPr>
        <w:sz w:val="16"/>
      </w:rPr>
      <w:instrText xml:space="preserve"> DATE \@ "M.d.yyyy" </w:instrText>
    </w:r>
    <w:r w:rsidRPr="0038080A">
      <w:rPr>
        <w:sz w:val="16"/>
      </w:rPr>
      <w:fldChar w:fldCharType="separate"/>
    </w:r>
    <w:r>
      <w:rPr>
        <w:noProof/>
        <w:sz w:val="16"/>
      </w:rPr>
      <w:t>3.4.2022</w:t>
    </w:r>
    <w:r w:rsidRPr="0038080A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184" w:rsidRDefault="00C51184">
      <w:r>
        <w:separator/>
      </w:r>
    </w:p>
  </w:footnote>
  <w:footnote w:type="continuationSeparator" w:id="0">
    <w:p w:rsidR="00C51184" w:rsidRDefault="00C511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B864F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5B5797"/>
    <w:multiLevelType w:val="multilevel"/>
    <w:tmpl w:val="15E8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720B8E"/>
    <w:multiLevelType w:val="multilevel"/>
    <w:tmpl w:val="F6A6E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596A23"/>
    <w:multiLevelType w:val="multilevel"/>
    <w:tmpl w:val="1C984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6C125C"/>
    <w:multiLevelType w:val="multilevel"/>
    <w:tmpl w:val="0DFA9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8F54EE"/>
    <w:multiLevelType w:val="multilevel"/>
    <w:tmpl w:val="E7C29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2F182E"/>
    <w:multiLevelType w:val="hybridMultilevel"/>
    <w:tmpl w:val="A0F68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4A7F"/>
    <w:multiLevelType w:val="hybridMultilevel"/>
    <w:tmpl w:val="04209232"/>
    <w:lvl w:ilvl="0" w:tplc="4EEC4900">
      <w:numFmt w:val="bullet"/>
      <w:lvlText w:val=""/>
      <w:lvlJc w:val="left"/>
      <w:pPr>
        <w:ind w:left="720" w:hanging="360"/>
      </w:pPr>
      <w:rPr>
        <w:rFonts w:ascii="Symbol" w:eastAsia="Times New Roman" w:hAnsi="Symbol" w:cs="DokChamp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D75CBA"/>
    <w:multiLevelType w:val="multilevel"/>
    <w:tmpl w:val="3A3EB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3A13CE"/>
    <w:multiLevelType w:val="multilevel"/>
    <w:tmpl w:val="E6C84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457DC8"/>
    <w:multiLevelType w:val="hybridMultilevel"/>
    <w:tmpl w:val="1374C620"/>
    <w:lvl w:ilvl="0" w:tplc="0100DEF6">
      <w:numFmt w:val="bullet"/>
      <w:lvlText w:val=""/>
      <w:lvlJc w:val="left"/>
      <w:pPr>
        <w:ind w:left="720" w:hanging="360"/>
      </w:pPr>
      <w:rPr>
        <w:rFonts w:ascii="Symbol" w:eastAsia="Times New Roman" w:hAnsi="Symbol" w:cs="DokChamp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E044F6"/>
    <w:multiLevelType w:val="hybridMultilevel"/>
    <w:tmpl w:val="9E746D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F737802"/>
    <w:multiLevelType w:val="multilevel"/>
    <w:tmpl w:val="7FF2C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7B4FC4"/>
    <w:multiLevelType w:val="multilevel"/>
    <w:tmpl w:val="8E5CE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F36850"/>
    <w:multiLevelType w:val="multilevel"/>
    <w:tmpl w:val="E6C84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01320B"/>
    <w:multiLevelType w:val="hybridMultilevel"/>
    <w:tmpl w:val="2C2AC8B6"/>
    <w:lvl w:ilvl="0" w:tplc="2EAC0864">
      <w:numFmt w:val="bullet"/>
      <w:lvlText w:val=""/>
      <w:lvlJc w:val="left"/>
      <w:pPr>
        <w:ind w:left="720" w:hanging="360"/>
      </w:pPr>
      <w:rPr>
        <w:rFonts w:ascii="Symbol" w:eastAsia="Times New Roman" w:hAnsi="Symbol" w:cs="DokChamp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11"/>
  </w:num>
  <w:num w:numId="10">
    <w:abstractNumId w:val="12"/>
  </w:num>
  <w:num w:numId="11">
    <w:abstractNumId w:val="3"/>
  </w:num>
  <w:num w:numId="12">
    <w:abstractNumId w:val="9"/>
  </w:num>
  <w:num w:numId="13">
    <w:abstractNumId w:val="14"/>
  </w:num>
  <w:num w:numId="14">
    <w:abstractNumId w:val="10"/>
  </w:num>
  <w:num w:numId="15">
    <w:abstractNumId w:val="1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88513" style="mso-wrap-style:none" fillcolor="white">
      <v:fill color="white"/>
      <v:textbox style="mso-fit-shape-to-text:t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6B87"/>
    <w:rsid w:val="00000098"/>
    <w:rsid w:val="000000C2"/>
    <w:rsid w:val="000008C6"/>
    <w:rsid w:val="00000AA1"/>
    <w:rsid w:val="00001422"/>
    <w:rsid w:val="00001758"/>
    <w:rsid w:val="000018C7"/>
    <w:rsid w:val="000019CF"/>
    <w:rsid w:val="00001FCB"/>
    <w:rsid w:val="00002187"/>
    <w:rsid w:val="00002231"/>
    <w:rsid w:val="000026B0"/>
    <w:rsid w:val="00002956"/>
    <w:rsid w:val="00002C72"/>
    <w:rsid w:val="00002F41"/>
    <w:rsid w:val="0000316B"/>
    <w:rsid w:val="000033DF"/>
    <w:rsid w:val="0000351D"/>
    <w:rsid w:val="00003D90"/>
    <w:rsid w:val="00003F43"/>
    <w:rsid w:val="000043A9"/>
    <w:rsid w:val="000045F9"/>
    <w:rsid w:val="00004F29"/>
    <w:rsid w:val="00005561"/>
    <w:rsid w:val="00005756"/>
    <w:rsid w:val="00005825"/>
    <w:rsid w:val="00005E56"/>
    <w:rsid w:val="00005E8D"/>
    <w:rsid w:val="000066BE"/>
    <w:rsid w:val="00006710"/>
    <w:rsid w:val="000072E4"/>
    <w:rsid w:val="0000735A"/>
    <w:rsid w:val="0000761A"/>
    <w:rsid w:val="000078B0"/>
    <w:rsid w:val="00007955"/>
    <w:rsid w:val="00007C0E"/>
    <w:rsid w:val="000101B0"/>
    <w:rsid w:val="000101CE"/>
    <w:rsid w:val="0001076B"/>
    <w:rsid w:val="00010951"/>
    <w:rsid w:val="00010E9D"/>
    <w:rsid w:val="00011829"/>
    <w:rsid w:val="0001196B"/>
    <w:rsid w:val="00011B31"/>
    <w:rsid w:val="00011FCE"/>
    <w:rsid w:val="0001280D"/>
    <w:rsid w:val="0001288E"/>
    <w:rsid w:val="00012F22"/>
    <w:rsid w:val="0001335A"/>
    <w:rsid w:val="0001346D"/>
    <w:rsid w:val="000134EA"/>
    <w:rsid w:val="00013662"/>
    <w:rsid w:val="00013B36"/>
    <w:rsid w:val="00013DDE"/>
    <w:rsid w:val="000144FC"/>
    <w:rsid w:val="00014AFF"/>
    <w:rsid w:val="00014ECC"/>
    <w:rsid w:val="000150A5"/>
    <w:rsid w:val="00015B1C"/>
    <w:rsid w:val="00016215"/>
    <w:rsid w:val="0001646F"/>
    <w:rsid w:val="00017109"/>
    <w:rsid w:val="000177F7"/>
    <w:rsid w:val="00017844"/>
    <w:rsid w:val="00017DBE"/>
    <w:rsid w:val="000201A7"/>
    <w:rsid w:val="00020A45"/>
    <w:rsid w:val="00021630"/>
    <w:rsid w:val="00022105"/>
    <w:rsid w:val="000227F3"/>
    <w:rsid w:val="000235D5"/>
    <w:rsid w:val="00023A18"/>
    <w:rsid w:val="00023B53"/>
    <w:rsid w:val="00023E8F"/>
    <w:rsid w:val="00023FE4"/>
    <w:rsid w:val="0002426C"/>
    <w:rsid w:val="0002459B"/>
    <w:rsid w:val="000248B8"/>
    <w:rsid w:val="00024F7B"/>
    <w:rsid w:val="0002569D"/>
    <w:rsid w:val="00025C71"/>
    <w:rsid w:val="00025D28"/>
    <w:rsid w:val="00025F5F"/>
    <w:rsid w:val="0002681C"/>
    <w:rsid w:val="0002693C"/>
    <w:rsid w:val="000269A0"/>
    <w:rsid w:val="00026DF6"/>
    <w:rsid w:val="00026FBD"/>
    <w:rsid w:val="00026FFF"/>
    <w:rsid w:val="0002771E"/>
    <w:rsid w:val="00027837"/>
    <w:rsid w:val="00027AF7"/>
    <w:rsid w:val="000301AE"/>
    <w:rsid w:val="00030FDC"/>
    <w:rsid w:val="000312CA"/>
    <w:rsid w:val="000313A7"/>
    <w:rsid w:val="00031983"/>
    <w:rsid w:val="00031E61"/>
    <w:rsid w:val="0003227E"/>
    <w:rsid w:val="00032387"/>
    <w:rsid w:val="00032436"/>
    <w:rsid w:val="00032487"/>
    <w:rsid w:val="00032A79"/>
    <w:rsid w:val="00032D34"/>
    <w:rsid w:val="00032E35"/>
    <w:rsid w:val="0003358B"/>
    <w:rsid w:val="000335A9"/>
    <w:rsid w:val="00033EBF"/>
    <w:rsid w:val="00034133"/>
    <w:rsid w:val="00034709"/>
    <w:rsid w:val="00036119"/>
    <w:rsid w:val="0003649F"/>
    <w:rsid w:val="00036531"/>
    <w:rsid w:val="000368A7"/>
    <w:rsid w:val="00036C7E"/>
    <w:rsid w:val="00037467"/>
    <w:rsid w:val="0003779B"/>
    <w:rsid w:val="00037A19"/>
    <w:rsid w:val="000402FB"/>
    <w:rsid w:val="00040866"/>
    <w:rsid w:val="00040C12"/>
    <w:rsid w:val="00041C73"/>
    <w:rsid w:val="00041E96"/>
    <w:rsid w:val="00042976"/>
    <w:rsid w:val="00042D63"/>
    <w:rsid w:val="00042EC5"/>
    <w:rsid w:val="00043504"/>
    <w:rsid w:val="0004363A"/>
    <w:rsid w:val="00043663"/>
    <w:rsid w:val="00043C7B"/>
    <w:rsid w:val="000445E8"/>
    <w:rsid w:val="00044727"/>
    <w:rsid w:val="00044BB9"/>
    <w:rsid w:val="00044F37"/>
    <w:rsid w:val="0004593B"/>
    <w:rsid w:val="00045F20"/>
    <w:rsid w:val="00046547"/>
    <w:rsid w:val="000469A0"/>
    <w:rsid w:val="0004737C"/>
    <w:rsid w:val="00047842"/>
    <w:rsid w:val="00047B83"/>
    <w:rsid w:val="00047F01"/>
    <w:rsid w:val="000504A6"/>
    <w:rsid w:val="000504F5"/>
    <w:rsid w:val="0005088D"/>
    <w:rsid w:val="000508C9"/>
    <w:rsid w:val="00050F83"/>
    <w:rsid w:val="00051370"/>
    <w:rsid w:val="00051712"/>
    <w:rsid w:val="000520F2"/>
    <w:rsid w:val="00052908"/>
    <w:rsid w:val="0005317B"/>
    <w:rsid w:val="00053222"/>
    <w:rsid w:val="000535F3"/>
    <w:rsid w:val="00053A23"/>
    <w:rsid w:val="00053B29"/>
    <w:rsid w:val="00053D33"/>
    <w:rsid w:val="00055A3F"/>
    <w:rsid w:val="00056815"/>
    <w:rsid w:val="00056967"/>
    <w:rsid w:val="0005702F"/>
    <w:rsid w:val="00057143"/>
    <w:rsid w:val="000574D6"/>
    <w:rsid w:val="00057980"/>
    <w:rsid w:val="00057B2A"/>
    <w:rsid w:val="00057DA6"/>
    <w:rsid w:val="000600E4"/>
    <w:rsid w:val="00060A97"/>
    <w:rsid w:val="00061070"/>
    <w:rsid w:val="00061721"/>
    <w:rsid w:val="00061C09"/>
    <w:rsid w:val="00062217"/>
    <w:rsid w:val="00062455"/>
    <w:rsid w:val="0006254C"/>
    <w:rsid w:val="00062D4B"/>
    <w:rsid w:val="000634BA"/>
    <w:rsid w:val="000637DF"/>
    <w:rsid w:val="00063901"/>
    <w:rsid w:val="00063FB3"/>
    <w:rsid w:val="00064862"/>
    <w:rsid w:val="00064A3A"/>
    <w:rsid w:val="00064D74"/>
    <w:rsid w:val="00064F28"/>
    <w:rsid w:val="00065217"/>
    <w:rsid w:val="000652CB"/>
    <w:rsid w:val="000652F7"/>
    <w:rsid w:val="00065B40"/>
    <w:rsid w:val="00065D07"/>
    <w:rsid w:val="0006606B"/>
    <w:rsid w:val="00066442"/>
    <w:rsid w:val="0006651F"/>
    <w:rsid w:val="00066F72"/>
    <w:rsid w:val="00066FDE"/>
    <w:rsid w:val="0006708D"/>
    <w:rsid w:val="00070AFB"/>
    <w:rsid w:val="0007120C"/>
    <w:rsid w:val="00071629"/>
    <w:rsid w:val="00072CC9"/>
    <w:rsid w:val="00072D1C"/>
    <w:rsid w:val="00072D38"/>
    <w:rsid w:val="00072D6E"/>
    <w:rsid w:val="0007302C"/>
    <w:rsid w:val="000730AD"/>
    <w:rsid w:val="000735DD"/>
    <w:rsid w:val="00073AC6"/>
    <w:rsid w:val="00073BB3"/>
    <w:rsid w:val="0007459F"/>
    <w:rsid w:val="000748FB"/>
    <w:rsid w:val="00074C16"/>
    <w:rsid w:val="00075478"/>
    <w:rsid w:val="00075CEA"/>
    <w:rsid w:val="00075DCB"/>
    <w:rsid w:val="00076141"/>
    <w:rsid w:val="00076918"/>
    <w:rsid w:val="00077255"/>
    <w:rsid w:val="000779B4"/>
    <w:rsid w:val="00077B63"/>
    <w:rsid w:val="00077B68"/>
    <w:rsid w:val="00077D0C"/>
    <w:rsid w:val="00077E53"/>
    <w:rsid w:val="000800C0"/>
    <w:rsid w:val="000812D2"/>
    <w:rsid w:val="000814F5"/>
    <w:rsid w:val="000817C3"/>
    <w:rsid w:val="00081958"/>
    <w:rsid w:val="000823B1"/>
    <w:rsid w:val="00082522"/>
    <w:rsid w:val="000835EA"/>
    <w:rsid w:val="000836FA"/>
    <w:rsid w:val="00083CE6"/>
    <w:rsid w:val="000842A1"/>
    <w:rsid w:val="00084985"/>
    <w:rsid w:val="00084C51"/>
    <w:rsid w:val="00084D29"/>
    <w:rsid w:val="00085B23"/>
    <w:rsid w:val="000861F4"/>
    <w:rsid w:val="00086435"/>
    <w:rsid w:val="0008668D"/>
    <w:rsid w:val="000866E7"/>
    <w:rsid w:val="00086768"/>
    <w:rsid w:val="00086B94"/>
    <w:rsid w:val="000874EF"/>
    <w:rsid w:val="000906C4"/>
    <w:rsid w:val="00090E26"/>
    <w:rsid w:val="000919E8"/>
    <w:rsid w:val="00091CEE"/>
    <w:rsid w:val="00091E91"/>
    <w:rsid w:val="000922EE"/>
    <w:rsid w:val="000925E8"/>
    <w:rsid w:val="00092716"/>
    <w:rsid w:val="0009279E"/>
    <w:rsid w:val="00092E3E"/>
    <w:rsid w:val="00092EB6"/>
    <w:rsid w:val="00093025"/>
    <w:rsid w:val="00093CA0"/>
    <w:rsid w:val="00093E3E"/>
    <w:rsid w:val="000948ED"/>
    <w:rsid w:val="000952A6"/>
    <w:rsid w:val="00095467"/>
    <w:rsid w:val="00095ADE"/>
    <w:rsid w:val="000967A0"/>
    <w:rsid w:val="00096E01"/>
    <w:rsid w:val="00096F09"/>
    <w:rsid w:val="000971C0"/>
    <w:rsid w:val="00097826"/>
    <w:rsid w:val="00097EC7"/>
    <w:rsid w:val="00097F9D"/>
    <w:rsid w:val="000A049B"/>
    <w:rsid w:val="000A074D"/>
    <w:rsid w:val="000A0AA5"/>
    <w:rsid w:val="000A11A0"/>
    <w:rsid w:val="000A12CF"/>
    <w:rsid w:val="000A14BE"/>
    <w:rsid w:val="000A1704"/>
    <w:rsid w:val="000A218B"/>
    <w:rsid w:val="000A2596"/>
    <w:rsid w:val="000A26D6"/>
    <w:rsid w:val="000A2D9F"/>
    <w:rsid w:val="000A3106"/>
    <w:rsid w:val="000A3C1A"/>
    <w:rsid w:val="000A3FDE"/>
    <w:rsid w:val="000A4A2D"/>
    <w:rsid w:val="000A53B2"/>
    <w:rsid w:val="000A53F5"/>
    <w:rsid w:val="000A5B3C"/>
    <w:rsid w:val="000A5BEA"/>
    <w:rsid w:val="000A5D07"/>
    <w:rsid w:val="000A6287"/>
    <w:rsid w:val="000A630D"/>
    <w:rsid w:val="000A6518"/>
    <w:rsid w:val="000A65B9"/>
    <w:rsid w:val="000A65F2"/>
    <w:rsid w:val="000A6A53"/>
    <w:rsid w:val="000A6DB3"/>
    <w:rsid w:val="000A74FB"/>
    <w:rsid w:val="000A7599"/>
    <w:rsid w:val="000A78B9"/>
    <w:rsid w:val="000B1066"/>
    <w:rsid w:val="000B13F1"/>
    <w:rsid w:val="000B1C55"/>
    <w:rsid w:val="000B2348"/>
    <w:rsid w:val="000B25D3"/>
    <w:rsid w:val="000B3005"/>
    <w:rsid w:val="000B3881"/>
    <w:rsid w:val="000B41F0"/>
    <w:rsid w:val="000B470B"/>
    <w:rsid w:val="000B4A82"/>
    <w:rsid w:val="000B4CBF"/>
    <w:rsid w:val="000B4E34"/>
    <w:rsid w:val="000B51FA"/>
    <w:rsid w:val="000B5774"/>
    <w:rsid w:val="000B5973"/>
    <w:rsid w:val="000B5B72"/>
    <w:rsid w:val="000B60BE"/>
    <w:rsid w:val="000B6358"/>
    <w:rsid w:val="000B672F"/>
    <w:rsid w:val="000B7142"/>
    <w:rsid w:val="000B75A8"/>
    <w:rsid w:val="000B79B0"/>
    <w:rsid w:val="000C00C8"/>
    <w:rsid w:val="000C07F4"/>
    <w:rsid w:val="000C0981"/>
    <w:rsid w:val="000C09E8"/>
    <w:rsid w:val="000C0E4D"/>
    <w:rsid w:val="000C1046"/>
    <w:rsid w:val="000C1AEC"/>
    <w:rsid w:val="000C2951"/>
    <w:rsid w:val="000C2ABB"/>
    <w:rsid w:val="000C2B7F"/>
    <w:rsid w:val="000C2D6A"/>
    <w:rsid w:val="000C2D77"/>
    <w:rsid w:val="000C366E"/>
    <w:rsid w:val="000C36C3"/>
    <w:rsid w:val="000C38FE"/>
    <w:rsid w:val="000C4165"/>
    <w:rsid w:val="000C4525"/>
    <w:rsid w:val="000C4845"/>
    <w:rsid w:val="000C4E08"/>
    <w:rsid w:val="000C4E66"/>
    <w:rsid w:val="000C4F71"/>
    <w:rsid w:val="000C52D5"/>
    <w:rsid w:val="000C630D"/>
    <w:rsid w:val="000C6456"/>
    <w:rsid w:val="000C64EF"/>
    <w:rsid w:val="000C6EDC"/>
    <w:rsid w:val="000C75D7"/>
    <w:rsid w:val="000C7BDD"/>
    <w:rsid w:val="000C7BF1"/>
    <w:rsid w:val="000D00EC"/>
    <w:rsid w:val="000D0B8F"/>
    <w:rsid w:val="000D0BB7"/>
    <w:rsid w:val="000D1017"/>
    <w:rsid w:val="000D1C4A"/>
    <w:rsid w:val="000D2037"/>
    <w:rsid w:val="000D2096"/>
    <w:rsid w:val="000D23CE"/>
    <w:rsid w:val="000D3B79"/>
    <w:rsid w:val="000D4C0B"/>
    <w:rsid w:val="000D5291"/>
    <w:rsid w:val="000D576B"/>
    <w:rsid w:val="000D5A83"/>
    <w:rsid w:val="000D652C"/>
    <w:rsid w:val="000D68D1"/>
    <w:rsid w:val="000D6D92"/>
    <w:rsid w:val="000D6F25"/>
    <w:rsid w:val="000D700A"/>
    <w:rsid w:val="000D710C"/>
    <w:rsid w:val="000E010A"/>
    <w:rsid w:val="000E08A3"/>
    <w:rsid w:val="000E1039"/>
    <w:rsid w:val="000E17BA"/>
    <w:rsid w:val="000E1803"/>
    <w:rsid w:val="000E1C8A"/>
    <w:rsid w:val="000E21A7"/>
    <w:rsid w:val="000E26B3"/>
    <w:rsid w:val="000E2797"/>
    <w:rsid w:val="000E2D10"/>
    <w:rsid w:val="000E36D2"/>
    <w:rsid w:val="000E4175"/>
    <w:rsid w:val="000E4473"/>
    <w:rsid w:val="000E46EB"/>
    <w:rsid w:val="000E47E9"/>
    <w:rsid w:val="000E48D3"/>
    <w:rsid w:val="000E5F36"/>
    <w:rsid w:val="000E6017"/>
    <w:rsid w:val="000E6119"/>
    <w:rsid w:val="000E6B9C"/>
    <w:rsid w:val="000E6D9C"/>
    <w:rsid w:val="000E7108"/>
    <w:rsid w:val="000E76AA"/>
    <w:rsid w:val="000E7718"/>
    <w:rsid w:val="000E77A6"/>
    <w:rsid w:val="000F05FF"/>
    <w:rsid w:val="000F0CFE"/>
    <w:rsid w:val="000F0E68"/>
    <w:rsid w:val="000F1229"/>
    <w:rsid w:val="000F17C1"/>
    <w:rsid w:val="000F1C27"/>
    <w:rsid w:val="000F1E7D"/>
    <w:rsid w:val="000F1EC8"/>
    <w:rsid w:val="000F1F8B"/>
    <w:rsid w:val="000F2765"/>
    <w:rsid w:val="000F2895"/>
    <w:rsid w:val="000F2AC4"/>
    <w:rsid w:val="000F2DB7"/>
    <w:rsid w:val="000F3128"/>
    <w:rsid w:val="000F3599"/>
    <w:rsid w:val="000F3AAC"/>
    <w:rsid w:val="000F3AEE"/>
    <w:rsid w:val="000F45C0"/>
    <w:rsid w:val="000F465B"/>
    <w:rsid w:val="000F4926"/>
    <w:rsid w:val="000F4ACE"/>
    <w:rsid w:val="000F52D6"/>
    <w:rsid w:val="000F54C4"/>
    <w:rsid w:val="000F55B7"/>
    <w:rsid w:val="000F5D47"/>
    <w:rsid w:val="000F5F65"/>
    <w:rsid w:val="000F6D85"/>
    <w:rsid w:val="000F79C4"/>
    <w:rsid w:val="000F7B2D"/>
    <w:rsid w:val="000F7F79"/>
    <w:rsid w:val="001006B9"/>
    <w:rsid w:val="00100C54"/>
    <w:rsid w:val="00101342"/>
    <w:rsid w:val="001017D5"/>
    <w:rsid w:val="00101B20"/>
    <w:rsid w:val="00101DC7"/>
    <w:rsid w:val="001020CA"/>
    <w:rsid w:val="001021DC"/>
    <w:rsid w:val="00102345"/>
    <w:rsid w:val="00102CC0"/>
    <w:rsid w:val="0010321D"/>
    <w:rsid w:val="001032AB"/>
    <w:rsid w:val="0010352E"/>
    <w:rsid w:val="00103596"/>
    <w:rsid w:val="00103F69"/>
    <w:rsid w:val="00104034"/>
    <w:rsid w:val="001043AA"/>
    <w:rsid w:val="00104EC5"/>
    <w:rsid w:val="001059DD"/>
    <w:rsid w:val="00105B45"/>
    <w:rsid w:val="00105E91"/>
    <w:rsid w:val="00106391"/>
    <w:rsid w:val="00107101"/>
    <w:rsid w:val="00107246"/>
    <w:rsid w:val="00107788"/>
    <w:rsid w:val="00107AC0"/>
    <w:rsid w:val="00107B0B"/>
    <w:rsid w:val="00107CC7"/>
    <w:rsid w:val="00107E4B"/>
    <w:rsid w:val="00107EE2"/>
    <w:rsid w:val="0011016B"/>
    <w:rsid w:val="00110385"/>
    <w:rsid w:val="00110585"/>
    <w:rsid w:val="001106C0"/>
    <w:rsid w:val="00110FCF"/>
    <w:rsid w:val="00111F0D"/>
    <w:rsid w:val="00112007"/>
    <w:rsid w:val="001127D7"/>
    <w:rsid w:val="001129AD"/>
    <w:rsid w:val="001129B7"/>
    <w:rsid w:val="00113165"/>
    <w:rsid w:val="0011334F"/>
    <w:rsid w:val="001136A4"/>
    <w:rsid w:val="0011456C"/>
    <w:rsid w:val="0011475E"/>
    <w:rsid w:val="00114831"/>
    <w:rsid w:val="001149DC"/>
    <w:rsid w:val="00114A18"/>
    <w:rsid w:val="00114D46"/>
    <w:rsid w:val="00114F6A"/>
    <w:rsid w:val="00115A1D"/>
    <w:rsid w:val="00115E06"/>
    <w:rsid w:val="001160E4"/>
    <w:rsid w:val="00116911"/>
    <w:rsid w:val="00116926"/>
    <w:rsid w:val="00116E4C"/>
    <w:rsid w:val="00116E64"/>
    <w:rsid w:val="00117B69"/>
    <w:rsid w:val="00120D2E"/>
    <w:rsid w:val="00120DCC"/>
    <w:rsid w:val="00121645"/>
    <w:rsid w:val="00121D45"/>
    <w:rsid w:val="00121DB5"/>
    <w:rsid w:val="00121EA4"/>
    <w:rsid w:val="001229DB"/>
    <w:rsid w:val="00122A3F"/>
    <w:rsid w:val="00122AE2"/>
    <w:rsid w:val="00122C36"/>
    <w:rsid w:val="0012317E"/>
    <w:rsid w:val="001232C1"/>
    <w:rsid w:val="00123659"/>
    <w:rsid w:val="00123831"/>
    <w:rsid w:val="00123B3C"/>
    <w:rsid w:val="00124086"/>
    <w:rsid w:val="00124180"/>
    <w:rsid w:val="001242CC"/>
    <w:rsid w:val="0012439B"/>
    <w:rsid w:val="00124469"/>
    <w:rsid w:val="00124722"/>
    <w:rsid w:val="00124AD0"/>
    <w:rsid w:val="00124C91"/>
    <w:rsid w:val="00124C9B"/>
    <w:rsid w:val="00124D40"/>
    <w:rsid w:val="001257BC"/>
    <w:rsid w:val="00125BED"/>
    <w:rsid w:val="00125F7C"/>
    <w:rsid w:val="00126397"/>
    <w:rsid w:val="00126C70"/>
    <w:rsid w:val="0012723F"/>
    <w:rsid w:val="001278A6"/>
    <w:rsid w:val="001303E6"/>
    <w:rsid w:val="0013047E"/>
    <w:rsid w:val="001306CC"/>
    <w:rsid w:val="0013083B"/>
    <w:rsid w:val="00130B77"/>
    <w:rsid w:val="00130C1F"/>
    <w:rsid w:val="00130CAE"/>
    <w:rsid w:val="001314E9"/>
    <w:rsid w:val="00131D9E"/>
    <w:rsid w:val="001321FA"/>
    <w:rsid w:val="0013243A"/>
    <w:rsid w:val="00132883"/>
    <w:rsid w:val="001328E7"/>
    <w:rsid w:val="00132BA8"/>
    <w:rsid w:val="0013315F"/>
    <w:rsid w:val="00133720"/>
    <w:rsid w:val="00134503"/>
    <w:rsid w:val="001347D0"/>
    <w:rsid w:val="00134E63"/>
    <w:rsid w:val="001354D1"/>
    <w:rsid w:val="0013577B"/>
    <w:rsid w:val="00135834"/>
    <w:rsid w:val="00136607"/>
    <w:rsid w:val="001370E0"/>
    <w:rsid w:val="001370E6"/>
    <w:rsid w:val="00137598"/>
    <w:rsid w:val="001401B9"/>
    <w:rsid w:val="001406FD"/>
    <w:rsid w:val="0014116C"/>
    <w:rsid w:val="001418ED"/>
    <w:rsid w:val="00141ACF"/>
    <w:rsid w:val="00142A85"/>
    <w:rsid w:val="00142EA2"/>
    <w:rsid w:val="00142FE7"/>
    <w:rsid w:val="00143101"/>
    <w:rsid w:val="00143524"/>
    <w:rsid w:val="00143C95"/>
    <w:rsid w:val="00143FB3"/>
    <w:rsid w:val="001446ED"/>
    <w:rsid w:val="0014500C"/>
    <w:rsid w:val="001459CD"/>
    <w:rsid w:val="001459F8"/>
    <w:rsid w:val="001460E0"/>
    <w:rsid w:val="00146A1D"/>
    <w:rsid w:val="00146A5D"/>
    <w:rsid w:val="00146B87"/>
    <w:rsid w:val="0014783A"/>
    <w:rsid w:val="00147B61"/>
    <w:rsid w:val="00147CF0"/>
    <w:rsid w:val="00147E3F"/>
    <w:rsid w:val="00147F7E"/>
    <w:rsid w:val="0015040A"/>
    <w:rsid w:val="0015070D"/>
    <w:rsid w:val="00150711"/>
    <w:rsid w:val="00150774"/>
    <w:rsid w:val="00150E32"/>
    <w:rsid w:val="00150FDA"/>
    <w:rsid w:val="0015127B"/>
    <w:rsid w:val="001515F1"/>
    <w:rsid w:val="0015208F"/>
    <w:rsid w:val="0015218D"/>
    <w:rsid w:val="00152A7F"/>
    <w:rsid w:val="00152EA2"/>
    <w:rsid w:val="00152EE8"/>
    <w:rsid w:val="00153255"/>
    <w:rsid w:val="0015379D"/>
    <w:rsid w:val="00153A85"/>
    <w:rsid w:val="00153B63"/>
    <w:rsid w:val="001541EE"/>
    <w:rsid w:val="0015484F"/>
    <w:rsid w:val="00154F71"/>
    <w:rsid w:val="0015504C"/>
    <w:rsid w:val="001550D6"/>
    <w:rsid w:val="00155763"/>
    <w:rsid w:val="00155EED"/>
    <w:rsid w:val="001561C7"/>
    <w:rsid w:val="00156ADA"/>
    <w:rsid w:val="00156C66"/>
    <w:rsid w:val="00157696"/>
    <w:rsid w:val="0015793A"/>
    <w:rsid w:val="00157C20"/>
    <w:rsid w:val="00160767"/>
    <w:rsid w:val="00160934"/>
    <w:rsid w:val="00161320"/>
    <w:rsid w:val="00161385"/>
    <w:rsid w:val="001614EA"/>
    <w:rsid w:val="001618AF"/>
    <w:rsid w:val="00161ACD"/>
    <w:rsid w:val="00161FAE"/>
    <w:rsid w:val="00162171"/>
    <w:rsid w:val="001621DA"/>
    <w:rsid w:val="00162928"/>
    <w:rsid w:val="00162A97"/>
    <w:rsid w:val="00163CF6"/>
    <w:rsid w:val="00163E31"/>
    <w:rsid w:val="00164F1C"/>
    <w:rsid w:val="00165338"/>
    <w:rsid w:val="001654E8"/>
    <w:rsid w:val="00165C4A"/>
    <w:rsid w:val="00165CE9"/>
    <w:rsid w:val="00165DEA"/>
    <w:rsid w:val="00165F8C"/>
    <w:rsid w:val="00166B84"/>
    <w:rsid w:val="001673E9"/>
    <w:rsid w:val="001675CE"/>
    <w:rsid w:val="00170181"/>
    <w:rsid w:val="00170587"/>
    <w:rsid w:val="0017105E"/>
    <w:rsid w:val="00171F62"/>
    <w:rsid w:val="00172959"/>
    <w:rsid w:val="00172A6D"/>
    <w:rsid w:val="00172ABC"/>
    <w:rsid w:val="00173293"/>
    <w:rsid w:val="001732D0"/>
    <w:rsid w:val="0017336B"/>
    <w:rsid w:val="00173C7F"/>
    <w:rsid w:val="00173DCB"/>
    <w:rsid w:val="00173FB3"/>
    <w:rsid w:val="001741E0"/>
    <w:rsid w:val="001744D6"/>
    <w:rsid w:val="00174528"/>
    <w:rsid w:val="00174690"/>
    <w:rsid w:val="00174B65"/>
    <w:rsid w:val="00175224"/>
    <w:rsid w:val="0017540E"/>
    <w:rsid w:val="00175971"/>
    <w:rsid w:val="00175988"/>
    <w:rsid w:val="00176685"/>
    <w:rsid w:val="00176C5A"/>
    <w:rsid w:val="00177678"/>
    <w:rsid w:val="0017790F"/>
    <w:rsid w:val="001809F9"/>
    <w:rsid w:val="00180BE3"/>
    <w:rsid w:val="00180FE9"/>
    <w:rsid w:val="001811E2"/>
    <w:rsid w:val="00181A12"/>
    <w:rsid w:val="00181DBD"/>
    <w:rsid w:val="0018271E"/>
    <w:rsid w:val="0018292E"/>
    <w:rsid w:val="001835BD"/>
    <w:rsid w:val="0018362D"/>
    <w:rsid w:val="001837D5"/>
    <w:rsid w:val="00183ADB"/>
    <w:rsid w:val="0018454B"/>
    <w:rsid w:val="00184C1C"/>
    <w:rsid w:val="00185791"/>
    <w:rsid w:val="00185B75"/>
    <w:rsid w:val="00185C48"/>
    <w:rsid w:val="00185E08"/>
    <w:rsid w:val="00185EAA"/>
    <w:rsid w:val="00186394"/>
    <w:rsid w:val="00186E02"/>
    <w:rsid w:val="00186F56"/>
    <w:rsid w:val="00187186"/>
    <w:rsid w:val="0018754F"/>
    <w:rsid w:val="00187B3A"/>
    <w:rsid w:val="0019065B"/>
    <w:rsid w:val="001907B2"/>
    <w:rsid w:val="001908D7"/>
    <w:rsid w:val="00190CEA"/>
    <w:rsid w:val="001915C2"/>
    <w:rsid w:val="00191A5A"/>
    <w:rsid w:val="00192265"/>
    <w:rsid w:val="00192A47"/>
    <w:rsid w:val="00192D4E"/>
    <w:rsid w:val="001931E0"/>
    <w:rsid w:val="001934C0"/>
    <w:rsid w:val="00193E6F"/>
    <w:rsid w:val="00195561"/>
    <w:rsid w:val="001957E0"/>
    <w:rsid w:val="001959C1"/>
    <w:rsid w:val="001969B5"/>
    <w:rsid w:val="00197C0A"/>
    <w:rsid w:val="001A0B4F"/>
    <w:rsid w:val="001A0EB3"/>
    <w:rsid w:val="001A1088"/>
    <w:rsid w:val="001A176C"/>
    <w:rsid w:val="001A2122"/>
    <w:rsid w:val="001A2540"/>
    <w:rsid w:val="001A2BF2"/>
    <w:rsid w:val="001A30AE"/>
    <w:rsid w:val="001A3A8D"/>
    <w:rsid w:val="001A3B6E"/>
    <w:rsid w:val="001A4213"/>
    <w:rsid w:val="001A4C2B"/>
    <w:rsid w:val="001A4CBE"/>
    <w:rsid w:val="001A5969"/>
    <w:rsid w:val="001A5E1C"/>
    <w:rsid w:val="001A60EF"/>
    <w:rsid w:val="001A6433"/>
    <w:rsid w:val="001A64E2"/>
    <w:rsid w:val="001A682E"/>
    <w:rsid w:val="001A6D1F"/>
    <w:rsid w:val="001A6E41"/>
    <w:rsid w:val="001A6E66"/>
    <w:rsid w:val="001A6FC2"/>
    <w:rsid w:val="001A719E"/>
    <w:rsid w:val="001A7213"/>
    <w:rsid w:val="001A72E5"/>
    <w:rsid w:val="001A7326"/>
    <w:rsid w:val="001A73B4"/>
    <w:rsid w:val="001A7493"/>
    <w:rsid w:val="001A7CE3"/>
    <w:rsid w:val="001A7E1C"/>
    <w:rsid w:val="001B092E"/>
    <w:rsid w:val="001B0CD3"/>
    <w:rsid w:val="001B0DB8"/>
    <w:rsid w:val="001B0F1D"/>
    <w:rsid w:val="001B1112"/>
    <w:rsid w:val="001B1208"/>
    <w:rsid w:val="001B141D"/>
    <w:rsid w:val="001B164F"/>
    <w:rsid w:val="001B1939"/>
    <w:rsid w:val="001B1AEB"/>
    <w:rsid w:val="001B1B5B"/>
    <w:rsid w:val="001B1C59"/>
    <w:rsid w:val="001B1E2D"/>
    <w:rsid w:val="001B1EE6"/>
    <w:rsid w:val="001B20DA"/>
    <w:rsid w:val="001B2524"/>
    <w:rsid w:val="001B2917"/>
    <w:rsid w:val="001B29A4"/>
    <w:rsid w:val="001B33AB"/>
    <w:rsid w:val="001B34E5"/>
    <w:rsid w:val="001B3E15"/>
    <w:rsid w:val="001B3E8F"/>
    <w:rsid w:val="001B4992"/>
    <w:rsid w:val="001B52C3"/>
    <w:rsid w:val="001B53AF"/>
    <w:rsid w:val="001B55CE"/>
    <w:rsid w:val="001B5BBE"/>
    <w:rsid w:val="001B5F8E"/>
    <w:rsid w:val="001B6B44"/>
    <w:rsid w:val="001B6C97"/>
    <w:rsid w:val="001B6D18"/>
    <w:rsid w:val="001B6F2C"/>
    <w:rsid w:val="001B6FCC"/>
    <w:rsid w:val="001B70EB"/>
    <w:rsid w:val="001B74E8"/>
    <w:rsid w:val="001B7791"/>
    <w:rsid w:val="001B7CA2"/>
    <w:rsid w:val="001C042F"/>
    <w:rsid w:val="001C047B"/>
    <w:rsid w:val="001C06C1"/>
    <w:rsid w:val="001C0A2A"/>
    <w:rsid w:val="001C14DE"/>
    <w:rsid w:val="001C182C"/>
    <w:rsid w:val="001C1D45"/>
    <w:rsid w:val="001C2226"/>
    <w:rsid w:val="001C2296"/>
    <w:rsid w:val="001C22A6"/>
    <w:rsid w:val="001C26CE"/>
    <w:rsid w:val="001C3027"/>
    <w:rsid w:val="001C33BA"/>
    <w:rsid w:val="001C3780"/>
    <w:rsid w:val="001C37F2"/>
    <w:rsid w:val="001C430F"/>
    <w:rsid w:val="001C433C"/>
    <w:rsid w:val="001C45A8"/>
    <w:rsid w:val="001C49C1"/>
    <w:rsid w:val="001C4C23"/>
    <w:rsid w:val="001C4D42"/>
    <w:rsid w:val="001C4D49"/>
    <w:rsid w:val="001C55BC"/>
    <w:rsid w:val="001C613B"/>
    <w:rsid w:val="001C63A6"/>
    <w:rsid w:val="001C69F1"/>
    <w:rsid w:val="001C7CE5"/>
    <w:rsid w:val="001D0401"/>
    <w:rsid w:val="001D06D7"/>
    <w:rsid w:val="001D14F6"/>
    <w:rsid w:val="001D1FF6"/>
    <w:rsid w:val="001D202E"/>
    <w:rsid w:val="001D231E"/>
    <w:rsid w:val="001D2523"/>
    <w:rsid w:val="001D26BB"/>
    <w:rsid w:val="001D2AC1"/>
    <w:rsid w:val="001D2E27"/>
    <w:rsid w:val="001D30E7"/>
    <w:rsid w:val="001D34B3"/>
    <w:rsid w:val="001D3D42"/>
    <w:rsid w:val="001D3D67"/>
    <w:rsid w:val="001D3D6F"/>
    <w:rsid w:val="001D3F76"/>
    <w:rsid w:val="001D3FD6"/>
    <w:rsid w:val="001D439A"/>
    <w:rsid w:val="001D4670"/>
    <w:rsid w:val="001D4861"/>
    <w:rsid w:val="001D4A33"/>
    <w:rsid w:val="001D4B74"/>
    <w:rsid w:val="001D4DA0"/>
    <w:rsid w:val="001D5519"/>
    <w:rsid w:val="001D5774"/>
    <w:rsid w:val="001D5C02"/>
    <w:rsid w:val="001D7106"/>
    <w:rsid w:val="001D751A"/>
    <w:rsid w:val="001D7B42"/>
    <w:rsid w:val="001D7CD2"/>
    <w:rsid w:val="001D7E12"/>
    <w:rsid w:val="001E07CD"/>
    <w:rsid w:val="001E09FB"/>
    <w:rsid w:val="001E1645"/>
    <w:rsid w:val="001E18A8"/>
    <w:rsid w:val="001E1BA8"/>
    <w:rsid w:val="001E2196"/>
    <w:rsid w:val="001E2648"/>
    <w:rsid w:val="001E2D1A"/>
    <w:rsid w:val="001E3049"/>
    <w:rsid w:val="001E351C"/>
    <w:rsid w:val="001E38CA"/>
    <w:rsid w:val="001E3AB4"/>
    <w:rsid w:val="001E3F03"/>
    <w:rsid w:val="001E3F82"/>
    <w:rsid w:val="001E48F0"/>
    <w:rsid w:val="001E4C57"/>
    <w:rsid w:val="001E53F1"/>
    <w:rsid w:val="001E53FB"/>
    <w:rsid w:val="001E5827"/>
    <w:rsid w:val="001E5B5C"/>
    <w:rsid w:val="001E6A81"/>
    <w:rsid w:val="001E6CED"/>
    <w:rsid w:val="001E74A0"/>
    <w:rsid w:val="001E76F4"/>
    <w:rsid w:val="001E7C3F"/>
    <w:rsid w:val="001F0C53"/>
    <w:rsid w:val="001F0D14"/>
    <w:rsid w:val="001F1099"/>
    <w:rsid w:val="001F148D"/>
    <w:rsid w:val="001F16B5"/>
    <w:rsid w:val="001F17F9"/>
    <w:rsid w:val="001F245B"/>
    <w:rsid w:val="001F25FD"/>
    <w:rsid w:val="001F2AE4"/>
    <w:rsid w:val="001F3421"/>
    <w:rsid w:val="001F3492"/>
    <w:rsid w:val="001F36F3"/>
    <w:rsid w:val="001F3FB7"/>
    <w:rsid w:val="001F40F8"/>
    <w:rsid w:val="001F4C5D"/>
    <w:rsid w:val="001F596A"/>
    <w:rsid w:val="001F5C0A"/>
    <w:rsid w:val="001F5CC6"/>
    <w:rsid w:val="001F5D67"/>
    <w:rsid w:val="001F5DEA"/>
    <w:rsid w:val="001F691B"/>
    <w:rsid w:val="001F6E3E"/>
    <w:rsid w:val="001F78F5"/>
    <w:rsid w:val="001F7D77"/>
    <w:rsid w:val="001F7E3F"/>
    <w:rsid w:val="0020035C"/>
    <w:rsid w:val="00200547"/>
    <w:rsid w:val="00200A8F"/>
    <w:rsid w:val="0020107F"/>
    <w:rsid w:val="00201143"/>
    <w:rsid w:val="00201464"/>
    <w:rsid w:val="00201707"/>
    <w:rsid w:val="002017E0"/>
    <w:rsid w:val="00201F35"/>
    <w:rsid w:val="00202430"/>
    <w:rsid w:val="002029A6"/>
    <w:rsid w:val="00202B94"/>
    <w:rsid w:val="00203127"/>
    <w:rsid w:val="0020392F"/>
    <w:rsid w:val="00203D91"/>
    <w:rsid w:val="00204303"/>
    <w:rsid w:val="0020496A"/>
    <w:rsid w:val="00204DAC"/>
    <w:rsid w:val="00205FC7"/>
    <w:rsid w:val="00206044"/>
    <w:rsid w:val="002066C0"/>
    <w:rsid w:val="002072B9"/>
    <w:rsid w:val="00207853"/>
    <w:rsid w:val="00207E25"/>
    <w:rsid w:val="0021010F"/>
    <w:rsid w:val="00210333"/>
    <w:rsid w:val="00210471"/>
    <w:rsid w:val="0021058C"/>
    <w:rsid w:val="00210F84"/>
    <w:rsid w:val="0021102D"/>
    <w:rsid w:val="00211865"/>
    <w:rsid w:val="00211F75"/>
    <w:rsid w:val="00212942"/>
    <w:rsid w:val="00212A0D"/>
    <w:rsid w:val="00212D78"/>
    <w:rsid w:val="00212DFA"/>
    <w:rsid w:val="00213574"/>
    <w:rsid w:val="002144E9"/>
    <w:rsid w:val="002145F2"/>
    <w:rsid w:val="002150D3"/>
    <w:rsid w:val="0021534F"/>
    <w:rsid w:val="00215D23"/>
    <w:rsid w:val="0021660D"/>
    <w:rsid w:val="002169A5"/>
    <w:rsid w:val="00216E9C"/>
    <w:rsid w:val="00216F87"/>
    <w:rsid w:val="0021710D"/>
    <w:rsid w:val="00217304"/>
    <w:rsid w:val="0021733E"/>
    <w:rsid w:val="0021776F"/>
    <w:rsid w:val="00217B7A"/>
    <w:rsid w:val="00217FF0"/>
    <w:rsid w:val="00220022"/>
    <w:rsid w:val="00220234"/>
    <w:rsid w:val="002217E5"/>
    <w:rsid w:val="00222064"/>
    <w:rsid w:val="00222C65"/>
    <w:rsid w:val="00223501"/>
    <w:rsid w:val="0022389D"/>
    <w:rsid w:val="00223E17"/>
    <w:rsid w:val="00224474"/>
    <w:rsid w:val="002247FB"/>
    <w:rsid w:val="00224BB8"/>
    <w:rsid w:val="00226641"/>
    <w:rsid w:val="00226747"/>
    <w:rsid w:val="00226BA1"/>
    <w:rsid w:val="00226FCE"/>
    <w:rsid w:val="002270B1"/>
    <w:rsid w:val="00227321"/>
    <w:rsid w:val="00227509"/>
    <w:rsid w:val="002303E1"/>
    <w:rsid w:val="00230534"/>
    <w:rsid w:val="00230651"/>
    <w:rsid w:val="00230849"/>
    <w:rsid w:val="00230BEB"/>
    <w:rsid w:val="00230E51"/>
    <w:rsid w:val="0023149A"/>
    <w:rsid w:val="00232011"/>
    <w:rsid w:val="00232134"/>
    <w:rsid w:val="00232464"/>
    <w:rsid w:val="00232492"/>
    <w:rsid w:val="00232ED2"/>
    <w:rsid w:val="00233295"/>
    <w:rsid w:val="00233385"/>
    <w:rsid w:val="002334C1"/>
    <w:rsid w:val="0023352E"/>
    <w:rsid w:val="00233CCF"/>
    <w:rsid w:val="00234DBA"/>
    <w:rsid w:val="00236069"/>
    <w:rsid w:val="00236372"/>
    <w:rsid w:val="002368CE"/>
    <w:rsid w:val="002368EF"/>
    <w:rsid w:val="00236C59"/>
    <w:rsid w:val="00236D40"/>
    <w:rsid w:val="00237857"/>
    <w:rsid w:val="00237B91"/>
    <w:rsid w:val="00237CDB"/>
    <w:rsid w:val="00237DA7"/>
    <w:rsid w:val="00237DCE"/>
    <w:rsid w:val="00240239"/>
    <w:rsid w:val="00240389"/>
    <w:rsid w:val="00240D31"/>
    <w:rsid w:val="00240E86"/>
    <w:rsid w:val="00240FCA"/>
    <w:rsid w:val="00241668"/>
    <w:rsid w:val="00242482"/>
    <w:rsid w:val="002425D0"/>
    <w:rsid w:val="002426B9"/>
    <w:rsid w:val="00242D64"/>
    <w:rsid w:val="00243BD0"/>
    <w:rsid w:val="00243DD6"/>
    <w:rsid w:val="002450D6"/>
    <w:rsid w:val="00245177"/>
    <w:rsid w:val="00245563"/>
    <w:rsid w:val="00245B64"/>
    <w:rsid w:val="00245EA6"/>
    <w:rsid w:val="002470AD"/>
    <w:rsid w:val="00247D1F"/>
    <w:rsid w:val="002500BF"/>
    <w:rsid w:val="002504FF"/>
    <w:rsid w:val="00250697"/>
    <w:rsid w:val="00250971"/>
    <w:rsid w:val="00250E41"/>
    <w:rsid w:val="00251232"/>
    <w:rsid w:val="0025156C"/>
    <w:rsid w:val="0025166A"/>
    <w:rsid w:val="00251BDC"/>
    <w:rsid w:val="00251DA8"/>
    <w:rsid w:val="002523AC"/>
    <w:rsid w:val="002523ED"/>
    <w:rsid w:val="002524C2"/>
    <w:rsid w:val="00252572"/>
    <w:rsid w:val="00252AD0"/>
    <w:rsid w:val="00252CD5"/>
    <w:rsid w:val="00252D42"/>
    <w:rsid w:val="00253165"/>
    <w:rsid w:val="0025374E"/>
    <w:rsid w:val="002539F2"/>
    <w:rsid w:val="00253CC1"/>
    <w:rsid w:val="00254409"/>
    <w:rsid w:val="002548FB"/>
    <w:rsid w:val="0025500B"/>
    <w:rsid w:val="00255EA4"/>
    <w:rsid w:val="00256630"/>
    <w:rsid w:val="00256BBC"/>
    <w:rsid w:val="00256F28"/>
    <w:rsid w:val="002574B2"/>
    <w:rsid w:val="002577FC"/>
    <w:rsid w:val="00260019"/>
    <w:rsid w:val="00260027"/>
    <w:rsid w:val="002602DA"/>
    <w:rsid w:val="00260DD5"/>
    <w:rsid w:val="002611F0"/>
    <w:rsid w:val="00261493"/>
    <w:rsid w:val="0026155C"/>
    <w:rsid w:val="00261BA1"/>
    <w:rsid w:val="0026227A"/>
    <w:rsid w:val="002622A4"/>
    <w:rsid w:val="0026255A"/>
    <w:rsid w:val="00262707"/>
    <w:rsid w:val="00262CB2"/>
    <w:rsid w:val="00262D84"/>
    <w:rsid w:val="00262E97"/>
    <w:rsid w:val="002638A6"/>
    <w:rsid w:val="00263951"/>
    <w:rsid w:val="00263F4A"/>
    <w:rsid w:val="0026441B"/>
    <w:rsid w:val="00264791"/>
    <w:rsid w:val="00264E21"/>
    <w:rsid w:val="00264E69"/>
    <w:rsid w:val="00265DBC"/>
    <w:rsid w:val="0026623F"/>
    <w:rsid w:val="00266423"/>
    <w:rsid w:val="00267357"/>
    <w:rsid w:val="00267429"/>
    <w:rsid w:val="002675EC"/>
    <w:rsid w:val="00267833"/>
    <w:rsid w:val="0026786B"/>
    <w:rsid w:val="0026790A"/>
    <w:rsid w:val="00270BF0"/>
    <w:rsid w:val="00271698"/>
    <w:rsid w:val="002716EC"/>
    <w:rsid w:val="00271D39"/>
    <w:rsid w:val="00271E31"/>
    <w:rsid w:val="00272151"/>
    <w:rsid w:val="0027236C"/>
    <w:rsid w:val="002730CA"/>
    <w:rsid w:val="00273841"/>
    <w:rsid w:val="00273F41"/>
    <w:rsid w:val="0027401A"/>
    <w:rsid w:val="002744BD"/>
    <w:rsid w:val="002748D7"/>
    <w:rsid w:val="00274BBC"/>
    <w:rsid w:val="00274F71"/>
    <w:rsid w:val="00275012"/>
    <w:rsid w:val="00275502"/>
    <w:rsid w:val="0027563B"/>
    <w:rsid w:val="002758E6"/>
    <w:rsid w:val="00275BCE"/>
    <w:rsid w:val="00275BFF"/>
    <w:rsid w:val="00276D1E"/>
    <w:rsid w:val="00276DF1"/>
    <w:rsid w:val="002771D9"/>
    <w:rsid w:val="002773AE"/>
    <w:rsid w:val="00280327"/>
    <w:rsid w:val="00280557"/>
    <w:rsid w:val="002805C4"/>
    <w:rsid w:val="002806EA"/>
    <w:rsid w:val="00280830"/>
    <w:rsid w:val="00280E31"/>
    <w:rsid w:val="002811CD"/>
    <w:rsid w:val="002817ED"/>
    <w:rsid w:val="002818C6"/>
    <w:rsid w:val="002833F2"/>
    <w:rsid w:val="002849DB"/>
    <w:rsid w:val="00284A0B"/>
    <w:rsid w:val="00284FCA"/>
    <w:rsid w:val="002853F8"/>
    <w:rsid w:val="00285516"/>
    <w:rsid w:val="0028603E"/>
    <w:rsid w:val="0028630A"/>
    <w:rsid w:val="0028673C"/>
    <w:rsid w:val="00286C73"/>
    <w:rsid w:val="00286E53"/>
    <w:rsid w:val="0028724D"/>
    <w:rsid w:val="0028757B"/>
    <w:rsid w:val="00287830"/>
    <w:rsid w:val="00287B86"/>
    <w:rsid w:val="00287C73"/>
    <w:rsid w:val="00290266"/>
    <w:rsid w:val="0029032A"/>
    <w:rsid w:val="0029110C"/>
    <w:rsid w:val="00291207"/>
    <w:rsid w:val="002918D1"/>
    <w:rsid w:val="00291A69"/>
    <w:rsid w:val="00291A6E"/>
    <w:rsid w:val="002927E3"/>
    <w:rsid w:val="00292BD8"/>
    <w:rsid w:val="00292F9D"/>
    <w:rsid w:val="00293285"/>
    <w:rsid w:val="002934E1"/>
    <w:rsid w:val="0029367F"/>
    <w:rsid w:val="002938B4"/>
    <w:rsid w:val="00293AC4"/>
    <w:rsid w:val="00293C78"/>
    <w:rsid w:val="00294398"/>
    <w:rsid w:val="00294459"/>
    <w:rsid w:val="0029478B"/>
    <w:rsid w:val="00294DAA"/>
    <w:rsid w:val="002954E1"/>
    <w:rsid w:val="00295673"/>
    <w:rsid w:val="00295B8E"/>
    <w:rsid w:val="00295E65"/>
    <w:rsid w:val="00295ECE"/>
    <w:rsid w:val="00295FD5"/>
    <w:rsid w:val="002962A3"/>
    <w:rsid w:val="002967FB"/>
    <w:rsid w:val="00296EDE"/>
    <w:rsid w:val="002971CD"/>
    <w:rsid w:val="0029753E"/>
    <w:rsid w:val="00297619"/>
    <w:rsid w:val="002978D4"/>
    <w:rsid w:val="00297922"/>
    <w:rsid w:val="00297A8F"/>
    <w:rsid w:val="00297C16"/>
    <w:rsid w:val="00297E63"/>
    <w:rsid w:val="00297F11"/>
    <w:rsid w:val="002A01EF"/>
    <w:rsid w:val="002A083E"/>
    <w:rsid w:val="002A10DE"/>
    <w:rsid w:val="002A1125"/>
    <w:rsid w:val="002A12C8"/>
    <w:rsid w:val="002A188D"/>
    <w:rsid w:val="002A1C07"/>
    <w:rsid w:val="002A1E4C"/>
    <w:rsid w:val="002A2324"/>
    <w:rsid w:val="002A2717"/>
    <w:rsid w:val="002A2885"/>
    <w:rsid w:val="002A28A4"/>
    <w:rsid w:val="002A35E8"/>
    <w:rsid w:val="002A36BD"/>
    <w:rsid w:val="002A3B8E"/>
    <w:rsid w:val="002A3C31"/>
    <w:rsid w:val="002A442B"/>
    <w:rsid w:val="002A4B91"/>
    <w:rsid w:val="002A4F19"/>
    <w:rsid w:val="002A57C8"/>
    <w:rsid w:val="002A580C"/>
    <w:rsid w:val="002A5DFA"/>
    <w:rsid w:val="002A676A"/>
    <w:rsid w:val="002A6D5A"/>
    <w:rsid w:val="002A6E05"/>
    <w:rsid w:val="002A7027"/>
    <w:rsid w:val="002A7856"/>
    <w:rsid w:val="002A79CE"/>
    <w:rsid w:val="002A7F33"/>
    <w:rsid w:val="002B004A"/>
    <w:rsid w:val="002B0344"/>
    <w:rsid w:val="002B098D"/>
    <w:rsid w:val="002B0AB5"/>
    <w:rsid w:val="002B0BE2"/>
    <w:rsid w:val="002B0F3F"/>
    <w:rsid w:val="002B1A33"/>
    <w:rsid w:val="002B1B0D"/>
    <w:rsid w:val="002B1C5F"/>
    <w:rsid w:val="002B2B9C"/>
    <w:rsid w:val="002B389C"/>
    <w:rsid w:val="002B4281"/>
    <w:rsid w:val="002B45BD"/>
    <w:rsid w:val="002B45FE"/>
    <w:rsid w:val="002B497C"/>
    <w:rsid w:val="002B4A13"/>
    <w:rsid w:val="002B4D0B"/>
    <w:rsid w:val="002B5131"/>
    <w:rsid w:val="002B584C"/>
    <w:rsid w:val="002B59B9"/>
    <w:rsid w:val="002B5EAF"/>
    <w:rsid w:val="002B5F3F"/>
    <w:rsid w:val="002B6066"/>
    <w:rsid w:val="002B6561"/>
    <w:rsid w:val="002B662C"/>
    <w:rsid w:val="002B6A01"/>
    <w:rsid w:val="002B6F72"/>
    <w:rsid w:val="002B7135"/>
    <w:rsid w:val="002B7192"/>
    <w:rsid w:val="002B7595"/>
    <w:rsid w:val="002B77A1"/>
    <w:rsid w:val="002B77A8"/>
    <w:rsid w:val="002C0345"/>
    <w:rsid w:val="002C0843"/>
    <w:rsid w:val="002C0A3D"/>
    <w:rsid w:val="002C1075"/>
    <w:rsid w:val="002C14B0"/>
    <w:rsid w:val="002C1D25"/>
    <w:rsid w:val="002C1D77"/>
    <w:rsid w:val="002C2520"/>
    <w:rsid w:val="002C27CE"/>
    <w:rsid w:val="002C32B1"/>
    <w:rsid w:val="002C3375"/>
    <w:rsid w:val="002C345D"/>
    <w:rsid w:val="002C3608"/>
    <w:rsid w:val="002C3C48"/>
    <w:rsid w:val="002C3CC9"/>
    <w:rsid w:val="002C4B07"/>
    <w:rsid w:val="002C4B1F"/>
    <w:rsid w:val="002C595F"/>
    <w:rsid w:val="002C5B20"/>
    <w:rsid w:val="002C6339"/>
    <w:rsid w:val="002C6693"/>
    <w:rsid w:val="002C6ABF"/>
    <w:rsid w:val="002C6BC0"/>
    <w:rsid w:val="002C7408"/>
    <w:rsid w:val="002C75D6"/>
    <w:rsid w:val="002C7B79"/>
    <w:rsid w:val="002C7E16"/>
    <w:rsid w:val="002C7E25"/>
    <w:rsid w:val="002C7FB8"/>
    <w:rsid w:val="002D0D2E"/>
    <w:rsid w:val="002D0DD5"/>
    <w:rsid w:val="002D1076"/>
    <w:rsid w:val="002D1284"/>
    <w:rsid w:val="002D1419"/>
    <w:rsid w:val="002D1756"/>
    <w:rsid w:val="002D19ED"/>
    <w:rsid w:val="002D1AE4"/>
    <w:rsid w:val="002D1C2F"/>
    <w:rsid w:val="002D268D"/>
    <w:rsid w:val="002D281D"/>
    <w:rsid w:val="002D29EE"/>
    <w:rsid w:val="002D2A32"/>
    <w:rsid w:val="002D2A34"/>
    <w:rsid w:val="002D2A9A"/>
    <w:rsid w:val="002D2CF6"/>
    <w:rsid w:val="002D2DCE"/>
    <w:rsid w:val="002D3041"/>
    <w:rsid w:val="002D31E1"/>
    <w:rsid w:val="002D375B"/>
    <w:rsid w:val="002D39BD"/>
    <w:rsid w:val="002D3A4B"/>
    <w:rsid w:val="002D3EE5"/>
    <w:rsid w:val="002D5726"/>
    <w:rsid w:val="002D57D4"/>
    <w:rsid w:val="002D59E7"/>
    <w:rsid w:val="002D5A75"/>
    <w:rsid w:val="002D5C1F"/>
    <w:rsid w:val="002D5F29"/>
    <w:rsid w:val="002D6061"/>
    <w:rsid w:val="002D6063"/>
    <w:rsid w:val="002D6292"/>
    <w:rsid w:val="002D6705"/>
    <w:rsid w:val="002D6811"/>
    <w:rsid w:val="002D699E"/>
    <w:rsid w:val="002D69B2"/>
    <w:rsid w:val="002D6F6E"/>
    <w:rsid w:val="002D6F9B"/>
    <w:rsid w:val="002D71A7"/>
    <w:rsid w:val="002D72EE"/>
    <w:rsid w:val="002D7520"/>
    <w:rsid w:val="002D7998"/>
    <w:rsid w:val="002D7BCD"/>
    <w:rsid w:val="002D7D65"/>
    <w:rsid w:val="002E01B2"/>
    <w:rsid w:val="002E0963"/>
    <w:rsid w:val="002E09D1"/>
    <w:rsid w:val="002E17B2"/>
    <w:rsid w:val="002E236F"/>
    <w:rsid w:val="002E2522"/>
    <w:rsid w:val="002E2B2A"/>
    <w:rsid w:val="002E2C84"/>
    <w:rsid w:val="002E2E6C"/>
    <w:rsid w:val="002E3523"/>
    <w:rsid w:val="002E3DBD"/>
    <w:rsid w:val="002E4001"/>
    <w:rsid w:val="002E43E7"/>
    <w:rsid w:val="002E4BC9"/>
    <w:rsid w:val="002E4F80"/>
    <w:rsid w:val="002E5071"/>
    <w:rsid w:val="002E5074"/>
    <w:rsid w:val="002E580C"/>
    <w:rsid w:val="002E5F80"/>
    <w:rsid w:val="002E64E4"/>
    <w:rsid w:val="002E66B9"/>
    <w:rsid w:val="002E682E"/>
    <w:rsid w:val="002E6E1E"/>
    <w:rsid w:val="002E7036"/>
    <w:rsid w:val="002E70D9"/>
    <w:rsid w:val="002E71D8"/>
    <w:rsid w:val="002F01E9"/>
    <w:rsid w:val="002F06ED"/>
    <w:rsid w:val="002F0B16"/>
    <w:rsid w:val="002F161D"/>
    <w:rsid w:val="002F1971"/>
    <w:rsid w:val="002F1A1A"/>
    <w:rsid w:val="002F1E34"/>
    <w:rsid w:val="002F2129"/>
    <w:rsid w:val="002F21A8"/>
    <w:rsid w:val="002F2504"/>
    <w:rsid w:val="002F26A6"/>
    <w:rsid w:val="002F301C"/>
    <w:rsid w:val="002F38EC"/>
    <w:rsid w:val="002F40D9"/>
    <w:rsid w:val="002F42D2"/>
    <w:rsid w:val="002F4B6D"/>
    <w:rsid w:val="002F4E50"/>
    <w:rsid w:val="002F527C"/>
    <w:rsid w:val="002F53B3"/>
    <w:rsid w:val="002F59C8"/>
    <w:rsid w:val="002F5BB1"/>
    <w:rsid w:val="002F62A8"/>
    <w:rsid w:val="002F6301"/>
    <w:rsid w:val="002F631A"/>
    <w:rsid w:val="002F6B5E"/>
    <w:rsid w:val="002F7933"/>
    <w:rsid w:val="002F7F59"/>
    <w:rsid w:val="00300476"/>
    <w:rsid w:val="0030085B"/>
    <w:rsid w:val="003014D7"/>
    <w:rsid w:val="003014F2"/>
    <w:rsid w:val="0030167A"/>
    <w:rsid w:val="00301762"/>
    <w:rsid w:val="00301D1D"/>
    <w:rsid w:val="00302287"/>
    <w:rsid w:val="00302ADC"/>
    <w:rsid w:val="00302B45"/>
    <w:rsid w:val="00302CA5"/>
    <w:rsid w:val="003033FF"/>
    <w:rsid w:val="00303A81"/>
    <w:rsid w:val="00303EF6"/>
    <w:rsid w:val="003043F5"/>
    <w:rsid w:val="00304695"/>
    <w:rsid w:val="00304BC4"/>
    <w:rsid w:val="00304CFC"/>
    <w:rsid w:val="00304F84"/>
    <w:rsid w:val="00305130"/>
    <w:rsid w:val="003051FC"/>
    <w:rsid w:val="003054AA"/>
    <w:rsid w:val="00305615"/>
    <w:rsid w:val="003059BE"/>
    <w:rsid w:val="00305A14"/>
    <w:rsid w:val="003062CF"/>
    <w:rsid w:val="0030667F"/>
    <w:rsid w:val="003067CC"/>
    <w:rsid w:val="003068E6"/>
    <w:rsid w:val="00306E38"/>
    <w:rsid w:val="00306F40"/>
    <w:rsid w:val="00307146"/>
    <w:rsid w:val="00307209"/>
    <w:rsid w:val="00307971"/>
    <w:rsid w:val="003079AD"/>
    <w:rsid w:val="0031018A"/>
    <w:rsid w:val="003105FE"/>
    <w:rsid w:val="0031077D"/>
    <w:rsid w:val="00310B94"/>
    <w:rsid w:val="00310FA0"/>
    <w:rsid w:val="00311002"/>
    <w:rsid w:val="00311075"/>
    <w:rsid w:val="003121BD"/>
    <w:rsid w:val="003121EA"/>
    <w:rsid w:val="00312463"/>
    <w:rsid w:val="0031257B"/>
    <w:rsid w:val="003125C4"/>
    <w:rsid w:val="00312B26"/>
    <w:rsid w:val="00312C94"/>
    <w:rsid w:val="00312DBA"/>
    <w:rsid w:val="0031311B"/>
    <w:rsid w:val="00313232"/>
    <w:rsid w:val="003132FB"/>
    <w:rsid w:val="0031335A"/>
    <w:rsid w:val="0031344F"/>
    <w:rsid w:val="00313A7E"/>
    <w:rsid w:val="00313D97"/>
    <w:rsid w:val="003144E0"/>
    <w:rsid w:val="003145AE"/>
    <w:rsid w:val="00314BAB"/>
    <w:rsid w:val="00314C30"/>
    <w:rsid w:val="00314CFA"/>
    <w:rsid w:val="00314E23"/>
    <w:rsid w:val="00314EAD"/>
    <w:rsid w:val="00315159"/>
    <w:rsid w:val="00315368"/>
    <w:rsid w:val="0031561F"/>
    <w:rsid w:val="00315A25"/>
    <w:rsid w:val="00315B64"/>
    <w:rsid w:val="00315BEB"/>
    <w:rsid w:val="00315D52"/>
    <w:rsid w:val="00315FD5"/>
    <w:rsid w:val="0031637F"/>
    <w:rsid w:val="00316800"/>
    <w:rsid w:val="0031692A"/>
    <w:rsid w:val="003170C8"/>
    <w:rsid w:val="003170EA"/>
    <w:rsid w:val="00317370"/>
    <w:rsid w:val="003174BA"/>
    <w:rsid w:val="00317702"/>
    <w:rsid w:val="00317CE0"/>
    <w:rsid w:val="00320073"/>
    <w:rsid w:val="00320291"/>
    <w:rsid w:val="003202C8"/>
    <w:rsid w:val="00320695"/>
    <w:rsid w:val="003209DB"/>
    <w:rsid w:val="00320B62"/>
    <w:rsid w:val="00321811"/>
    <w:rsid w:val="00321BD3"/>
    <w:rsid w:val="00321D3D"/>
    <w:rsid w:val="00322042"/>
    <w:rsid w:val="003224BC"/>
    <w:rsid w:val="00322635"/>
    <w:rsid w:val="0032280C"/>
    <w:rsid w:val="003228B3"/>
    <w:rsid w:val="003229BC"/>
    <w:rsid w:val="00322A06"/>
    <w:rsid w:val="0032307F"/>
    <w:rsid w:val="00323D97"/>
    <w:rsid w:val="00324292"/>
    <w:rsid w:val="0032432D"/>
    <w:rsid w:val="00324488"/>
    <w:rsid w:val="00324E97"/>
    <w:rsid w:val="00324EC2"/>
    <w:rsid w:val="00325267"/>
    <w:rsid w:val="00325796"/>
    <w:rsid w:val="00326159"/>
    <w:rsid w:val="00326C36"/>
    <w:rsid w:val="00327341"/>
    <w:rsid w:val="00327459"/>
    <w:rsid w:val="00327897"/>
    <w:rsid w:val="00327EA3"/>
    <w:rsid w:val="00330A3A"/>
    <w:rsid w:val="00330E52"/>
    <w:rsid w:val="00330FE5"/>
    <w:rsid w:val="00331342"/>
    <w:rsid w:val="00331A3F"/>
    <w:rsid w:val="00331CF6"/>
    <w:rsid w:val="00331D1C"/>
    <w:rsid w:val="0033299C"/>
    <w:rsid w:val="00332C1D"/>
    <w:rsid w:val="00332C5B"/>
    <w:rsid w:val="00333359"/>
    <w:rsid w:val="0033344E"/>
    <w:rsid w:val="00334193"/>
    <w:rsid w:val="00335494"/>
    <w:rsid w:val="0033571B"/>
    <w:rsid w:val="00335781"/>
    <w:rsid w:val="003369D4"/>
    <w:rsid w:val="0033701B"/>
    <w:rsid w:val="003376E7"/>
    <w:rsid w:val="0034019D"/>
    <w:rsid w:val="00340218"/>
    <w:rsid w:val="0034027B"/>
    <w:rsid w:val="00341620"/>
    <w:rsid w:val="00341DC8"/>
    <w:rsid w:val="00342321"/>
    <w:rsid w:val="0034237B"/>
    <w:rsid w:val="00342746"/>
    <w:rsid w:val="00342D9E"/>
    <w:rsid w:val="00343F4B"/>
    <w:rsid w:val="00344947"/>
    <w:rsid w:val="00345273"/>
    <w:rsid w:val="00345475"/>
    <w:rsid w:val="003455F4"/>
    <w:rsid w:val="00345ACC"/>
    <w:rsid w:val="00345D69"/>
    <w:rsid w:val="00345E77"/>
    <w:rsid w:val="00346000"/>
    <w:rsid w:val="00346EC0"/>
    <w:rsid w:val="0034740A"/>
    <w:rsid w:val="00347578"/>
    <w:rsid w:val="0034773F"/>
    <w:rsid w:val="00347892"/>
    <w:rsid w:val="00347B1E"/>
    <w:rsid w:val="00347BF9"/>
    <w:rsid w:val="0035025A"/>
    <w:rsid w:val="00350368"/>
    <w:rsid w:val="003510FB"/>
    <w:rsid w:val="00351338"/>
    <w:rsid w:val="0035189D"/>
    <w:rsid w:val="003526C1"/>
    <w:rsid w:val="00352B0F"/>
    <w:rsid w:val="00352D5D"/>
    <w:rsid w:val="003530AF"/>
    <w:rsid w:val="0035376B"/>
    <w:rsid w:val="00353F55"/>
    <w:rsid w:val="00354AAB"/>
    <w:rsid w:val="00354CE5"/>
    <w:rsid w:val="003552DE"/>
    <w:rsid w:val="0035561B"/>
    <w:rsid w:val="00355BA8"/>
    <w:rsid w:val="0035606F"/>
    <w:rsid w:val="00356621"/>
    <w:rsid w:val="00356BB6"/>
    <w:rsid w:val="003573AD"/>
    <w:rsid w:val="00357414"/>
    <w:rsid w:val="0035765F"/>
    <w:rsid w:val="00357BF5"/>
    <w:rsid w:val="003602F5"/>
    <w:rsid w:val="00360327"/>
    <w:rsid w:val="0036033E"/>
    <w:rsid w:val="00360ED3"/>
    <w:rsid w:val="00361909"/>
    <w:rsid w:val="0036207D"/>
    <w:rsid w:val="003624A9"/>
    <w:rsid w:val="00362AD0"/>
    <w:rsid w:val="00363564"/>
    <w:rsid w:val="00363A14"/>
    <w:rsid w:val="00363DAA"/>
    <w:rsid w:val="003640C1"/>
    <w:rsid w:val="00364B71"/>
    <w:rsid w:val="00365132"/>
    <w:rsid w:val="0036516B"/>
    <w:rsid w:val="00365B9B"/>
    <w:rsid w:val="00365CC3"/>
    <w:rsid w:val="0036671C"/>
    <w:rsid w:val="00366914"/>
    <w:rsid w:val="00366D8D"/>
    <w:rsid w:val="003671D5"/>
    <w:rsid w:val="00367402"/>
    <w:rsid w:val="00367653"/>
    <w:rsid w:val="003678B2"/>
    <w:rsid w:val="00367939"/>
    <w:rsid w:val="00370090"/>
    <w:rsid w:val="003709B5"/>
    <w:rsid w:val="00370E76"/>
    <w:rsid w:val="00370F91"/>
    <w:rsid w:val="003717CE"/>
    <w:rsid w:val="00371828"/>
    <w:rsid w:val="003719E7"/>
    <w:rsid w:val="00371D97"/>
    <w:rsid w:val="003721B8"/>
    <w:rsid w:val="0037244F"/>
    <w:rsid w:val="00372BC7"/>
    <w:rsid w:val="00373663"/>
    <w:rsid w:val="00373E4C"/>
    <w:rsid w:val="003744A8"/>
    <w:rsid w:val="003749E7"/>
    <w:rsid w:val="00375DC7"/>
    <w:rsid w:val="00375E41"/>
    <w:rsid w:val="00376072"/>
    <w:rsid w:val="003762BA"/>
    <w:rsid w:val="00376F93"/>
    <w:rsid w:val="00377252"/>
    <w:rsid w:val="00377473"/>
    <w:rsid w:val="00377972"/>
    <w:rsid w:val="0038010D"/>
    <w:rsid w:val="003803BF"/>
    <w:rsid w:val="003806C1"/>
    <w:rsid w:val="0038080A"/>
    <w:rsid w:val="00381636"/>
    <w:rsid w:val="00381B71"/>
    <w:rsid w:val="00381C5E"/>
    <w:rsid w:val="00382501"/>
    <w:rsid w:val="003828F3"/>
    <w:rsid w:val="00382CD4"/>
    <w:rsid w:val="0038337F"/>
    <w:rsid w:val="0038367B"/>
    <w:rsid w:val="00383836"/>
    <w:rsid w:val="00383AC8"/>
    <w:rsid w:val="00383D01"/>
    <w:rsid w:val="0038406A"/>
    <w:rsid w:val="003847D4"/>
    <w:rsid w:val="003858D2"/>
    <w:rsid w:val="00386834"/>
    <w:rsid w:val="0038688B"/>
    <w:rsid w:val="003868CE"/>
    <w:rsid w:val="003868F4"/>
    <w:rsid w:val="00386CB4"/>
    <w:rsid w:val="00387005"/>
    <w:rsid w:val="003870C9"/>
    <w:rsid w:val="003875F1"/>
    <w:rsid w:val="003878B9"/>
    <w:rsid w:val="00387DBE"/>
    <w:rsid w:val="003900BA"/>
    <w:rsid w:val="00390E5F"/>
    <w:rsid w:val="003911F0"/>
    <w:rsid w:val="00391AA1"/>
    <w:rsid w:val="00391D5E"/>
    <w:rsid w:val="00391D7E"/>
    <w:rsid w:val="00391F3E"/>
    <w:rsid w:val="00391FDC"/>
    <w:rsid w:val="00392165"/>
    <w:rsid w:val="00392698"/>
    <w:rsid w:val="0039295D"/>
    <w:rsid w:val="00392B4C"/>
    <w:rsid w:val="00392E05"/>
    <w:rsid w:val="00393680"/>
    <w:rsid w:val="00393CFA"/>
    <w:rsid w:val="003941C2"/>
    <w:rsid w:val="00394DEF"/>
    <w:rsid w:val="00395109"/>
    <w:rsid w:val="00395855"/>
    <w:rsid w:val="0039587A"/>
    <w:rsid w:val="00395C99"/>
    <w:rsid w:val="00395E09"/>
    <w:rsid w:val="003967F5"/>
    <w:rsid w:val="003969CE"/>
    <w:rsid w:val="00396EF7"/>
    <w:rsid w:val="00396FAA"/>
    <w:rsid w:val="0039704B"/>
    <w:rsid w:val="00397B3E"/>
    <w:rsid w:val="00397B58"/>
    <w:rsid w:val="00397E1E"/>
    <w:rsid w:val="00397E33"/>
    <w:rsid w:val="003A04FE"/>
    <w:rsid w:val="003A05BD"/>
    <w:rsid w:val="003A062D"/>
    <w:rsid w:val="003A0BBA"/>
    <w:rsid w:val="003A1341"/>
    <w:rsid w:val="003A1496"/>
    <w:rsid w:val="003A1AFF"/>
    <w:rsid w:val="003A1C11"/>
    <w:rsid w:val="003A1F42"/>
    <w:rsid w:val="003A24F3"/>
    <w:rsid w:val="003A28C9"/>
    <w:rsid w:val="003A2989"/>
    <w:rsid w:val="003A2C9B"/>
    <w:rsid w:val="003A2E34"/>
    <w:rsid w:val="003A34AB"/>
    <w:rsid w:val="003A4E6E"/>
    <w:rsid w:val="003A4FAA"/>
    <w:rsid w:val="003A51C4"/>
    <w:rsid w:val="003A56E6"/>
    <w:rsid w:val="003A5A84"/>
    <w:rsid w:val="003A5DEC"/>
    <w:rsid w:val="003A600F"/>
    <w:rsid w:val="003A6157"/>
    <w:rsid w:val="003A6334"/>
    <w:rsid w:val="003A6B59"/>
    <w:rsid w:val="003A70A0"/>
    <w:rsid w:val="003A72D3"/>
    <w:rsid w:val="003A757D"/>
    <w:rsid w:val="003A7BDD"/>
    <w:rsid w:val="003A7E8B"/>
    <w:rsid w:val="003A7F81"/>
    <w:rsid w:val="003B0260"/>
    <w:rsid w:val="003B032D"/>
    <w:rsid w:val="003B0A0A"/>
    <w:rsid w:val="003B0A3D"/>
    <w:rsid w:val="003B0A91"/>
    <w:rsid w:val="003B102E"/>
    <w:rsid w:val="003B11AC"/>
    <w:rsid w:val="003B122C"/>
    <w:rsid w:val="003B1763"/>
    <w:rsid w:val="003B1982"/>
    <w:rsid w:val="003B2546"/>
    <w:rsid w:val="003B3181"/>
    <w:rsid w:val="003B3196"/>
    <w:rsid w:val="003B34F6"/>
    <w:rsid w:val="003B3B5B"/>
    <w:rsid w:val="003B3B87"/>
    <w:rsid w:val="003B3E56"/>
    <w:rsid w:val="003B3F1F"/>
    <w:rsid w:val="003B3FA2"/>
    <w:rsid w:val="003B4779"/>
    <w:rsid w:val="003B47C7"/>
    <w:rsid w:val="003B498F"/>
    <w:rsid w:val="003B4C4D"/>
    <w:rsid w:val="003B4E60"/>
    <w:rsid w:val="003B52E8"/>
    <w:rsid w:val="003B546A"/>
    <w:rsid w:val="003B5632"/>
    <w:rsid w:val="003B5BA4"/>
    <w:rsid w:val="003B5DEE"/>
    <w:rsid w:val="003B5E55"/>
    <w:rsid w:val="003B6526"/>
    <w:rsid w:val="003B6B27"/>
    <w:rsid w:val="003B7111"/>
    <w:rsid w:val="003B7D49"/>
    <w:rsid w:val="003B7E08"/>
    <w:rsid w:val="003C06BE"/>
    <w:rsid w:val="003C0716"/>
    <w:rsid w:val="003C08F7"/>
    <w:rsid w:val="003C0CFF"/>
    <w:rsid w:val="003C0D69"/>
    <w:rsid w:val="003C12FF"/>
    <w:rsid w:val="003C1462"/>
    <w:rsid w:val="003C2623"/>
    <w:rsid w:val="003C38B2"/>
    <w:rsid w:val="003C41F7"/>
    <w:rsid w:val="003C4565"/>
    <w:rsid w:val="003C46A2"/>
    <w:rsid w:val="003C4B6C"/>
    <w:rsid w:val="003C57AD"/>
    <w:rsid w:val="003C57B7"/>
    <w:rsid w:val="003C5D6A"/>
    <w:rsid w:val="003C65A2"/>
    <w:rsid w:val="003C6BDA"/>
    <w:rsid w:val="003C700E"/>
    <w:rsid w:val="003C7220"/>
    <w:rsid w:val="003C733D"/>
    <w:rsid w:val="003C7861"/>
    <w:rsid w:val="003C79C4"/>
    <w:rsid w:val="003C7BF6"/>
    <w:rsid w:val="003C7F1E"/>
    <w:rsid w:val="003D0111"/>
    <w:rsid w:val="003D05D8"/>
    <w:rsid w:val="003D0B54"/>
    <w:rsid w:val="003D10D4"/>
    <w:rsid w:val="003D274B"/>
    <w:rsid w:val="003D2C0D"/>
    <w:rsid w:val="003D2D25"/>
    <w:rsid w:val="003D2E34"/>
    <w:rsid w:val="003D32B5"/>
    <w:rsid w:val="003D3363"/>
    <w:rsid w:val="003D3F4D"/>
    <w:rsid w:val="003D3F50"/>
    <w:rsid w:val="003D4456"/>
    <w:rsid w:val="003D45F0"/>
    <w:rsid w:val="003D4678"/>
    <w:rsid w:val="003D484A"/>
    <w:rsid w:val="003D4DF0"/>
    <w:rsid w:val="003D4E99"/>
    <w:rsid w:val="003D5073"/>
    <w:rsid w:val="003D512E"/>
    <w:rsid w:val="003D56CA"/>
    <w:rsid w:val="003D59EF"/>
    <w:rsid w:val="003D5CCF"/>
    <w:rsid w:val="003D6C5F"/>
    <w:rsid w:val="003D7044"/>
    <w:rsid w:val="003D7274"/>
    <w:rsid w:val="003D7642"/>
    <w:rsid w:val="003D767A"/>
    <w:rsid w:val="003E0544"/>
    <w:rsid w:val="003E07E6"/>
    <w:rsid w:val="003E1573"/>
    <w:rsid w:val="003E17AE"/>
    <w:rsid w:val="003E19C1"/>
    <w:rsid w:val="003E1C1E"/>
    <w:rsid w:val="003E2205"/>
    <w:rsid w:val="003E30EF"/>
    <w:rsid w:val="003E377E"/>
    <w:rsid w:val="003E3ACC"/>
    <w:rsid w:val="003E3B0E"/>
    <w:rsid w:val="003E3B7D"/>
    <w:rsid w:val="003E3CB2"/>
    <w:rsid w:val="003E3CC4"/>
    <w:rsid w:val="003E649E"/>
    <w:rsid w:val="003E653C"/>
    <w:rsid w:val="003E6682"/>
    <w:rsid w:val="003E6A31"/>
    <w:rsid w:val="003E6EDA"/>
    <w:rsid w:val="003E7ADC"/>
    <w:rsid w:val="003E7E51"/>
    <w:rsid w:val="003F018E"/>
    <w:rsid w:val="003F0591"/>
    <w:rsid w:val="003F0F14"/>
    <w:rsid w:val="003F1775"/>
    <w:rsid w:val="003F29C7"/>
    <w:rsid w:val="003F2C7A"/>
    <w:rsid w:val="003F3534"/>
    <w:rsid w:val="003F36F3"/>
    <w:rsid w:val="003F370D"/>
    <w:rsid w:val="003F396B"/>
    <w:rsid w:val="003F39D4"/>
    <w:rsid w:val="003F3E42"/>
    <w:rsid w:val="003F41AE"/>
    <w:rsid w:val="003F4212"/>
    <w:rsid w:val="003F4357"/>
    <w:rsid w:val="003F435E"/>
    <w:rsid w:val="003F43B9"/>
    <w:rsid w:val="003F520E"/>
    <w:rsid w:val="003F532D"/>
    <w:rsid w:val="003F5398"/>
    <w:rsid w:val="003F5CA4"/>
    <w:rsid w:val="003F5CE6"/>
    <w:rsid w:val="003F5E04"/>
    <w:rsid w:val="003F62AF"/>
    <w:rsid w:val="003F6A6E"/>
    <w:rsid w:val="003F6E79"/>
    <w:rsid w:val="003F7071"/>
    <w:rsid w:val="003F7122"/>
    <w:rsid w:val="003F7738"/>
    <w:rsid w:val="003F78DB"/>
    <w:rsid w:val="003F7EAB"/>
    <w:rsid w:val="00400140"/>
    <w:rsid w:val="00400469"/>
    <w:rsid w:val="0040077C"/>
    <w:rsid w:val="00400C99"/>
    <w:rsid w:val="00401093"/>
    <w:rsid w:val="00401621"/>
    <w:rsid w:val="00401660"/>
    <w:rsid w:val="0040181F"/>
    <w:rsid w:val="00401BF2"/>
    <w:rsid w:val="004023D0"/>
    <w:rsid w:val="00402F50"/>
    <w:rsid w:val="00402FBD"/>
    <w:rsid w:val="004034D7"/>
    <w:rsid w:val="004035B5"/>
    <w:rsid w:val="00403761"/>
    <w:rsid w:val="00403800"/>
    <w:rsid w:val="00404762"/>
    <w:rsid w:val="004049E6"/>
    <w:rsid w:val="004051B6"/>
    <w:rsid w:val="0040618D"/>
    <w:rsid w:val="0040679C"/>
    <w:rsid w:val="00406C2D"/>
    <w:rsid w:val="00410564"/>
    <w:rsid w:val="0041077E"/>
    <w:rsid w:val="0041078A"/>
    <w:rsid w:val="00411D4E"/>
    <w:rsid w:val="00412029"/>
    <w:rsid w:val="00412241"/>
    <w:rsid w:val="00412889"/>
    <w:rsid w:val="00413717"/>
    <w:rsid w:val="00413CB2"/>
    <w:rsid w:val="00413D5F"/>
    <w:rsid w:val="004142EF"/>
    <w:rsid w:val="00414A77"/>
    <w:rsid w:val="00414AA6"/>
    <w:rsid w:val="00414D4B"/>
    <w:rsid w:val="00415373"/>
    <w:rsid w:val="00415990"/>
    <w:rsid w:val="00416407"/>
    <w:rsid w:val="004167D6"/>
    <w:rsid w:val="00416E60"/>
    <w:rsid w:val="00417482"/>
    <w:rsid w:val="0041784A"/>
    <w:rsid w:val="00417B54"/>
    <w:rsid w:val="00417FD7"/>
    <w:rsid w:val="00417FF0"/>
    <w:rsid w:val="00420CD7"/>
    <w:rsid w:val="004211A4"/>
    <w:rsid w:val="004212AA"/>
    <w:rsid w:val="0042143A"/>
    <w:rsid w:val="004215FC"/>
    <w:rsid w:val="004219C2"/>
    <w:rsid w:val="00422EF4"/>
    <w:rsid w:val="00422F23"/>
    <w:rsid w:val="004236D6"/>
    <w:rsid w:val="00423A9F"/>
    <w:rsid w:val="004247AA"/>
    <w:rsid w:val="00424CC1"/>
    <w:rsid w:val="00424D85"/>
    <w:rsid w:val="004250AB"/>
    <w:rsid w:val="0042519C"/>
    <w:rsid w:val="004251AF"/>
    <w:rsid w:val="00425783"/>
    <w:rsid w:val="00425E6E"/>
    <w:rsid w:val="004260FE"/>
    <w:rsid w:val="0042647E"/>
    <w:rsid w:val="004266A6"/>
    <w:rsid w:val="00427414"/>
    <w:rsid w:val="00427684"/>
    <w:rsid w:val="00427899"/>
    <w:rsid w:val="00427BF1"/>
    <w:rsid w:val="00430F6E"/>
    <w:rsid w:val="0043120A"/>
    <w:rsid w:val="004321A4"/>
    <w:rsid w:val="004325CF"/>
    <w:rsid w:val="00433341"/>
    <w:rsid w:val="00434638"/>
    <w:rsid w:val="00434FB3"/>
    <w:rsid w:val="00435475"/>
    <w:rsid w:val="0043557F"/>
    <w:rsid w:val="004358C0"/>
    <w:rsid w:val="0043591F"/>
    <w:rsid w:val="00435C7B"/>
    <w:rsid w:val="004360C5"/>
    <w:rsid w:val="004369B5"/>
    <w:rsid w:val="00436D86"/>
    <w:rsid w:val="00436EB6"/>
    <w:rsid w:val="0043744C"/>
    <w:rsid w:val="00437AE1"/>
    <w:rsid w:val="00437E87"/>
    <w:rsid w:val="004401AE"/>
    <w:rsid w:val="004404FA"/>
    <w:rsid w:val="004406B6"/>
    <w:rsid w:val="00440CBA"/>
    <w:rsid w:val="004414BC"/>
    <w:rsid w:val="004416F5"/>
    <w:rsid w:val="00441E31"/>
    <w:rsid w:val="00442253"/>
    <w:rsid w:val="004427CB"/>
    <w:rsid w:val="00442A29"/>
    <w:rsid w:val="00443712"/>
    <w:rsid w:val="00443B8A"/>
    <w:rsid w:val="00443D64"/>
    <w:rsid w:val="0044416A"/>
    <w:rsid w:val="004441A3"/>
    <w:rsid w:val="00444652"/>
    <w:rsid w:val="004447D9"/>
    <w:rsid w:val="004448C0"/>
    <w:rsid w:val="00444990"/>
    <w:rsid w:val="00445163"/>
    <w:rsid w:val="00445BD6"/>
    <w:rsid w:val="00446011"/>
    <w:rsid w:val="00446477"/>
    <w:rsid w:val="00446894"/>
    <w:rsid w:val="00446BE0"/>
    <w:rsid w:val="0044726C"/>
    <w:rsid w:val="00450062"/>
    <w:rsid w:val="004504CD"/>
    <w:rsid w:val="004509BB"/>
    <w:rsid w:val="00451051"/>
    <w:rsid w:val="0045126C"/>
    <w:rsid w:val="00451535"/>
    <w:rsid w:val="00451985"/>
    <w:rsid w:val="00452AE0"/>
    <w:rsid w:val="00453093"/>
    <w:rsid w:val="00453136"/>
    <w:rsid w:val="00453260"/>
    <w:rsid w:val="00453599"/>
    <w:rsid w:val="00454328"/>
    <w:rsid w:val="0045451A"/>
    <w:rsid w:val="0045457B"/>
    <w:rsid w:val="00454993"/>
    <w:rsid w:val="004552CF"/>
    <w:rsid w:val="0045572C"/>
    <w:rsid w:val="00455D99"/>
    <w:rsid w:val="00455FE2"/>
    <w:rsid w:val="00456445"/>
    <w:rsid w:val="00456911"/>
    <w:rsid w:val="00456A11"/>
    <w:rsid w:val="00456C74"/>
    <w:rsid w:val="00457036"/>
    <w:rsid w:val="004575F0"/>
    <w:rsid w:val="00457C74"/>
    <w:rsid w:val="00457D51"/>
    <w:rsid w:val="00460155"/>
    <w:rsid w:val="004605D3"/>
    <w:rsid w:val="00460F50"/>
    <w:rsid w:val="00460FC6"/>
    <w:rsid w:val="004610A2"/>
    <w:rsid w:val="0046124A"/>
    <w:rsid w:val="0046173C"/>
    <w:rsid w:val="00461AFD"/>
    <w:rsid w:val="00461B5B"/>
    <w:rsid w:val="00461BED"/>
    <w:rsid w:val="00461C57"/>
    <w:rsid w:val="004621E3"/>
    <w:rsid w:val="00462397"/>
    <w:rsid w:val="00462AFB"/>
    <w:rsid w:val="00463006"/>
    <w:rsid w:val="004634FA"/>
    <w:rsid w:val="00463910"/>
    <w:rsid w:val="00463995"/>
    <w:rsid w:val="00463D53"/>
    <w:rsid w:val="004640BE"/>
    <w:rsid w:val="00464328"/>
    <w:rsid w:val="004645A8"/>
    <w:rsid w:val="004646AA"/>
    <w:rsid w:val="0046582A"/>
    <w:rsid w:val="0046617C"/>
    <w:rsid w:val="00466311"/>
    <w:rsid w:val="00466883"/>
    <w:rsid w:val="004668DE"/>
    <w:rsid w:val="00466F80"/>
    <w:rsid w:val="004677B4"/>
    <w:rsid w:val="00467D2D"/>
    <w:rsid w:val="0047021D"/>
    <w:rsid w:val="00470B76"/>
    <w:rsid w:val="004712B8"/>
    <w:rsid w:val="0047181D"/>
    <w:rsid w:val="004718F1"/>
    <w:rsid w:val="00471C95"/>
    <w:rsid w:val="00472523"/>
    <w:rsid w:val="00472573"/>
    <w:rsid w:val="00472C47"/>
    <w:rsid w:val="004733E2"/>
    <w:rsid w:val="00473525"/>
    <w:rsid w:val="0047354D"/>
    <w:rsid w:val="00473931"/>
    <w:rsid w:val="00473B10"/>
    <w:rsid w:val="00473D65"/>
    <w:rsid w:val="0047440A"/>
    <w:rsid w:val="00474623"/>
    <w:rsid w:val="004746D7"/>
    <w:rsid w:val="00474B11"/>
    <w:rsid w:val="004750AA"/>
    <w:rsid w:val="0047519B"/>
    <w:rsid w:val="004752ED"/>
    <w:rsid w:val="0047545A"/>
    <w:rsid w:val="0047564D"/>
    <w:rsid w:val="00475765"/>
    <w:rsid w:val="00475BE2"/>
    <w:rsid w:val="004763C1"/>
    <w:rsid w:val="00476704"/>
    <w:rsid w:val="00476DCF"/>
    <w:rsid w:val="00476E0D"/>
    <w:rsid w:val="004771BE"/>
    <w:rsid w:val="0047756C"/>
    <w:rsid w:val="0047761C"/>
    <w:rsid w:val="004779F1"/>
    <w:rsid w:val="00477E89"/>
    <w:rsid w:val="00481C74"/>
    <w:rsid w:val="00482718"/>
    <w:rsid w:val="00482C16"/>
    <w:rsid w:val="004835D4"/>
    <w:rsid w:val="0048369E"/>
    <w:rsid w:val="004838B4"/>
    <w:rsid w:val="0048445B"/>
    <w:rsid w:val="00484DCE"/>
    <w:rsid w:val="004854C9"/>
    <w:rsid w:val="00485A26"/>
    <w:rsid w:val="00486415"/>
    <w:rsid w:val="0048648D"/>
    <w:rsid w:val="004864A5"/>
    <w:rsid w:val="00486511"/>
    <w:rsid w:val="004867F4"/>
    <w:rsid w:val="004868B9"/>
    <w:rsid w:val="0048705D"/>
    <w:rsid w:val="00487197"/>
    <w:rsid w:val="004871E6"/>
    <w:rsid w:val="004875E6"/>
    <w:rsid w:val="004876E3"/>
    <w:rsid w:val="00487A3F"/>
    <w:rsid w:val="00487AF4"/>
    <w:rsid w:val="00487B6C"/>
    <w:rsid w:val="00490928"/>
    <w:rsid w:val="004909D0"/>
    <w:rsid w:val="004915DE"/>
    <w:rsid w:val="004916A9"/>
    <w:rsid w:val="0049175D"/>
    <w:rsid w:val="00491BB0"/>
    <w:rsid w:val="004926E2"/>
    <w:rsid w:val="00492E2C"/>
    <w:rsid w:val="00492E93"/>
    <w:rsid w:val="00492FB9"/>
    <w:rsid w:val="004933F8"/>
    <w:rsid w:val="004938A3"/>
    <w:rsid w:val="004939CB"/>
    <w:rsid w:val="00493CBB"/>
    <w:rsid w:val="004941F2"/>
    <w:rsid w:val="0049438A"/>
    <w:rsid w:val="00494529"/>
    <w:rsid w:val="00494848"/>
    <w:rsid w:val="0049489F"/>
    <w:rsid w:val="00494B96"/>
    <w:rsid w:val="00494F15"/>
    <w:rsid w:val="00495095"/>
    <w:rsid w:val="0049561F"/>
    <w:rsid w:val="00495660"/>
    <w:rsid w:val="00495D86"/>
    <w:rsid w:val="00495E2A"/>
    <w:rsid w:val="00496059"/>
    <w:rsid w:val="004965E2"/>
    <w:rsid w:val="00496714"/>
    <w:rsid w:val="00496A88"/>
    <w:rsid w:val="00496B21"/>
    <w:rsid w:val="00496DFA"/>
    <w:rsid w:val="00496F35"/>
    <w:rsid w:val="00497694"/>
    <w:rsid w:val="004977C1"/>
    <w:rsid w:val="004A0881"/>
    <w:rsid w:val="004A0A7B"/>
    <w:rsid w:val="004A0AF5"/>
    <w:rsid w:val="004A0C72"/>
    <w:rsid w:val="004A0F8F"/>
    <w:rsid w:val="004A1298"/>
    <w:rsid w:val="004A1609"/>
    <w:rsid w:val="004A161D"/>
    <w:rsid w:val="004A216D"/>
    <w:rsid w:val="004A24A4"/>
    <w:rsid w:val="004A255B"/>
    <w:rsid w:val="004A2564"/>
    <w:rsid w:val="004A2BB4"/>
    <w:rsid w:val="004A35E5"/>
    <w:rsid w:val="004A4010"/>
    <w:rsid w:val="004A423F"/>
    <w:rsid w:val="004A42B9"/>
    <w:rsid w:val="004A4336"/>
    <w:rsid w:val="004A4F99"/>
    <w:rsid w:val="004A5280"/>
    <w:rsid w:val="004A5D2C"/>
    <w:rsid w:val="004A5EAF"/>
    <w:rsid w:val="004A6047"/>
    <w:rsid w:val="004A62A5"/>
    <w:rsid w:val="004A7324"/>
    <w:rsid w:val="004A7A0F"/>
    <w:rsid w:val="004B0913"/>
    <w:rsid w:val="004B0D55"/>
    <w:rsid w:val="004B0F19"/>
    <w:rsid w:val="004B1557"/>
    <w:rsid w:val="004B1D29"/>
    <w:rsid w:val="004B1DF2"/>
    <w:rsid w:val="004B1DF6"/>
    <w:rsid w:val="004B1FF6"/>
    <w:rsid w:val="004B211F"/>
    <w:rsid w:val="004B21C3"/>
    <w:rsid w:val="004B24A0"/>
    <w:rsid w:val="004B2B10"/>
    <w:rsid w:val="004B2C6A"/>
    <w:rsid w:val="004B2D53"/>
    <w:rsid w:val="004B3E5E"/>
    <w:rsid w:val="004B4466"/>
    <w:rsid w:val="004B457E"/>
    <w:rsid w:val="004B47D3"/>
    <w:rsid w:val="004B4B30"/>
    <w:rsid w:val="004B4C02"/>
    <w:rsid w:val="004B50C4"/>
    <w:rsid w:val="004B550B"/>
    <w:rsid w:val="004B5ADC"/>
    <w:rsid w:val="004B5D6A"/>
    <w:rsid w:val="004B5F42"/>
    <w:rsid w:val="004B60FA"/>
    <w:rsid w:val="004B6CC6"/>
    <w:rsid w:val="004B6D7C"/>
    <w:rsid w:val="004B6DB0"/>
    <w:rsid w:val="004B6E7A"/>
    <w:rsid w:val="004B6FF5"/>
    <w:rsid w:val="004B7598"/>
    <w:rsid w:val="004B7DBD"/>
    <w:rsid w:val="004C0D04"/>
    <w:rsid w:val="004C118F"/>
    <w:rsid w:val="004C14EF"/>
    <w:rsid w:val="004C1733"/>
    <w:rsid w:val="004C19B2"/>
    <w:rsid w:val="004C22BF"/>
    <w:rsid w:val="004C2420"/>
    <w:rsid w:val="004C2B02"/>
    <w:rsid w:val="004C35E3"/>
    <w:rsid w:val="004C3876"/>
    <w:rsid w:val="004C38AB"/>
    <w:rsid w:val="004C3B2C"/>
    <w:rsid w:val="004C435B"/>
    <w:rsid w:val="004C4575"/>
    <w:rsid w:val="004C47D1"/>
    <w:rsid w:val="004C48D3"/>
    <w:rsid w:val="004C4DA2"/>
    <w:rsid w:val="004C54B2"/>
    <w:rsid w:val="004C54B9"/>
    <w:rsid w:val="004C555C"/>
    <w:rsid w:val="004C59C4"/>
    <w:rsid w:val="004C5ABF"/>
    <w:rsid w:val="004C662D"/>
    <w:rsid w:val="004C6A0B"/>
    <w:rsid w:val="004C6B5D"/>
    <w:rsid w:val="004C6CA8"/>
    <w:rsid w:val="004C7294"/>
    <w:rsid w:val="004C7383"/>
    <w:rsid w:val="004C7719"/>
    <w:rsid w:val="004C7956"/>
    <w:rsid w:val="004D041A"/>
    <w:rsid w:val="004D0855"/>
    <w:rsid w:val="004D0A58"/>
    <w:rsid w:val="004D0AF7"/>
    <w:rsid w:val="004D165C"/>
    <w:rsid w:val="004D1736"/>
    <w:rsid w:val="004D1B49"/>
    <w:rsid w:val="004D1C30"/>
    <w:rsid w:val="004D1D45"/>
    <w:rsid w:val="004D1F86"/>
    <w:rsid w:val="004D2595"/>
    <w:rsid w:val="004D2F18"/>
    <w:rsid w:val="004D315C"/>
    <w:rsid w:val="004D3527"/>
    <w:rsid w:val="004D36C3"/>
    <w:rsid w:val="004D38C2"/>
    <w:rsid w:val="004D39A8"/>
    <w:rsid w:val="004D3B72"/>
    <w:rsid w:val="004D3DC7"/>
    <w:rsid w:val="004D4CCA"/>
    <w:rsid w:val="004D4D0F"/>
    <w:rsid w:val="004D4D19"/>
    <w:rsid w:val="004D5C05"/>
    <w:rsid w:val="004D5D39"/>
    <w:rsid w:val="004D693D"/>
    <w:rsid w:val="004D6C66"/>
    <w:rsid w:val="004E01FB"/>
    <w:rsid w:val="004E0981"/>
    <w:rsid w:val="004E0FF6"/>
    <w:rsid w:val="004E1142"/>
    <w:rsid w:val="004E18B7"/>
    <w:rsid w:val="004E1E0E"/>
    <w:rsid w:val="004E1F7B"/>
    <w:rsid w:val="004E1FB1"/>
    <w:rsid w:val="004E264D"/>
    <w:rsid w:val="004E27F9"/>
    <w:rsid w:val="004E326B"/>
    <w:rsid w:val="004E3357"/>
    <w:rsid w:val="004E34CD"/>
    <w:rsid w:val="004E350C"/>
    <w:rsid w:val="004E358A"/>
    <w:rsid w:val="004E37FA"/>
    <w:rsid w:val="004E3AE2"/>
    <w:rsid w:val="004E3BAB"/>
    <w:rsid w:val="004E3CE7"/>
    <w:rsid w:val="004E3CEB"/>
    <w:rsid w:val="004E4166"/>
    <w:rsid w:val="004E431E"/>
    <w:rsid w:val="004E4A8B"/>
    <w:rsid w:val="004E4CD2"/>
    <w:rsid w:val="004E640A"/>
    <w:rsid w:val="004E682F"/>
    <w:rsid w:val="004E6AB6"/>
    <w:rsid w:val="004E6B2D"/>
    <w:rsid w:val="004E6C38"/>
    <w:rsid w:val="004E71C1"/>
    <w:rsid w:val="004E759F"/>
    <w:rsid w:val="004E7911"/>
    <w:rsid w:val="004E7DAD"/>
    <w:rsid w:val="004E7E03"/>
    <w:rsid w:val="004F011D"/>
    <w:rsid w:val="004F0A31"/>
    <w:rsid w:val="004F0B92"/>
    <w:rsid w:val="004F194D"/>
    <w:rsid w:val="004F19DD"/>
    <w:rsid w:val="004F1C26"/>
    <w:rsid w:val="004F1F38"/>
    <w:rsid w:val="004F250D"/>
    <w:rsid w:val="004F2F07"/>
    <w:rsid w:val="004F3648"/>
    <w:rsid w:val="004F3CD7"/>
    <w:rsid w:val="004F3D6F"/>
    <w:rsid w:val="004F4648"/>
    <w:rsid w:val="004F4693"/>
    <w:rsid w:val="004F4749"/>
    <w:rsid w:val="004F475E"/>
    <w:rsid w:val="004F4EE4"/>
    <w:rsid w:val="004F51CB"/>
    <w:rsid w:val="004F59EC"/>
    <w:rsid w:val="004F5AEA"/>
    <w:rsid w:val="004F5BD7"/>
    <w:rsid w:val="004F60DD"/>
    <w:rsid w:val="004F631A"/>
    <w:rsid w:val="004F6BC3"/>
    <w:rsid w:val="004F7193"/>
    <w:rsid w:val="004F7473"/>
    <w:rsid w:val="004F7C30"/>
    <w:rsid w:val="004F7D22"/>
    <w:rsid w:val="004F7FD6"/>
    <w:rsid w:val="005000D8"/>
    <w:rsid w:val="0050073C"/>
    <w:rsid w:val="00500D6E"/>
    <w:rsid w:val="00500ED5"/>
    <w:rsid w:val="00501608"/>
    <w:rsid w:val="0050172C"/>
    <w:rsid w:val="00501785"/>
    <w:rsid w:val="00501D1E"/>
    <w:rsid w:val="00501E3B"/>
    <w:rsid w:val="00501EBE"/>
    <w:rsid w:val="0050205B"/>
    <w:rsid w:val="005029D3"/>
    <w:rsid w:val="00502CF9"/>
    <w:rsid w:val="00502EBC"/>
    <w:rsid w:val="00502F87"/>
    <w:rsid w:val="005031FD"/>
    <w:rsid w:val="0050325A"/>
    <w:rsid w:val="0050354F"/>
    <w:rsid w:val="0050408F"/>
    <w:rsid w:val="00504684"/>
    <w:rsid w:val="005049D8"/>
    <w:rsid w:val="00504B02"/>
    <w:rsid w:val="00504BAF"/>
    <w:rsid w:val="0050524A"/>
    <w:rsid w:val="00505E17"/>
    <w:rsid w:val="00505E9F"/>
    <w:rsid w:val="00506170"/>
    <w:rsid w:val="005063BE"/>
    <w:rsid w:val="00506EC3"/>
    <w:rsid w:val="0050743B"/>
    <w:rsid w:val="00507588"/>
    <w:rsid w:val="005076BA"/>
    <w:rsid w:val="00510372"/>
    <w:rsid w:val="0051055B"/>
    <w:rsid w:val="0051137E"/>
    <w:rsid w:val="0051152E"/>
    <w:rsid w:val="00511648"/>
    <w:rsid w:val="00511742"/>
    <w:rsid w:val="00511938"/>
    <w:rsid w:val="0051364F"/>
    <w:rsid w:val="005136CE"/>
    <w:rsid w:val="00513B3F"/>
    <w:rsid w:val="00514328"/>
    <w:rsid w:val="00514484"/>
    <w:rsid w:val="005146E4"/>
    <w:rsid w:val="00514F58"/>
    <w:rsid w:val="005151CF"/>
    <w:rsid w:val="00515349"/>
    <w:rsid w:val="005155AF"/>
    <w:rsid w:val="0051582B"/>
    <w:rsid w:val="00515896"/>
    <w:rsid w:val="005163F1"/>
    <w:rsid w:val="005163F5"/>
    <w:rsid w:val="005169FD"/>
    <w:rsid w:val="00517DB5"/>
    <w:rsid w:val="00517F81"/>
    <w:rsid w:val="00520101"/>
    <w:rsid w:val="0052032B"/>
    <w:rsid w:val="005203F5"/>
    <w:rsid w:val="005205A3"/>
    <w:rsid w:val="00520C7B"/>
    <w:rsid w:val="005211D7"/>
    <w:rsid w:val="00521C6F"/>
    <w:rsid w:val="00521D76"/>
    <w:rsid w:val="00521E43"/>
    <w:rsid w:val="00521F49"/>
    <w:rsid w:val="00522B38"/>
    <w:rsid w:val="00522EC9"/>
    <w:rsid w:val="00522FA6"/>
    <w:rsid w:val="005232B0"/>
    <w:rsid w:val="00523553"/>
    <w:rsid w:val="00523A1E"/>
    <w:rsid w:val="00523A3A"/>
    <w:rsid w:val="00523B65"/>
    <w:rsid w:val="00523CA5"/>
    <w:rsid w:val="0052414F"/>
    <w:rsid w:val="00525B01"/>
    <w:rsid w:val="00526CBE"/>
    <w:rsid w:val="00527448"/>
    <w:rsid w:val="005276F5"/>
    <w:rsid w:val="0052789D"/>
    <w:rsid w:val="00527C36"/>
    <w:rsid w:val="0053028D"/>
    <w:rsid w:val="00530356"/>
    <w:rsid w:val="005304A6"/>
    <w:rsid w:val="005306B3"/>
    <w:rsid w:val="00530D2D"/>
    <w:rsid w:val="0053117F"/>
    <w:rsid w:val="00531578"/>
    <w:rsid w:val="00532220"/>
    <w:rsid w:val="0053311C"/>
    <w:rsid w:val="00533350"/>
    <w:rsid w:val="005335D5"/>
    <w:rsid w:val="00533836"/>
    <w:rsid w:val="00535439"/>
    <w:rsid w:val="00535991"/>
    <w:rsid w:val="005360A7"/>
    <w:rsid w:val="005365AF"/>
    <w:rsid w:val="00536CCC"/>
    <w:rsid w:val="005375C5"/>
    <w:rsid w:val="00537A5A"/>
    <w:rsid w:val="00537A74"/>
    <w:rsid w:val="00537BF2"/>
    <w:rsid w:val="00537CC4"/>
    <w:rsid w:val="00537CE4"/>
    <w:rsid w:val="00537F97"/>
    <w:rsid w:val="00537FE2"/>
    <w:rsid w:val="005401CE"/>
    <w:rsid w:val="0054054B"/>
    <w:rsid w:val="005405C8"/>
    <w:rsid w:val="00540B1C"/>
    <w:rsid w:val="00540E2A"/>
    <w:rsid w:val="00541F0F"/>
    <w:rsid w:val="00542209"/>
    <w:rsid w:val="005424AC"/>
    <w:rsid w:val="00542AC8"/>
    <w:rsid w:val="00542CB1"/>
    <w:rsid w:val="00543378"/>
    <w:rsid w:val="0054361F"/>
    <w:rsid w:val="00543E0B"/>
    <w:rsid w:val="00543E77"/>
    <w:rsid w:val="00544328"/>
    <w:rsid w:val="0054466F"/>
    <w:rsid w:val="0054475D"/>
    <w:rsid w:val="0054481B"/>
    <w:rsid w:val="00544829"/>
    <w:rsid w:val="00544CFC"/>
    <w:rsid w:val="00544DED"/>
    <w:rsid w:val="00544EDC"/>
    <w:rsid w:val="00544F99"/>
    <w:rsid w:val="00545285"/>
    <w:rsid w:val="00545902"/>
    <w:rsid w:val="00547236"/>
    <w:rsid w:val="00547253"/>
    <w:rsid w:val="005473C5"/>
    <w:rsid w:val="00550B2F"/>
    <w:rsid w:val="00550B95"/>
    <w:rsid w:val="00550FD9"/>
    <w:rsid w:val="00551465"/>
    <w:rsid w:val="00551792"/>
    <w:rsid w:val="005518B5"/>
    <w:rsid w:val="00551E04"/>
    <w:rsid w:val="005520C3"/>
    <w:rsid w:val="0055347D"/>
    <w:rsid w:val="005537B8"/>
    <w:rsid w:val="005538B8"/>
    <w:rsid w:val="005538C6"/>
    <w:rsid w:val="00553A30"/>
    <w:rsid w:val="00553F06"/>
    <w:rsid w:val="005541CE"/>
    <w:rsid w:val="00554D6D"/>
    <w:rsid w:val="005560EC"/>
    <w:rsid w:val="0055725A"/>
    <w:rsid w:val="00557CBA"/>
    <w:rsid w:val="0056035A"/>
    <w:rsid w:val="00560372"/>
    <w:rsid w:val="005607BB"/>
    <w:rsid w:val="00560F29"/>
    <w:rsid w:val="005613FD"/>
    <w:rsid w:val="00562566"/>
    <w:rsid w:val="00562C18"/>
    <w:rsid w:val="00563318"/>
    <w:rsid w:val="005638E6"/>
    <w:rsid w:val="0056394C"/>
    <w:rsid w:val="00563BFA"/>
    <w:rsid w:val="00563E77"/>
    <w:rsid w:val="005641C3"/>
    <w:rsid w:val="00564844"/>
    <w:rsid w:val="00565256"/>
    <w:rsid w:val="0056541F"/>
    <w:rsid w:val="00565703"/>
    <w:rsid w:val="00565C5B"/>
    <w:rsid w:val="00565E14"/>
    <w:rsid w:val="00566085"/>
    <w:rsid w:val="005660C3"/>
    <w:rsid w:val="00566A64"/>
    <w:rsid w:val="00566A84"/>
    <w:rsid w:val="005670E3"/>
    <w:rsid w:val="00567D29"/>
    <w:rsid w:val="00570649"/>
    <w:rsid w:val="0057093B"/>
    <w:rsid w:val="00570C86"/>
    <w:rsid w:val="00570CB2"/>
    <w:rsid w:val="00570D81"/>
    <w:rsid w:val="00570FCD"/>
    <w:rsid w:val="005710B0"/>
    <w:rsid w:val="00571EC7"/>
    <w:rsid w:val="0057208A"/>
    <w:rsid w:val="005729EC"/>
    <w:rsid w:val="00572FFC"/>
    <w:rsid w:val="00573239"/>
    <w:rsid w:val="00573678"/>
    <w:rsid w:val="00573BCE"/>
    <w:rsid w:val="00573C42"/>
    <w:rsid w:val="00574692"/>
    <w:rsid w:val="005746A7"/>
    <w:rsid w:val="005755EF"/>
    <w:rsid w:val="00575803"/>
    <w:rsid w:val="00575A62"/>
    <w:rsid w:val="00575B53"/>
    <w:rsid w:val="00576A56"/>
    <w:rsid w:val="00576AC5"/>
    <w:rsid w:val="00576CFE"/>
    <w:rsid w:val="005804F4"/>
    <w:rsid w:val="0058084D"/>
    <w:rsid w:val="005816B5"/>
    <w:rsid w:val="005817EE"/>
    <w:rsid w:val="005818D5"/>
    <w:rsid w:val="0058191A"/>
    <w:rsid w:val="00581A4E"/>
    <w:rsid w:val="00581F20"/>
    <w:rsid w:val="00582F25"/>
    <w:rsid w:val="0058348E"/>
    <w:rsid w:val="005836B0"/>
    <w:rsid w:val="00583780"/>
    <w:rsid w:val="00583B61"/>
    <w:rsid w:val="005840C1"/>
    <w:rsid w:val="005843B1"/>
    <w:rsid w:val="0058480E"/>
    <w:rsid w:val="00584B5B"/>
    <w:rsid w:val="00584ECA"/>
    <w:rsid w:val="005850E4"/>
    <w:rsid w:val="0058527B"/>
    <w:rsid w:val="005852F0"/>
    <w:rsid w:val="00585477"/>
    <w:rsid w:val="00585750"/>
    <w:rsid w:val="00585BFA"/>
    <w:rsid w:val="00586326"/>
    <w:rsid w:val="00586C98"/>
    <w:rsid w:val="00587101"/>
    <w:rsid w:val="005872B8"/>
    <w:rsid w:val="00587341"/>
    <w:rsid w:val="0058749B"/>
    <w:rsid w:val="00587814"/>
    <w:rsid w:val="00587E75"/>
    <w:rsid w:val="00587E7D"/>
    <w:rsid w:val="00590280"/>
    <w:rsid w:val="005902CA"/>
    <w:rsid w:val="005902F5"/>
    <w:rsid w:val="00590678"/>
    <w:rsid w:val="00590D00"/>
    <w:rsid w:val="005910E3"/>
    <w:rsid w:val="005913D3"/>
    <w:rsid w:val="005918C5"/>
    <w:rsid w:val="00591CEA"/>
    <w:rsid w:val="005922F1"/>
    <w:rsid w:val="00592415"/>
    <w:rsid w:val="00592902"/>
    <w:rsid w:val="00592CE9"/>
    <w:rsid w:val="005933AC"/>
    <w:rsid w:val="005933B4"/>
    <w:rsid w:val="00593531"/>
    <w:rsid w:val="00593626"/>
    <w:rsid w:val="005937D5"/>
    <w:rsid w:val="00593F84"/>
    <w:rsid w:val="00594E3A"/>
    <w:rsid w:val="00594F27"/>
    <w:rsid w:val="00594FBC"/>
    <w:rsid w:val="005956F6"/>
    <w:rsid w:val="005958A0"/>
    <w:rsid w:val="00596057"/>
    <w:rsid w:val="00596163"/>
    <w:rsid w:val="0059700A"/>
    <w:rsid w:val="005971DF"/>
    <w:rsid w:val="00597520"/>
    <w:rsid w:val="00597843"/>
    <w:rsid w:val="00597A5D"/>
    <w:rsid w:val="00597AD6"/>
    <w:rsid w:val="005A0846"/>
    <w:rsid w:val="005A096F"/>
    <w:rsid w:val="005A0D10"/>
    <w:rsid w:val="005A123B"/>
    <w:rsid w:val="005A1C69"/>
    <w:rsid w:val="005A2825"/>
    <w:rsid w:val="005A3038"/>
    <w:rsid w:val="005A36B1"/>
    <w:rsid w:val="005A381A"/>
    <w:rsid w:val="005A3C25"/>
    <w:rsid w:val="005A5113"/>
    <w:rsid w:val="005A536F"/>
    <w:rsid w:val="005A55DA"/>
    <w:rsid w:val="005A5A14"/>
    <w:rsid w:val="005A5C27"/>
    <w:rsid w:val="005A5DA4"/>
    <w:rsid w:val="005A687F"/>
    <w:rsid w:val="005A6A1D"/>
    <w:rsid w:val="005A6CA5"/>
    <w:rsid w:val="005A7969"/>
    <w:rsid w:val="005A7D6D"/>
    <w:rsid w:val="005B0314"/>
    <w:rsid w:val="005B11A3"/>
    <w:rsid w:val="005B123B"/>
    <w:rsid w:val="005B1494"/>
    <w:rsid w:val="005B19D0"/>
    <w:rsid w:val="005B1C03"/>
    <w:rsid w:val="005B21E5"/>
    <w:rsid w:val="005B250B"/>
    <w:rsid w:val="005B2D81"/>
    <w:rsid w:val="005B2FB6"/>
    <w:rsid w:val="005B383C"/>
    <w:rsid w:val="005B3D45"/>
    <w:rsid w:val="005B43E5"/>
    <w:rsid w:val="005B491A"/>
    <w:rsid w:val="005B4F6D"/>
    <w:rsid w:val="005B515C"/>
    <w:rsid w:val="005B5BF0"/>
    <w:rsid w:val="005B6668"/>
    <w:rsid w:val="005B6971"/>
    <w:rsid w:val="005B6C2A"/>
    <w:rsid w:val="005B6F59"/>
    <w:rsid w:val="005B6F87"/>
    <w:rsid w:val="005B7018"/>
    <w:rsid w:val="005B7177"/>
    <w:rsid w:val="005B7742"/>
    <w:rsid w:val="005B7C2B"/>
    <w:rsid w:val="005C0728"/>
    <w:rsid w:val="005C0A4B"/>
    <w:rsid w:val="005C0A4E"/>
    <w:rsid w:val="005C0B12"/>
    <w:rsid w:val="005C1035"/>
    <w:rsid w:val="005C12FF"/>
    <w:rsid w:val="005C1398"/>
    <w:rsid w:val="005C1412"/>
    <w:rsid w:val="005C14E2"/>
    <w:rsid w:val="005C1525"/>
    <w:rsid w:val="005C16B6"/>
    <w:rsid w:val="005C18FA"/>
    <w:rsid w:val="005C1B58"/>
    <w:rsid w:val="005C249F"/>
    <w:rsid w:val="005C31C7"/>
    <w:rsid w:val="005C38BE"/>
    <w:rsid w:val="005C3B7C"/>
    <w:rsid w:val="005C3BA1"/>
    <w:rsid w:val="005C4247"/>
    <w:rsid w:val="005C45BF"/>
    <w:rsid w:val="005C4947"/>
    <w:rsid w:val="005C4982"/>
    <w:rsid w:val="005C4B9A"/>
    <w:rsid w:val="005C4E6F"/>
    <w:rsid w:val="005C5405"/>
    <w:rsid w:val="005C603D"/>
    <w:rsid w:val="005C61FF"/>
    <w:rsid w:val="005C6297"/>
    <w:rsid w:val="005C64E1"/>
    <w:rsid w:val="005C656C"/>
    <w:rsid w:val="005C71BB"/>
    <w:rsid w:val="005C7EE7"/>
    <w:rsid w:val="005D0297"/>
    <w:rsid w:val="005D03D5"/>
    <w:rsid w:val="005D050F"/>
    <w:rsid w:val="005D17DF"/>
    <w:rsid w:val="005D187D"/>
    <w:rsid w:val="005D1AA1"/>
    <w:rsid w:val="005D1DFB"/>
    <w:rsid w:val="005D1EF2"/>
    <w:rsid w:val="005D2AC1"/>
    <w:rsid w:val="005D2E0F"/>
    <w:rsid w:val="005D36A1"/>
    <w:rsid w:val="005D397F"/>
    <w:rsid w:val="005D39D8"/>
    <w:rsid w:val="005D3D62"/>
    <w:rsid w:val="005D432B"/>
    <w:rsid w:val="005D4895"/>
    <w:rsid w:val="005D50B7"/>
    <w:rsid w:val="005D5866"/>
    <w:rsid w:val="005D6138"/>
    <w:rsid w:val="005D6875"/>
    <w:rsid w:val="005D6C06"/>
    <w:rsid w:val="005D70B1"/>
    <w:rsid w:val="005D76AE"/>
    <w:rsid w:val="005D7A14"/>
    <w:rsid w:val="005D7C10"/>
    <w:rsid w:val="005D7CE5"/>
    <w:rsid w:val="005E03CB"/>
    <w:rsid w:val="005E049B"/>
    <w:rsid w:val="005E063A"/>
    <w:rsid w:val="005E0785"/>
    <w:rsid w:val="005E0FF7"/>
    <w:rsid w:val="005E103B"/>
    <w:rsid w:val="005E1123"/>
    <w:rsid w:val="005E1684"/>
    <w:rsid w:val="005E19B3"/>
    <w:rsid w:val="005E1AEC"/>
    <w:rsid w:val="005E1B6A"/>
    <w:rsid w:val="005E1BA6"/>
    <w:rsid w:val="005E213A"/>
    <w:rsid w:val="005E2D97"/>
    <w:rsid w:val="005E2E6A"/>
    <w:rsid w:val="005E2EC8"/>
    <w:rsid w:val="005E3223"/>
    <w:rsid w:val="005E328D"/>
    <w:rsid w:val="005E39E0"/>
    <w:rsid w:val="005E3B53"/>
    <w:rsid w:val="005E3C13"/>
    <w:rsid w:val="005E42A4"/>
    <w:rsid w:val="005E49D0"/>
    <w:rsid w:val="005E4B40"/>
    <w:rsid w:val="005E4DF3"/>
    <w:rsid w:val="005E5C8D"/>
    <w:rsid w:val="005E7002"/>
    <w:rsid w:val="005E71B8"/>
    <w:rsid w:val="005E789E"/>
    <w:rsid w:val="005E7BAC"/>
    <w:rsid w:val="005F015F"/>
    <w:rsid w:val="005F02B5"/>
    <w:rsid w:val="005F06A4"/>
    <w:rsid w:val="005F08AD"/>
    <w:rsid w:val="005F08FF"/>
    <w:rsid w:val="005F0B36"/>
    <w:rsid w:val="005F1B7A"/>
    <w:rsid w:val="005F1D0F"/>
    <w:rsid w:val="005F2004"/>
    <w:rsid w:val="005F26EA"/>
    <w:rsid w:val="005F2963"/>
    <w:rsid w:val="005F2D85"/>
    <w:rsid w:val="005F2FD3"/>
    <w:rsid w:val="005F34F7"/>
    <w:rsid w:val="005F3865"/>
    <w:rsid w:val="005F3B5E"/>
    <w:rsid w:val="005F4BF2"/>
    <w:rsid w:val="005F4F10"/>
    <w:rsid w:val="005F5354"/>
    <w:rsid w:val="005F539C"/>
    <w:rsid w:val="005F54E4"/>
    <w:rsid w:val="005F596D"/>
    <w:rsid w:val="005F5986"/>
    <w:rsid w:val="005F5D30"/>
    <w:rsid w:val="005F6902"/>
    <w:rsid w:val="005F6C48"/>
    <w:rsid w:val="005F7DCA"/>
    <w:rsid w:val="006008F0"/>
    <w:rsid w:val="00600BAA"/>
    <w:rsid w:val="006017B1"/>
    <w:rsid w:val="00601C95"/>
    <w:rsid w:val="00602C4E"/>
    <w:rsid w:val="00602F6B"/>
    <w:rsid w:val="0060332B"/>
    <w:rsid w:val="00603D59"/>
    <w:rsid w:val="00603E3F"/>
    <w:rsid w:val="0060443C"/>
    <w:rsid w:val="00604AFE"/>
    <w:rsid w:val="00605135"/>
    <w:rsid w:val="0060539C"/>
    <w:rsid w:val="0060553B"/>
    <w:rsid w:val="00605581"/>
    <w:rsid w:val="00605E27"/>
    <w:rsid w:val="00605E8D"/>
    <w:rsid w:val="0060694E"/>
    <w:rsid w:val="00606E78"/>
    <w:rsid w:val="0060724B"/>
    <w:rsid w:val="006075B8"/>
    <w:rsid w:val="0060777E"/>
    <w:rsid w:val="00607F57"/>
    <w:rsid w:val="0061030F"/>
    <w:rsid w:val="00610700"/>
    <w:rsid w:val="0061082B"/>
    <w:rsid w:val="00610D9F"/>
    <w:rsid w:val="00610F59"/>
    <w:rsid w:val="00610FCD"/>
    <w:rsid w:val="006110F0"/>
    <w:rsid w:val="006115ED"/>
    <w:rsid w:val="0061182D"/>
    <w:rsid w:val="00611F81"/>
    <w:rsid w:val="006121D6"/>
    <w:rsid w:val="00612A61"/>
    <w:rsid w:val="00612D87"/>
    <w:rsid w:val="00613048"/>
    <w:rsid w:val="00613076"/>
    <w:rsid w:val="00613C1E"/>
    <w:rsid w:val="00614106"/>
    <w:rsid w:val="006146CC"/>
    <w:rsid w:val="006147AA"/>
    <w:rsid w:val="00614A56"/>
    <w:rsid w:val="00614E35"/>
    <w:rsid w:val="0061577C"/>
    <w:rsid w:val="00615E3F"/>
    <w:rsid w:val="00616035"/>
    <w:rsid w:val="00616584"/>
    <w:rsid w:val="00617326"/>
    <w:rsid w:val="00617A83"/>
    <w:rsid w:val="00617F07"/>
    <w:rsid w:val="00620050"/>
    <w:rsid w:val="00620456"/>
    <w:rsid w:val="00620495"/>
    <w:rsid w:val="006204C6"/>
    <w:rsid w:val="0062091F"/>
    <w:rsid w:val="00620D53"/>
    <w:rsid w:val="00621241"/>
    <w:rsid w:val="00621729"/>
    <w:rsid w:val="00621898"/>
    <w:rsid w:val="00621BFC"/>
    <w:rsid w:val="006226A8"/>
    <w:rsid w:val="00622845"/>
    <w:rsid w:val="00623096"/>
    <w:rsid w:val="00623130"/>
    <w:rsid w:val="0062393B"/>
    <w:rsid w:val="00623E58"/>
    <w:rsid w:val="00624082"/>
    <w:rsid w:val="00624394"/>
    <w:rsid w:val="00624731"/>
    <w:rsid w:val="00624AF5"/>
    <w:rsid w:val="00625429"/>
    <w:rsid w:val="00625EB7"/>
    <w:rsid w:val="00626D7B"/>
    <w:rsid w:val="00627961"/>
    <w:rsid w:val="006300FF"/>
    <w:rsid w:val="0063079B"/>
    <w:rsid w:val="00630B7B"/>
    <w:rsid w:val="00630BC4"/>
    <w:rsid w:val="0063161E"/>
    <w:rsid w:val="00631637"/>
    <w:rsid w:val="00631785"/>
    <w:rsid w:val="006319CB"/>
    <w:rsid w:val="00631B45"/>
    <w:rsid w:val="00631F29"/>
    <w:rsid w:val="0063245A"/>
    <w:rsid w:val="00632758"/>
    <w:rsid w:val="006329A6"/>
    <w:rsid w:val="00632BBA"/>
    <w:rsid w:val="00633708"/>
    <w:rsid w:val="00633734"/>
    <w:rsid w:val="00633787"/>
    <w:rsid w:val="00634593"/>
    <w:rsid w:val="00634A2C"/>
    <w:rsid w:val="00634A49"/>
    <w:rsid w:val="00634C32"/>
    <w:rsid w:val="00635163"/>
    <w:rsid w:val="006357EA"/>
    <w:rsid w:val="00635E27"/>
    <w:rsid w:val="00635F31"/>
    <w:rsid w:val="00636259"/>
    <w:rsid w:val="00636663"/>
    <w:rsid w:val="00636CAD"/>
    <w:rsid w:val="006373D6"/>
    <w:rsid w:val="00637557"/>
    <w:rsid w:val="0063757B"/>
    <w:rsid w:val="006376F1"/>
    <w:rsid w:val="00637D2F"/>
    <w:rsid w:val="00637E35"/>
    <w:rsid w:val="00640345"/>
    <w:rsid w:val="00640FC3"/>
    <w:rsid w:val="00641E4D"/>
    <w:rsid w:val="00641EBE"/>
    <w:rsid w:val="006423F8"/>
    <w:rsid w:val="00642A53"/>
    <w:rsid w:val="00643263"/>
    <w:rsid w:val="006432CB"/>
    <w:rsid w:val="006436EE"/>
    <w:rsid w:val="00643702"/>
    <w:rsid w:val="00643FDB"/>
    <w:rsid w:val="006456AE"/>
    <w:rsid w:val="0064575A"/>
    <w:rsid w:val="00645B0F"/>
    <w:rsid w:val="00645B76"/>
    <w:rsid w:val="0064602B"/>
    <w:rsid w:val="006466C7"/>
    <w:rsid w:val="0064722A"/>
    <w:rsid w:val="006474E5"/>
    <w:rsid w:val="00647796"/>
    <w:rsid w:val="00647CA8"/>
    <w:rsid w:val="00650814"/>
    <w:rsid w:val="00650850"/>
    <w:rsid w:val="0065119A"/>
    <w:rsid w:val="00651786"/>
    <w:rsid w:val="0065195E"/>
    <w:rsid w:val="00651972"/>
    <w:rsid w:val="00651D17"/>
    <w:rsid w:val="00652261"/>
    <w:rsid w:val="0065252B"/>
    <w:rsid w:val="006525B6"/>
    <w:rsid w:val="00653915"/>
    <w:rsid w:val="00653BBE"/>
    <w:rsid w:val="00653E49"/>
    <w:rsid w:val="00654660"/>
    <w:rsid w:val="0065469D"/>
    <w:rsid w:val="0065577D"/>
    <w:rsid w:val="00655BA5"/>
    <w:rsid w:val="00655D14"/>
    <w:rsid w:val="00656147"/>
    <w:rsid w:val="006561D2"/>
    <w:rsid w:val="006567EB"/>
    <w:rsid w:val="00656E79"/>
    <w:rsid w:val="0065716D"/>
    <w:rsid w:val="006571CF"/>
    <w:rsid w:val="006571F4"/>
    <w:rsid w:val="00657564"/>
    <w:rsid w:val="006577AD"/>
    <w:rsid w:val="006602A7"/>
    <w:rsid w:val="0066038A"/>
    <w:rsid w:val="00660AE8"/>
    <w:rsid w:val="006611C6"/>
    <w:rsid w:val="00662167"/>
    <w:rsid w:val="00662510"/>
    <w:rsid w:val="006627C7"/>
    <w:rsid w:val="006628D3"/>
    <w:rsid w:val="00662F07"/>
    <w:rsid w:val="006633E1"/>
    <w:rsid w:val="00664FDB"/>
    <w:rsid w:val="0066543F"/>
    <w:rsid w:val="00665B61"/>
    <w:rsid w:val="00665D69"/>
    <w:rsid w:val="00665E57"/>
    <w:rsid w:val="00666084"/>
    <w:rsid w:val="00666FF3"/>
    <w:rsid w:val="00667311"/>
    <w:rsid w:val="006673F1"/>
    <w:rsid w:val="00667407"/>
    <w:rsid w:val="00667B09"/>
    <w:rsid w:val="00667B6E"/>
    <w:rsid w:val="00667B87"/>
    <w:rsid w:val="00667D7B"/>
    <w:rsid w:val="00667D91"/>
    <w:rsid w:val="00667F18"/>
    <w:rsid w:val="0067031C"/>
    <w:rsid w:val="00670727"/>
    <w:rsid w:val="00670922"/>
    <w:rsid w:val="00670CEA"/>
    <w:rsid w:val="00671697"/>
    <w:rsid w:val="00671D96"/>
    <w:rsid w:val="00672A22"/>
    <w:rsid w:val="006732B0"/>
    <w:rsid w:val="0067373C"/>
    <w:rsid w:val="006742E4"/>
    <w:rsid w:val="00674558"/>
    <w:rsid w:val="00674832"/>
    <w:rsid w:val="00675200"/>
    <w:rsid w:val="00675724"/>
    <w:rsid w:val="00675726"/>
    <w:rsid w:val="00676489"/>
    <w:rsid w:val="006765AE"/>
    <w:rsid w:val="006767C8"/>
    <w:rsid w:val="006776D7"/>
    <w:rsid w:val="006777FD"/>
    <w:rsid w:val="0068046B"/>
    <w:rsid w:val="00680669"/>
    <w:rsid w:val="00681156"/>
    <w:rsid w:val="00681CC9"/>
    <w:rsid w:val="00681DFD"/>
    <w:rsid w:val="00681DFF"/>
    <w:rsid w:val="00682123"/>
    <w:rsid w:val="00682729"/>
    <w:rsid w:val="0068286E"/>
    <w:rsid w:val="006828FC"/>
    <w:rsid w:val="00682CB1"/>
    <w:rsid w:val="00682E7B"/>
    <w:rsid w:val="00682EA5"/>
    <w:rsid w:val="00682F00"/>
    <w:rsid w:val="006830B7"/>
    <w:rsid w:val="0068355D"/>
    <w:rsid w:val="00683863"/>
    <w:rsid w:val="00683D4A"/>
    <w:rsid w:val="0068435F"/>
    <w:rsid w:val="00684B6A"/>
    <w:rsid w:val="006850C7"/>
    <w:rsid w:val="0068526E"/>
    <w:rsid w:val="006852F6"/>
    <w:rsid w:val="006857FE"/>
    <w:rsid w:val="00685815"/>
    <w:rsid w:val="00685A4F"/>
    <w:rsid w:val="00685D3E"/>
    <w:rsid w:val="00686341"/>
    <w:rsid w:val="006866C5"/>
    <w:rsid w:val="00686724"/>
    <w:rsid w:val="006867BD"/>
    <w:rsid w:val="00686B96"/>
    <w:rsid w:val="00686D4B"/>
    <w:rsid w:val="006870C8"/>
    <w:rsid w:val="00687384"/>
    <w:rsid w:val="00687439"/>
    <w:rsid w:val="006874B7"/>
    <w:rsid w:val="00687EA4"/>
    <w:rsid w:val="0069000E"/>
    <w:rsid w:val="00690718"/>
    <w:rsid w:val="006908B2"/>
    <w:rsid w:val="00690C3E"/>
    <w:rsid w:val="00691555"/>
    <w:rsid w:val="0069162C"/>
    <w:rsid w:val="00691879"/>
    <w:rsid w:val="00691E1B"/>
    <w:rsid w:val="006921D7"/>
    <w:rsid w:val="006928E8"/>
    <w:rsid w:val="006929D5"/>
    <w:rsid w:val="00692DD3"/>
    <w:rsid w:val="00693A3D"/>
    <w:rsid w:val="00693BEA"/>
    <w:rsid w:val="006942DA"/>
    <w:rsid w:val="0069476E"/>
    <w:rsid w:val="00694F0F"/>
    <w:rsid w:val="00696005"/>
    <w:rsid w:val="006960A9"/>
    <w:rsid w:val="00696156"/>
    <w:rsid w:val="006962A0"/>
    <w:rsid w:val="00696CBA"/>
    <w:rsid w:val="00696EF5"/>
    <w:rsid w:val="00696FCE"/>
    <w:rsid w:val="00697A6C"/>
    <w:rsid w:val="00697E6C"/>
    <w:rsid w:val="006A046B"/>
    <w:rsid w:val="006A0B1D"/>
    <w:rsid w:val="006A0B8F"/>
    <w:rsid w:val="006A0E38"/>
    <w:rsid w:val="006A1690"/>
    <w:rsid w:val="006A1D2F"/>
    <w:rsid w:val="006A22E5"/>
    <w:rsid w:val="006A29CF"/>
    <w:rsid w:val="006A3754"/>
    <w:rsid w:val="006A375F"/>
    <w:rsid w:val="006A3E78"/>
    <w:rsid w:val="006A4072"/>
    <w:rsid w:val="006A4DE0"/>
    <w:rsid w:val="006A4EB9"/>
    <w:rsid w:val="006A5630"/>
    <w:rsid w:val="006A637F"/>
    <w:rsid w:val="006A6383"/>
    <w:rsid w:val="006A63B9"/>
    <w:rsid w:val="006A641D"/>
    <w:rsid w:val="006A68BA"/>
    <w:rsid w:val="006A74D6"/>
    <w:rsid w:val="006A752D"/>
    <w:rsid w:val="006A781B"/>
    <w:rsid w:val="006A7A73"/>
    <w:rsid w:val="006B0013"/>
    <w:rsid w:val="006B01BE"/>
    <w:rsid w:val="006B0447"/>
    <w:rsid w:val="006B0F82"/>
    <w:rsid w:val="006B1720"/>
    <w:rsid w:val="006B1FC5"/>
    <w:rsid w:val="006B2BF8"/>
    <w:rsid w:val="006B2CE6"/>
    <w:rsid w:val="006B355A"/>
    <w:rsid w:val="006B3926"/>
    <w:rsid w:val="006B3A38"/>
    <w:rsid w:val="006B3BF9"/>
    <w:rsid w:val="006B4095"/>
    <w:rsid w:val="006B40D5"/>
    <w:rsid w:val="006B443F"/>
    <w:rsid w:val="006B49DF"/>
    <w:rsid w:val="006B53D5"/>
    <w:rsid w:val="006B5631"/>
    <w:rsid w:val="006B58E7"/>
    <w:rsid w:val="006B75BD"/>
    <w:rsid w:val="006B75F5"/>
    <w:rsid w:val="006B790F"/>
    <w:rsid w:val="006B7AC0"/>
    <w:rsid w:val="006B7B3E"/>
    <w:rsid w:val="006C03D1"/>
    <w:rsid w:val="006C03E2"/>
    <w:rsid w:val="006C07E1"/>
    <w:rsid w:val="006C090A"/>
    <w:rsid w:val="006C0F34"/>
    <w:rsid w:val="006C1758"/>
    <w:rsid w:val="006C18DF"/>
    <w:rsid w:val="006C1C96"/>
    <w:rsid w:val="006C1FFF"/>
    <w:rsid w:val="006C280D"/>
    <w:rsid w:val="006C2C1A"/>
    <w:rsid w:val="006C2CB2"/>
    <w:rsid w:val="006C3095"/>
    <w:rsid w:val="006C3657"/>
    <w:rsid w:val="006C36B0"/>
    <w:rsid w:val="006C391E"/>
    <w:rsid w:val="006C44B7"/>
    <w:rsid w:val="006C472C"/>
    <w:rsid w:val="006C47B5"/>
    <w:rsid w:val="006C545E"/>
    <w:rsid w:val="006C559B"/>
    <w:rsid w:val="006C5C05"/>
    <w:rsid w:val="006C5DF0"/>
    <w:rsid w:val="006C615A"/>
    <w:rsid w:val="006C6530"/>
    <w:rsid w:val="006C6ADF"/>
    <w:rsid w:val="006C7422"/>
    <w:rsid w:val="006C7BD6"/>
    <w:rsid w:val="006D0594"/>
    <w:rsid w:val="006D08B6"/>
    <w:rsid w:val="006D0C2F"/>
    <w:rsid w:val="006D0C7D"/>
    <w:rsid w:val="006D0F8E"/>
    <w:rsid w:val="006D1824"/>
    <w:rsid w:val="006D1851"/>
    <w:rsid w:val="006D1B57"/>
    <w:rsid w:val="006D1EC0"/>
    <w:rsid w:val="006D1F87"/>
    <w:rsid w:val="006D220D"/>
    <w:rsid w:val="006D236F"/>
    <w:rsid w:val="006D2AB2"/>
    <w:rsid w:val="006D323B"/>
    <w:rsid w:val="006D35C2"/>
    <w:rsid w:val="006D4127"/>
    <w:rsid w:val="006D4CB9"/>
    <w:rsid w:val="006D5197"/>
    <w:rsid w:val="006D528B"/>
    <w:rsid w:val="006D5384"/>
    <w:rsid w:val="006D554E"/>
    <w:rsid w:val="006D5D11"/>
    <w:rsid w:val="006D602D"/>
    <w:rsid w:val="006D640F"/>
    <w:rsid w:val="006D6674"/>
    <w:rsid w:val="006D7779"/>
    <w:rsid w:val="006D77D2"/>
    <w:rsid w:val="006D7B1A"/>
    <w:rsid w:val="006D7B62"/>
    <w:rsid w:val="006D7BF3"/>
    <w:rsid w:val="006D7F25"/>
    <w:rsid w:val="006E0126"/>
    <w:rsid w:val="006E01BD"/>
    <w:rsid w:val="006E04A7"/>
    <w:rsid w:val="006E0A62"/>
    <w:rsid w:val="006E0EB2"/>
    <w:rsid w:val="006E1141"/>
    <w:rsid w:val="006E2172"/>
    <w:rsid w:val="006E23A4"/>
    <w:rsid w:val="006E2974"/>
    <w:rsid w:val="006E2C52"/>
    <w:rsid w:val="006E2FEF"/>
    <w:rsid w:val="006E393A"/>
    <w:rsid w:val="006E3B70"/>
    <w:rsid w:val="006E3D5B"/>
    <w:rsid w:val="006E3F94"/>
    <w:rsid w:val="006E407F"/>
    <w:rsid w:val="006E468E"/>
    <w:rsid w:val="006E4D46"/>
    <w:rsid w:val="006E4EB0"/>
    <w:rsid w:val="006E57E2"/>
    <w:rsid w:val="006E5900"/>
    <w:rsid w:val="006E5F74"/>
    <w:rsid w:val="006E68D6"/>
    <w:rsid w:val="006F0168"/>
    <w:rsid w:val="006F053A"/>
    <w:rsid w:val="006F0DDD"/>
    <w:rsid w:val="006F15F7"/>
    <w:rsid w:val="006F1662"/>
    <w:rsid w:val="006F16AB"/>
    <w:rsid w:val="006F1801"/>
    <w:rsid w:val="006F1839"/>
    <w:rsid w:val="006F1DCC"/>
    <w:rsid w:val="006F1FB6"/>
    <w:rsid w:val="006F2509"/>
    <w:rsid w:val="006F3707"/>
    <w:rsid w:val="006F392B"/>
    <w:rsid w:val="006F44BF"/>
    <w:rsid w:val="006F49B7"/>
    <w:rsid w:val="006F4CAC"/>
    <w:rsid w:val="006F4D32"/>
    <w:rsid w:val="006F53F2"/>
    <w:rsid w:val="006F57E0"/>
    <w:rsid w:val="006F59A2"/>
    <w:rsid w:val="006F5BA9"/>
    <w:rsid w:val="006F5FD3"/>
    <w:rsid w:val="006F66B9"/>
    <w:rsid w:val="006F6898"/>
    <w:rsid w:val="006F7222"/>
    <w:rsid w:val="006F7241"/>
    <w:rsid w:val="006F729B"/>
    <w:rsid w:val="006F7431"/>
    <w:rsid w:val="006F7651"/>
    <w:rsid w:val="006F7C3F"/>
    <w:rsid w:val="00700808"/>
    <w:rsid w:val="007010E9"/>
    <w:rsid w:val="007014CA"/>
    <w:rsid w:val="007015D5"/>
    <w:rsid w:val="007018D4"/>
    <w:rsid w:val="00701DA9"/>
    <w:rsid w:val="007023CE"/>
    <w:rsid w:val="007028CE"/>
    <w:rsid w:val="00702A5F"/>
    <w:rsid w:val="00702E97"/>
    <w:rsid w:val="00702FF8"/>
    <w:rsid w:val="00703008"/>
    <w:rsid w:val="00703020"/>
    <w:rsid w:val="00703674"/>
    <w:rsid w:val="0070374A"/>
    <w:rsid w:val="00703ADB"/>
    <w:rsid w:val="00703B6D"/>
    <w:rsid w:val="00703F6C"/>
    <w:rsid w:val="00704708"/>
    <w:rsid w:val="00704F60"/>
    <w:rsid w:val="00705DB8"/>
    <w:rsid w:val="00706AFD"/>
    <w:rsid w:val="00706E5A"/>
    <w:rsid w:val="00707505"/>
    <w:rsid w:val="007076AE"/>
    <w:rsid w:val="00707C02"/>
    <w:rsid w:val="00707C85"/>
    <w:rsid w:val="00710AD8"/>
    <w:rsid w:val="00711C37"/>
    <w:rsid w:val="00711CCB"/>
    <w:rsid w:val="00712D8A"/>
    <w:rsid w:val="00712E50"/>
    <w:rsid w:val="007130AD"/>
    <w:rsid w:val="0071373B"/>
    <w:rsid w:val="007137A6"/>
    <w:rsid w:val="007139B7"/>
    <w:rsid w:val="00713AD0"/>
    <w:rsid w:val="00713F8A"/>
    <w:rsid w:val="007140FC"/>
    <w:rsid w:val="007147D3"/>
    <w:rsid w:val="007148ED"/>
    <w:rsid w:val="0071494E"/>
    <w:rsid w:val="00715CE0"/>
    <w:rsid w:val="007160D4"/>
    <w:rsid w:val="00716396"/>
    <w:rsid w:val="00716490"/>
    <w:rsid w:val="007166F7"/>
    <w:rsid w:val="00716881"/>
    <w:rsid w:val="00716935"/>
    <w:rsid w:val="00716A09"/>
    <w:rsid w:val="0071740B"/>
    <w:rsid w:val="007179A2"/>
    <w:rsid w:val="00717A81"/>
    <w:rsid w:val="00717E1B"/>
    <w:rsid w:val="00717F3D"/>
    <w:rsid w:val="00717F7B"/>
    <w:rsid w:val="0072053A"/>
    <w:rsid w:val="00720D31"/>
    <w:rsid w:val="00720FF8"/>
    <w:rsid w:val="0072126E"/>
    <w:rsid w:val="0072128A"/>
    <w:rsid w:val="007212F4"/>
    <w:rsid w:val="007215BD"/>
    <w:rsid w:val="007216A5"/>
    <w:rsid w:val="00721A00"/>
    <w:rsid w:val="00722496"/>
    <w:rsid w:val="00722567"/>
    <w:rsid w:val="00722AD3"/>
    <w:rsid w:val="00722FEA"/>
    <w:rsid w:val="0072345A"/>
    <w:rsid w:val="00723E3A"/>
    <w:rsid w:val="00723F76"/>
    <w:rsid w:val="00724129"/>
    <w:rsid w:val="0072421F"/>
    <w:rsid w:val="007248AA"/>
    <w:rsid w:val="00724CBF"/>
    <w:rsid w:val="0072596B"/>
    <w:rsid w:val="00725A8B"/>
    <w:rsid w:val="007267BF"/>
    <w:rsid w:val="00726949"/>
    <w:rsid w:val="007269F2"/>
    <w:rsid w:val="0072700E"/>
    <w:rsid w:val="0072745D"/>
    <w:rsid w:val="007274BB"/>
    <w:rsid w:val="007277ED"/>
    <w:rsid w:val="00730D65"/>
    <w:rsid w:val="00730E69"/>
    <w:rsid w:val="00730F4D"/>
    <w:rsid w:val="00731114"/>
    <w:rsid w:val="00731D47"/>
    <w:rsid w:val="00731DF8"/>
    <w:rsid w:val="0073209F"/>
    <w:rsid w:val="0073224D"/>
    <w:rsid w:val="00732ADF"/>
    <w:rsid w:val="0073347F"/>
    <w:rsid w:val="0073385A"/>
    <w:rsid w:val="00733EE3"/>
    <w:rsid w:val="00736106"/>
    <w:rsid w:val="007363B8"/>
    <w:rsid w:val="0073648C"/>
    <w:rsid w:val="007366C7"/>
    <w:rsid w:val="00736887"/>
    <w:rsid w:val="007368C0"/>
    <w:rsid w:val="007369F6"/>
    <w:rsid w:val="00736FB3"/>
    <w:rsid w:val="007374D8"/>
    <w:rsid w:val="00737A02"/>
    <w:rsid w:val="00737E31"/>
    <w:rsid w:val="00740121"/>
    <w:rsid w:val="00740E7F"/>
    <w:rsid w:val="00740F91"/>
    <w:rsid w:val="0074130C"/>
    <w:rsid w:val="0074139E"/>
    <w:rsid w:val="00741522"/>
    <w:rsid w:val="007415B6"/>
    <w:rsid w:val="0074195D"/>
    <w:rsid w:val="00741E3E"/>
    <w:rsid w:val="007423A9"/>
    <w:rsid w:val="00742761"/>
    <w:rsid w:val="00743921"/>
    <w:rsid w:val="00743FD9"/>
    <w:rsid w:val="00744136"/>
    <w:rsid w:val="00744B00"/>
    <w:rsid w:val="00744C76"/>
    <w:rsid w:val="00745CA7"/>
    <w:rsid w:val="00745F57"/>
    <w:rsid w:val="00746086"/>
    <w:rsid w:val="00746365"/>
    <w:rsid w:val="00746440"/>
    <w:rsid w:val="0074660E"/>
    <w:rsid w:val="0074786F"/>
    <w:rsid w:val="0075004D"/>
    <w:rsid w:val="0075007F"/>
    <w:rsid w:val="007503B6"/>
    <w:rsid w:val="0075041D"/>
    <w:rsid w:val="007509CF"/>
    <w:rsid w:val="00750D48"/>
    <w:rsid w:val="007527A9"/>
    <w:rsid w:val="0075284F"/>
    <w:rsid w:val="00752BD9"/>
    <w:rsid w:val="00752E66"/>
    <w:rsid w:val="00753013"/>
    <w:rsid w:val="0075327E"/>
    <w:rsid w:val="007535A2"/>
    <w:rsid w:val="0075386B"/>
    <w:rsid w:val="007538E1"/>
    <w:rsid w:val="007539C6"/>
    <w:rsid w:val="00753B86"/>
    <w:rsid w:val="00753C0A"/>
    <w:rsid w:val="00753F55"/>
    <w:rsid w:val="00753F5F"/>
    <w:rsid w:val="00754035"/>
    <w:rsid w:val="0075494F"/>
    <w:rsid w:val="00754ED9"/>
    <w:rsid w:val="00755515"/>
    <w:rsid w:val="00755D69"/>
    <w:rsid w:val="00755E4A"/>
    <w:rsid w:val="0075601F"/>
    <w:rsid w:val="00756351"/>
    <w:rsid w:val="0075652C"/>
    <w:rsid w:val="007566FB"/>
    <w:rsid w:val="007569FE"/>
    <w:rsid w:val="00756DE7"/>
    <w:rsid w:val="00756E18"/>
    <w:rsid w:val="00756E75"/>
    <w:rsid w:val="007576C9"/>
    <w:rsid w:val="00757A32"/>
    <w:rsid w:val="00757C16"/>
    <w:rsid w:val="007601DE"/>
    <w:rsid w:val="00760357"/>
    <w:rsid w:val="007606B3"/>
    <w:rsid w:val="00760967"/>
    <w:rsid w:val="00760F1A"/>
    <w:rsid w:val="007616C0"/>
    <w:rsid w:val="00761730"/>
    <w:rsid w:val="007619B9"/>
    <w:rsid w:val="00761A62"/>
    <w:rsid w:val="00761BB7"/>
    <w:rsid w:val="00761BF8"/>
    <w:rsid w:val="00761CD4"/>
    <w:rsid w:val="0076223A"/>
    <w:rsid w:val="00762576"/>
    <w:rsid w:val="0076260A"/>
    <w:rsid w:val="0076298F"/>
    <w:rsid w:val="007631B3"/>
    <w:rsid w:val="007633F2"/>
    <w:rsid w:val="0076389D"/>
    <w:rsid w:val="00763A7B"/>
    <w:rsid w:val="00763B0B"/>
    <w:rsid w:val="007640CD"/>
    <w:rsid w:val="007642BB"/>
    <w:rsid w:val="00764538"/>
    <w:rsid w:val="0076460D"/>
    <w:rsid w:val="00764A34"/>
    <w:rsid w:val="00764DC5"/>
    <w:rsid w:val="0076520A"/>
    <w:rsid w:val="00765D58"/>
    <w:rsid w:val="00765F9D"/>
    <w:rsid w:val="00766177"/>
    <w:rsid w:val="007662B3"/>
    <w:rsid w:val="007663D9"/>
    <w:rsid w:val="00766F2F"/>
    <w:rsid w:val="00766F8B"/>
    <w:rsid w:val="00767097"/>
    <w:rsid w:val="0076798C"/>
    <w:rsid w:val="00767AD0"/>
    <w:rsid w:val="00767EC3"/>
    <w:rsid w:val="00767FE6"/>
    <w:rsid w:val="00770181"/>
    <w:rsid w:val="00770196"/>
    <w:rsid w:val="00770865"/>
    <w:rsid w:val="00770C27"/>
    <w:rsid w:val="00770D4B"/>
    <w:rsid w:val="00771142"/>
    <w:rsid w:val="0077171D"/>
    <w:rsid w:val="00771753"/>
    <w:rsid w:val="00771B0B"/>
    <w:rsid w:val="00771B74"/>
    <w:rsid w:val="00772DDD"/>
    <w:rsid w:val="00772F8B"/>
    <w:rsid w:val="00772FA2"/>
    <w:rsid w:val="00773551"/>
    <w:rsid w:val="007735D9"/>
    <w:rsid w:val="00773CCE"/>
    <w:rsid w:val="00773D65"/>
    <w:rsid w:val="00773DE7"/>
    <w:rsid w:val="00773EC8"/>
    <w:rsid w:val="00774281"/>
    <w:rsid w:val="00774CE4"/>
    <w:rsid w:val="00774F37"/>
    <w:rsid w:val="00774F73"/>
    <w:rsid w:val="007750D8"/>
    <w:rsid w:val="00775349"/>
    <w:rsid w:val="007754E6"/>
    <w:rsid w:val="00775547"/>
    <w:rsid w:val="00775806"/>
    <w:rsid w:val="00775D69"/>
    <w:rsid w:val="00775D79"/>
    <w:rsid w:val="00776586"/>
    <w:rsid w:val="007766A8"/>
    <w:rsid w:val="00776A01"/>
    <w:rsid w:val="00776BFF"/>
    <w:rsid w:val="00776FBD"/>
    <w:rsid w:val="0077738F"/>
    <w:rsid w:val="00777B73"/>
    <w:rsid w:val="00777CE7"/>
    <w:rsid w:val="00777ED2"/>
    <w:rsid w:val="00780017"/>
    <w:rsid w:val="007801C9"/>
    <w:rsid w:val="00780311"/>
    <w:rsid w:val="00780AD4"/>
    <w:rsid w:val="00780FC9"/>
    <w:rsid w:val="0078101A"/>
    <w:rsid w:val="00781619"/>
    <w:rsid w:val="007818F7"/>
    <w:rsid w:val="00781AA7"/>
    <w:rsid w:val="007820CD"/>
    <w:rsid w:val="00782B4D"/>
    <w:rsid w:val="00782DC0"/>
    <w:rsid w:val="00782EAA"/>
    <w:rsid w:val="0078323D"/>
    <w:rsid w:val="00783334"/>
    <w:rsid w:val="007841AE"/>
    <w:rsid w:val="007844FE"/>
    <w:rsid w:val="0078484C"/>
    <w:rsid w:val="00784931"/>
    <w:rsid w:val="007849F6"/>
    <w:rsid w:val="00785324"/>
    <w:rsid w:val="007855C7"/>
    <w:rsid w:val="0078569C"/>
    <w:rsid w:val="00785956"/>
    <w:rsid w:val="00785F0B"/>
    <w:rsid w:val="00786117"/>
    <w:rsid w:val="007866E1"/>
    <w:rsid w:val="00786BD7"/>
    <w:rsid w:val="00786BF2"/>
    <w:rsid w:val="00787071"/>
    <w:rsid w:val="00787344"/>
    <w:rsid w:val="0079105B"/>
    <w:rsid w:val="00791A56"/>
    <w:rsid w:val="00791BA4"/>
    <w:rsid w:val="00791F3C"/>
    <w:rsid w:val="00792693"/>
    <w:rsid w:val="00793E33"/>
    <w:rsid w:val="007940CE"/>
    <w:rsid w:val="00794220"/>
    <w:rsid w:val="00794340"/>
    <w:rsid w:val="007943D6"/>
    <w:rsid w:val="007946D3"/>
    <w:rsid w:val="007946FB"/>
    <w:rsid w:val="00794EF2"/>
    <w:rsid w:val="007955B2"/>
    <w:rsid w:val="0079568C"/>
    <w:rsid w:val="00795E38"/>
    <w:rsid w:val="007963E5"/>
    <w:rsid w:val="007964E4"/>
    <w:rsid w:val="00796B2A"/>
    <w:rsid w:val="00796F12"/>
    <w:rsid w:val="00796FE4"/>
    <w:rsid w:val="00797905"/>
    <w:rsid w:val="00797A3A"/>
    <w:rsid w:val="00797D5C"/>
    <w:rsid w:val="007A0936"/>
    <w:rsid w:val="007A0A03"/>
    <w:rsid w:val="007A176B"/>
    <w:rsid w:val="007A1891"/>
    <w:rsid w:val="007A1B6E"/>
    <w:rsid w:val="007A21C2"/>
    <w:rsid w:val="007A24C5"/>
    <w:rsid w:val="007A2662"/>
    <w:rsid w:val="007A2FB2"/>
    <w:rsid w:val="007A3079"/>
    <w:rsid w:val="007A351D"/>
    <w:rsid w:val="007A3631"/>
    <w:rsid w:val="007A42E7"/>
    <w:rsid w:val="007A43AB"/>
    <w:rsid w:val="007A4499"/>
    <w:rsid w:val="007A46B1"/>
    <w:rsid w:val="007A48B8"/>
    <w:rsid w:val="007A4E01"/>
    <w:rsid w:val="007A4FDE"/>
    <w:rsid w:val="007A50AB"/>
    <w:rsid w:val="007A6217"/>
    <w:rsid w:val="007A6266"/>
    <w:rsid w:val="007A65AA"/>
    <w:rsid w:val="007A697C"/>
    <w:rsid w:val="007A69C6"/>
    <w:rsid w:val="007A69CE"/>
    <w:rsid w:val="007A7237"/>
    <w:rsid w:val="007B001B"/>
    <w:rsid w:val="007B0179"/>
    <w:rsid w:val="007B018E"/>
    <w:rsid w:val="007B06D6"/>
    <w:rsid w:val="007B08AB"/>
    <w:rsid w:val="007B08D1"/>
    <w:rsid w:val="007B0D99"/>
    <w:rsid w:val="007B119D"/>
    <w:rsid w:val="007B21EE"/>
    <w:rsid w:val="007B2538"/>
    <w:rsid w:val="007B29EE"/>
    <w:rsid w:val="007B2D24"/>
    <w:rsid w:val="007B3022"/>
    <w:rsid w:val="007B3658"/>
    <w:rsid w:val="007B3A4C"/>
    <w:rsid w:val="007B40E2"/>
    <w:rsid w:val="007B42DD"/>
    <w:rsid w:val="007B439F"/>
    <w:rsid w:val="007B4F13"/>
    <w:rsid w:val="007B541A"/>
    <w:rsid w:val="007B582E"/>
    <w:rsid w:val="007B5AAA"/>
    <w:rsid w:val="007B609C"/>
    <w:rsid w:val="007B6629"/>
    <w:rsid w:val="007B6A86"/>
    <w:rsid w:val="007B6E0E"/>
    <w:rsid w:val="007B6E97"/>
    <w:rsid w:val="007B7794"/>
    <w:rsid w:val="007B78AC"/>
    <w:rsid w:val="007B7A51"/>
    <w:rsid w:val="007C02F4"/>
    <w:rsid w:val="007C0612"/>
    <w:rsid w:val="007C14E0"/>
    <w:rsid w:val="007C20A2"/>
    <w:rsid w:val="007C253B"/>
    <w:rsid w:val="007C2815"/>
    <w:rsid w:val="007C3115"/>
    <w:rsid w:val="007C311A"/>
    <w:rsid w:val="007C32A0"/>
    <w:rsid w:val="007C3775"/>
    <w:rsid w:val="007C3787"/>
    <w:rsid w:val="007C3CD7"/>
    <w:rsid w:val="007C4511"/>
    <w:rsid w:val="007C4ABD"/>
    <w:rsid w:val="007C4B36"/>
    <w:rsid w:val="007C4F28"/>
    <w:rsid w:val="007C64E2"/>
    <w:rsid w:val="007C687F"/>
    <w:rsid w:val="007C6A1D"/>
    <w:rsid w:val="007C775C"/>
    <w:rsid w:val="007C7B43"/>
    <w:rsid w:val="007C7C20"/>
    <w:rsid w:val="007C7FAC"/>
    <w:rsid w:val="007D006E"/>
    <w:rsid w:val="007D038F"/>
    <w:rsid w:val="007D085A"/>
    <w:rsid w:val="007D1386"/>
    <w:rsid w:val="007D1D57"/>
    <w:rsid w:val="007D2112"/>
    <w:rsid w:val="007D26BD"/>
    <w:rsid w:val="007D2865"/>
    <w:rsid w:val="007D3078"/>
    <w:rsid w:val="007D309D"/>
    <w:rsid w:val="007D34CB"/>
    <w:rsid w:val="007D3621"/>
    <w:rsid w:val="007D3C6F"/>
    <w:rsid w:val="007D3F6B"/>
    <w:rsid w:val="007D5D64"/>
    <w:rsid w:val="007D5EF6"/>
    <w:rsid w:val="007D6046"/>
    <w:rsid w:val="007D63EB"/>
    <w:rsid w:val="007D688C"/>
    <w:rsid w:val="007D6E9F"/>
    <w:rsid w:val="007D74E2"/>
    <w:rsid w:val="007D7765"/>
    <w:rsid w:val="007E0064"/>
    <w:rsid w:val="007E00B3"/>
    <w:rsid w:val="007E00F6"/>
    <w:rsid w:val="007E05C5"/>
    <w:rsid w:val="007E0F42"/>
    <w:rsid w:val="007E1583"/>
    <w:rsid w:val="007E1B20"/>
    <w:rsid w:val="007E217D"/>
    <w:rsid w:val="007E2FAB"/>
    <w:rsid w:val="007E2FFA"/>
    <w:rsid w:val="007E3B59"/>
    <w:rsid w:val="007E3D64"/>
    <w:rsid w:val="007E3E35"/>
    <w:rsid w:val="007E42E7"/>
    <w:rsid w:val="007E489C"/>
    <w:rsid w:val="007E48D3"/>
    <w:rsid w:val="007E5460"/>
    <w:rsid w:val="007E57FA"/>
    <w:rsid w:val="007E61FE"/>
    <w:rsid w:val="007E63A7"/>
    <w:rsid w:val="007E6541"/>
    <w:rsid w:val="007E6F75"/>
    <w:rsid w:val="007E7EE5"/>
    <w:rsid w:val="007F08F3"/>
    <w:rsid w:val="007F0AF7"/>
    <w:rsid w:val="007F1288"/>
    <w:rsid w:val="007F12B3"/>
    <w:rsid w:val="007F130F"/>
    <w:rsid w:val="007F159F"/>
    <w:rsid w:val="007F1C8F"/>
    <w:rsid w:val="007F2116"/>
    <w:rsid w:val="007F2858"/>
    <w:rsid w:val="007F2B16"/>
    <w:rsid w:val="007F2D47"/>
    <w:rsid w:val="007F32DC"/>
    <w:rsid w:val="007F343D"/>
    <w:rsid w:val="007F3581"/>
    <w:rsid w:val="007F3755"/>
    <w:rsid w:val="007F3C49"/>
    <w:rsid w:val="007F451E"/>
    <w:rsid w:val="007F4771"/>
    <w:rsid w:val="007F4ACB"/>
    <w:rsid w:val="007F52F3"/>
    <w:rsid w:val="007F5F43"/>
    <w:rsid w:val="007F69AB"/>
    <w:rsid w:val="007F6F91"/>
    <w:rsid w:val="007F71B4"/>
    <w:rsid w:val="007F7ED3"/>
    <w:rsid w:val="0080054F"/>
    <w:rsid w:val="0080071A"/>
    <w:rsid w:val="00800D9A"/>
    <w:rsid w:val="00801649"/>
    <w:rsid w:val="00801B07"/>
    <w:rsid w:val="00801BA2"/>
    <w:rsid w:val="00801D03"/>
    <w:rsid w:val="00801FFB"/>
    <w:rsid w:val="0080225F"/>
    <w:rsid w:val="0080296E"/>
    <w:rsid w:val="00802A60"/>
    <w:rsid w:val="00802B15"/>
    <w:rsid w:val="00802D97"/>
    <w:rsid w:val="008037DE"/>
    <w:rsid w:val="00804648"/>
    <w:rsid w:val="00804729"/>
    <w:rsid w:val="00804DB5"/>
    <w:rsid w:val="00804E93"/>
    <w:rsid w:val="00804F12"/>
    <w:rsid w:val="0080501C"/>
    <w:rsid w:val="008050ED"/>
    <w:rsid w:val="008051BF"/>
    <w:rsid w:val="008053A4"/>
    <w:rsid w:val="00805725"/>
    <w:rsid w:val="0080584D"/>
    <w:rsid w:val="00805A23"/>
    <w:rsid w:val="008075D4"/>
    <w:rsid w:val="00807F92"/>
    <w:rsid w:val="0081011C"/>
    <w:rsid w:val="008102FA"/>
    <w:rsid w:val="008103B5"/>
    <w:rsid w:val="008108A5"/>
    <w:rsid w:val="008108EA"/>
    <w:rsid w:val="0081098B"/>
    <w:rsid w:val="008109D5"/>
    <w:rsid w:val="00810E43"/>
    <w:rsid w:val="00810FC7"/>
    <w:rsid w:val="00811816"/>
    <w:rsid w:val="00811B18"/>
    <w:rsid w:val="0081283D"/>
    <w:rsid w:val="00812E34"/>
    <w:rsid w:val="008131F5"/>
    <w:rsid w:val="00813820"/>
    <w:rsid w:val="00813A9B"/>
    <w:rsid w:val="00813B88"/>
    <w:rsid w:val="008149D3"/>
    <w:rsid w:val="00815260"/>
    <w:rsid w:val="00815747"/>
    <w:rsid w:val="008158F7"/>
    <w:rsid w:val="00815BF1"/>
    <w:rsid w:val="00816340"/>
    <w:rsid w:val="0081639F"/>
    <w:rsid w:val="0081672C"/>
    <w:rsid w:val="00817089"/>
    <w:rsid w:val="0081729E"/>
    <w:rsid w:val="008173A2"/>
    <w:rsid w:val="008173BD"/>
    <w:rsid w:val="0081744E"/>
    <w:rsid w:val="008177AC"/>
    <w:rsid w:val="00817817"/>
    <w:rsid w:val="00817AEE"/>
    <w:rsid w:val="00817D83"/>
    <w:rsid w:val="008200F7"/>
    <w:rsid w:val="008203F6"/>
    <w:rsid w:val="00820BBE"/>
    <w:rsid w:val="00820F3C"/>
    <w:rsid w:val="0082153F"/>
    <w:rsid w:val="00821566"/>
    <w:rsid w:val="0082169D"/>
    <w:rsid w:val="0082175C"/>
    <w:rsid w:val="00821B60"/>
    <w:rsid w:val="00821CAB"/>
    <w:rsid w:val="008220FF"/>
    <w:rsid w:val="0082224A"/>
    <w:rsid w:val="00822353"/>
    <w:rsid w:val="00822459"/>
    <w:rsid w:val="008229C8"/>
    <w:rsid w:val="00822AD9"/>
    <w:rsid w:val="00823266"/>
    <w:rsid w:val="008241B5"/>
    <w:rsid w:val="008242FD"/>
    <w:rsid w:val="008251A9"/>
    <w:rsid w:val="00825446"/>
    <w:rsid w:val="008257BC"/>
    <w:rsid w:val="0082605C"/>
    <w:rsid w:val="00826113"/>
    <w:rsid w:val="008265CC"/>
    <w:rsid w:val="00826625"/>
    <w:rsid w:val="008267BD"/>
    <w:rsid w:val="00826933"/>
    <w:rsid w:val="00826F8D"/>
    <w:rsid w:val="00827338"/>
    <w:rsid w:val="008273FC"/>
    <w:rsid w:val="00827730"/>
    <w:rsid w:val="00827C65"/>
    <w:rsid w:val="00827E6F"/>
    <w:rsid w:val="00830736"/>
    <w:rsid w:val="00830BB2"/>
    <w:rsid w:val="0083102E"/>
    <w:rsid w:val="0083190A"/>
    <w:rsid w:val="00831A3F"/>
    <w:rsid w:val="00831C1E"/>
    <w:rsid w:val="00832277"/>
    <w:rsid w:val="00832327"/>
    <w:rsid w:val="008325AE"/>
    <w:rsid w:val="008326C1"/>
    <w:rsid w:val="0083282A"/>
    <w:rsid w:val="00832B06"/>
    <w:rsid w:val="00832B0A"/>
    <w:rsid w:val="00832C9A"/>
    <w:rsid w:val="008334F4"/>
    <w:rsid w:val="008336A5"/>
    <w:rsid w:val="00833BAF"/>
    <w:rsid w:val="008343A2"/>
    <w:rsid w:val="008347BC"/>
    <w:rsid w:val="00834A1F"/>
    <w:rsid w:val="00834D5C"/>
    <w:rsid w:val="00834E29"/>
    <w:rsid w:val="00835D15"/>
    <w:rsid w:val="00836E0A"/>
    <w:rsid w:val="008370D6"/>
    <w:rsid w:val="0083718E"/>
    <w:rsid w:val="0083727F"/>
    <w:rsid w:val="00837600"/>
    <w:rsid w:val="008378CE"/>
    <w:rsid w:val="008378E9"/>
    <w:rsid w:val="0083796C"/>
    <w:rsid w:val="00837D52"/>
    <w:rsid w:val="008404B9"/>
    <w:rsid w:val="00840625"/>
    <w:rsid w:val="00840C25"/>
    <w:rsid w:val="008413FA"/>
    <w:rsid w:val="00841BA8"/>
    <w:rsid w:val="00841E7D"/>
    <w:rsid w:val="0084200A"/>
    <w:rsid w:val="00842780"/>
    <w:rsid w:val="00842B30"/>
    <w:rsid w:val="00842CCE"/>
    <w:rsid w:val="00843B86"/>
    <w:rsid w:val="00843BC6"/>
    <w:rsid w:val="00843DCE"/>
    <w:rsid w:val="0084441E"/>
    <w:rsid w:val="008453C9"/>
    <w:rsid w:val="00846210"/>
    <w:rsid w:val="0084628D"/>
    <w:rsid w:val="00846EB2"/>
    <w:rsid w:val="00847255"/>
    <w:rsid w:val="0084725D"/>
    <w:rsid w:val="00847538"/>
    <w:rsid w:val="0084758E"/>
    <w:rsid w:val="0084789E"/>
    <w:rsid w:val="00847D8D"/>
    <w:rsid w:val="00850396"/>
    <w:rsid w:val="008507D6"/>
    <w:rsid w:val="00850856"/>
    <w:rsid w:val="00850DA8"/>
    <w:rsid w:val="0085112E"/>
    <w:rsid w:val="0085144E"/>
    <w:rsid w:val="00851A78"/>
    <w:rsid w:val="00851D01"/>
    <w:rsid w:val="00852035"/>
    <w:rsid w:val="008528D4"/>
    <w:rsid w:val="008529AD"/>
    <w:rsid w:val="0085324A"/>
    <w:rsid w:val="008535E4"/>
    <w:rsid w:val="00853646"/>
    <w:rsid w:val="00854336"/>
    <w:rsid w:val="008543D7"/>
    <w:rsid w:val="0085524C"/>
    <w:rsid w:val="00855DEE"/>
    <w:rsid w:val="00855EAE"/>
    <w:rsid w:val="00856424"/>
    <w:rsid w:val="008569BF"/>
    <w:rsid w:val="00856C9E"/>
    <w:rsid w:val="00857072"/>
    <w:rsid w:val="00857230"/>
    <w:rsid w:val="00857786"/>
    <w:rsid w:val="0086009C"/>
    <w:rsid w:val="00860BF2"/>
    <w:rsid w:val="00861355"/>
    <w:rsid w:val="00861777"/>
    <w:rsid w:val="00861A5E"/>
    <w:rsid w:val="008628B4"/>
    <w:rsid w:val="0086342F"/>
    <w:rsid w:val="0086366B"/>
    <w:rsid w:val="00863BCA"/>
    <w:rsid w:val="0086481F"/>
    <w:rsid w:val="0086489E"/>
    <w:rsid w:val="0086499A"/>
    <w:rsid w:val="008657D2"/>
    <w:rsid w:val="008658BC"/>
    <w:rsid w:val="008658ED"/>
    <w:rsid w:val="00865977"/>
    <w:rsid w:val="0086619A"/>
    <w:rsid w:val="008666AB"/>
    <w:rsid w:val="00866FE8"/>
    <w:rsid w:val="00866FF8"/>
    <w:rsid w:val="00867013"/>
    <w:rsid w:val="00867523"/>
    <w:rsid w:val="0086784E"/>
    <w:rsid w:val="00867A37"/>
    <w:rsid w:val="0087010C"/>
    <w:rsid w:val="008707D1"/>
    <w:rsid w:val="00870B64"/>
    <w:rsid w:val="00870D23"/>
    <w:rsid w:val="00870D76"/>
    <w:rsid w:val="00870F50"/>
    <w:rsid w:val="00871904"/>
    <w:rsid w:val="00871D91"/>
    <w:rsid w:val="00871E7E"/>
    <w:rsid w:val="00872820"/>
    <w:rsid w:val="0087286F"/>
    <w:rsid w:val="00872CB4"/>
    <w:rsid w:val="00872DC9"/>
    <w:rsid w:val="00872E63"/>
    <w:rsid w:val="008735E4"/>
    <w:rsid w:val="008735EB"/>
    <w:rsid w:val="00873621"/>
    <w:rsid w:val="00873C24"/>
    <w:rsid w:val="00873DEB"/>
    <w:rsid w:val="00874052"/>
    <w:rsid w:val="00875BEE"/>
    <w:rsid w:val="00875C9E"/>
    <w:rsid w:val="0087696B"/>
    <w:rsid w:val="00876F2F"/>
    <w:rsid w:val="00877714"/>
    <w:rsid w:val="00877779"/>
    <w:rsid w:val="00877E3D"/>
    <w:rsid w:val="00877E5A"/>
    <w:rsid w:val="00877F2B"/>
    <w:rsid w:val="0088044F"/>
    <w:rsid w:val="00880540"/>
    <w:rsid w:val="00880BD0"/>
    <w:rsid w:val="00880F5D"/>
    <w:rsid w:val="008813AA"/>
    <w:rsid w:val="0088288D"/>
    <w:rsid w:val="00882D02"/>
    <w:rsid w:val="00883624"/>
    <w:rsid w:val="00883843"/>
    <w:rsid w:val="00883DBA"/>
    <w:rsid w:val="00884024"/>
    <w:rsid w:val="008843EF"/>
    <w:rsid w:val="00884456"/>
    <w:rsid w:val="00884575"/>
    <w:rsid w:val="00885145"/>
    <w:rsid w:val="008851AB"/>
    <w:rsid w:val="008858EF"/>
    <w:rsid w:val="00885B4B"/>
    <w:rsid w:val="00885D3C"/>
    <w:rsid w:val="00885E76"/>
    <w:rsid w:val="00885EE1"/>
    <w:rsid w:val="00885EF5"/>
    <w:rsid w:val="00885F98"/>
    <w:rsid w:val="00886635"/>
    <w:rsid w:val="008875A3"/>
    <w:rsid w:val="00887606"/>
    <w:rsid w:val="008876ED"/>
    <w:rsid w:val="00887D64"/>
    <w:rsid w:val="0089035F"/>
    <w:rsid w:val="00890364"/>
    <w:rsid w:val="008903A9"/>
    <w:rsid w:val="00890525"/>
    <w:rsid w:val="00890734"/>
    <w:rsid w:val="00891468"/>
    <w:rsid w:val="008915F8"/>
    <w:rsid w:val="0089172B"/>
    <w:rsid w:val="00891DA5"/>
    <w:rsid w:val="008924C5"/>
    <w:rsid w:val="0089270D"/>
    <w:rsid w:val="00892771"/>
    <w:rsid w:val="00892C82"/>
    <w:rsid w:val="00892C9E"/>
    <w:rsid w:val="0089302E"/>
    <w:rsid w:val="0089414C"/>
    <w:rsid w:val="008949B0"/>
    <w:rsid w:val="00894DCF"/>
    <w:rsid w:val="0089526C"/>
    <w:rsid w:val="00895E03"/>
    <w:rsid w:val="00896252"/>
    <w:rsid w:val="0089631F"/>
    <w:rsid w:val="00896BA8"/>
    <w:rsid w:val="00896D16"/>
    <w:rsid w:val="008971E2"/>
    <w:rsid w:val="00897D6E"/>
    <w:rsid w:val="00897FE9"/>
    <w:rsid w:val="008A0267"/>
    <w:rsid w:val="008A0CC6"/>
    <w:rsid w:val="008A1C75"/>
    <w:rsid w:val="008A1F1A"/>
    <w:rsid w:val="008A24D2"/>
    <w:rsid w:val="008A2901"/>
    <w:rsid w:val="008A315A"/>
    <w:rsid w:val="008A3175"/>
    <w:rsid w:val="008A35C2"/>
    <w:rsid w:val="008A3AB7"/>
    <w:rsid w:val="008A4648"/>
    <w:rsid w:val="008A4794"/>
    <w:rsid w:val="008A4E47"/>
    <w:rsid w:val="008A5167"/>
    <w:rsid w:val="008A55FF"/>
    <w:rsid w:val="008A5C9C"/>
    <w:rsid w:val="008A635E"/>
    <w:rsid w:val="008A638C"/>
    <w:rsid w:val="008A6894"/>
    <w:rsid w:val="008A71DE"/>
    <w:rsid w:val="008A71F4"/>
    <w:rsid w:val="008A724E"/>
    <w:rsid w:val="008A7ABA"/>
    <w:rsid w:val="008A7D0F"/>
    <w:rsid w:val="008A7FFD"/>
    <w:rsid w:val="008B0B7E"/>
    <w:rsid w:val="008B1051"/>
    <w:rsid w:val="008B1163"/>
    <w:rsid w:val="008B1242"/>
    <w:rsid w:val="008B1B3D"/>
    <w:rsid w:val="008B1C70"/>
    <w:rsid w:val="008B2246"/>
    <w:rsid w:val="008B2758"/>
    <w:rsid w:val="008B28CD"/>
    <w:rsid w:val="008B2993"/>
    <w:rsid w:val="008B2EB7"/>
    <w:rsid w:val="008B2F96"/>
    <w:rsid w:val="008B30C9"/>
    <w:rsid w:val="008B3525"/>
    <w:rsid w:val="008B3A7A"/>
    <w:rsid w:val="008B4023"/>
    <w:rsid w:val="008B4993"/>
    <w:rsid w:val="008B49D8"/>
    <w:rsid w:val="008B4D86"/>
    <w:rsid w:val="008B4F33"/>
    <w:rsid w:val="008B507B"/>
    <w:rsid w:val="008B545F"/>
    <w:rsid w:val="008B5A8E"/>
    <w:rsid w:val="008B5D02"/>
    <w:rsid w:val="008B6085"/>
    <w:rsid w:val="008B62B7"/>
    <w:rsid w:val="008B643E"/>
    <w:rsid w:val="008B6465"/>
    <w:rsid w:val="008B649B"/>
    <w:rsid w:val="008B6EBE"/>
    <w:rsid w:val="008B742D"/>
    <w:rsid w:val="008B7CCF"/>
    <w:rsid w:val="008C0018"/>
    <w:rsid w:val="008C014E"/>
    <w:rsid w:val="008C06FD"/>
    <w:rsid w:val="008C0A78"/>
    <w:rsid w:val="008C0E4A"/>
    <w:rsid w:val="008C0F52"/>
    <w:rsid w:val="008C0F57"/>
    <w:rsid w:val="008C0F79"/>
    <w:rsid w:val="008C13C7"/>
    <w:rsid w:val="008C143F"/>
    <w:rsid w:val="008C1459"/>
    <w:rsid w:val="008C160F"/>
    <w:rsid w:val="008C1890"/>
    <w:rsid w:val="008C202D"/>
    <w:rsid w:val="008C2106"/>
    <w:rsid w:val="008C2BDD"/>
    <w:rsid w:val="008C2EC0"/>
    <w:rsid w:val="008C320C"/>
    <w:rsid w:val="008C3295"/>
    <w:rsid w:val="008C3B21"/>
    <w:rsid w:val="008C3C37"/>
    <w:rsid w:val="008C3D6E"/>
    <w:rsid w:val="008C4762"/>
    <w:rsid w:val="008C4A31"/>
    <w:rsid w:val="008C5029"/>
    <w:rsid w:val="008C52C6"/>
    <w:rsid w:val="008C57A5"/>
    <w:rsid w:val="008C5BF6"/>
    <w:rsid w:val="008C5D1C"/>
    <w:rsid w:val="008C6767"/>
    <w:rsid w:val="008C67E4"/>
    <w:rsid w:val="008C68EA"/>
    <w:rsid w:val="008C6A46"/>
    <w:rsid w:val="008C6A6C"/>
    <w:rsid w:val="008C7589"/>
    <w:rsid w:val="008D02D3"/>
    <w:rsid w:val="008D0BD7"/>
    <w:rsid w:val="008D1018"/>
    <w:rsid w:val="008D1755"/>
    <w:rsid w:val="008D182D"/>
    <w:rsid w:val="008D1877"/>
    <w:rsid w:val="008D1933"/>
    <w:rsid w:val="008D2683"/>
    <w:rsid w:val="008D26A8"/>
    <w:rsid w:val="008D26D1"/>
    <w:rsid w:val="008D278A"/>
    <w:rsid w:val="008D2A1E"/>
    <w:rsid w:val="008D2DED"/>
    <w:rsid w:val="008D2FCB"/>
    <w:rsid w:val="008D2FE8"/>
    <w:rsid w:val="008D31C2"/>
    <w:rsid w:val="008D3545"/>
    <w:rsid w:val="008D359F"/>
    <w:rsid w:val="008D38E9"/>
    <w:rsid w:val="008D3A77"/>
    <w:rsid w:val="008D3E41"/>
    <w:rsid w:val="008D483A"/>
    <w:rsid w:val="008D4D2E"/>
    <w:rsid w:val="008D5642"/>
    <w:rsid w:val="008D56C1"/>
    <w:rsid w:val="008D57D8"/>
    <w:rsid w:val="008D58D6"/>
    <w:rsid w:val="008D5E9A"/>
    <w:rsid w:val="008D6588"/>
    <w:rsid w:val="008D6975"/>
    <w:rsid w:val="008D7547"/>
    <w:rsid w:val="008D7B9A"/>
    <w:rsid w:val="008E127D"/>
    <w:rsid w:val="008E182C"/>
    <w:rsid w:val="008E1C5C"/>
    <w:rsid w:val="008E22E5"/>
    <w:rsid w:val="008E236A"/>
    <w:rsid w:val="008E2CA6"/>
    <w:rsid w:val="008E2F14"/>
    <w:rsid w:val="008E32DA"/>
    <w:rsid w:val="008E342E"/>
    <w:rsid w:val="008E36E3"/>
    <w:rsid w:val="008E371A"/>
    <w:rsid w:val="008E39EE"/>
    <w:rsid w:val="008E3BD9"/>
    <w:rsid w:val="008E3FCF"/>
    <w:rsid w:val="008E48D8"/>
    <w:rsid w:val="008E630F"/>
    <w:rsid w:val="008E6990"/>
    <w:rsid w:val="008E72D7"/>
    <w:rsid w:val="008E743A"/>
    <w:rsid w:val="008E7817"/>
    <w:rsid w:val="008E792A"/>
    <w:rsid w:val="008E7BC3"/>
    <w:rsid w:val="008F03B5"/>
    <w:rsid w:val="008F1160"/>
    <w:rsid w:val="008F180B"/>
    <w:rsid w:val="008F1A8B"/>
    <w:rsid w:val="008F1BE1"/>
    <w:rsid w:val="008F2178"/>
    <w:rsid w:val="008F242E"/>
    <w:rsid w:val="008F2462"/>
    <w:rsid w:val="008F272D"/>
    <w:rsid w:val="008F2B60"/>
    <w:rsid w:val="008F2DCB"/>
    <w:rsid w:val="008F312E"/>
    <w:rsid w:val="008F32AE"/>
    <w:rsid w:val="008F3E2C"/>
    <w:rsid w:val="008F40A4"/>
    <w:rsid w:val="008F4EA1"/>
    <w:rsid w:val="008F5014"/>
    <w:rsid w:val="008F54CA"/>
    <w:rsid w:val="008F5ADA"/>
    <w:rsid w:val="008F5BB9"/>
    <w:rsid w:val="008F6223"/>
    <w:rsid w:val="008F6658"/>
    <w:rsid w:val="008F73E6"/>
    <w:rsid w:val="008F750D"/>
    <w:rsid w:val="008F76D3"/>
    <w:rsid w:val="008F7C1E"/>
    <w:rsid w:val="0090021D"/>
    <w:rsid w:val="009007B9"/>
    <w:rsid w:val="009007F9"/>
    <w:rsid w:val="0090094D"/>
    <w:rsid w:val="00901023"/>
    <w:rsid w:val="0090147D"/>
    <w:rsid w:val="00902615"/>
    <w:rsid w:val="0090375F"/>
    <w:rsid w:val="00903B55"/>
    <w:rsid w:val="00903DAE"/>
    <w:rsid w:val="0090433B"/>
    <w:rsid w:val="00904345"/>
    <w:rsid w:val="009045E5"/>
    <w:rsid w:val="00904752"/>
    <w:rsid w:val="00905820"/>
    <w:rsid w:val="00906314"/>
    <w:rsid w:val="0090689B"/>
    <w:rsid w:val="00906AC6"/>
    <w:rsid w:val="00907526"/>
    <w:rsid w:val="009077D9"/>
    <w:rsid w:val="00907EE1"/>
    <w:rsid w:val="00910A42"/>
    <w:rsid w:val="00911B49"/>
    <w:rsid w:val="00912481"/>
    <w:rsid w:val="009124EA"/>
    <w:rsid w:val="009128C0"/>
    <w:rsid w:val="00912B7C"/>
    <w:rsid w:val="00912CCE"/>
    <w:rsid w:val="009130AA"/>
    <w:rsid w:val="00913697"/>
    <w:rsid w:val="009138F3"/>
    <w:rsid w:val="00913F92"/>
    <w:rsid w:val="009140A6"/>
    <w:rsid w:val="00914202"/>
    <w:rsid w:val="009143C7"/>
    <w:rsid w:val="009144A9"/>
    <w:rsid w:val="00914E42"/>
    <w:rsid w:val="00915085"/>
    <w:rsid w:val="009152C4"/>
    <w:rsid w:val="00915455"/>
    <w:rsid w:val="00915689"/>
    <w:rsid w:val="009156C6"/>
    <w:rsid w:val="00915756"/>
    <w:rsid w:val="009158C8"/>
    <w:rsid w:val="00915F63"/>
    <w:rsid w:val="00916188"/>
    <w:rsid w:val="00916444"/>
    <w:rsid w:val="00916495"/>
    <w:rsid w:val="00916A95"/>
    <w:rsid w:val="00916FF3"/>
    <w:rsid w:val="00917655"/>
    <w:rsid w:val="0091765D"/>
    <w:rsid w:val="00917999"/>
    <w:rsid w:val="00917C4D"/>
    <w:rsid w:val="00917D60"/>
    <w:rsid w:val="009201D2"/>
    <w:rsid w:val="009207F9"/>
    <w:rsid w:val="009208ED"/>
    <w:rsid w:val="009213D6"/>
    <w:rsid w:val="00921B1D"/>
    <w:rsid w:val="00921CC7"/>
    <w:rsid w:val="00922008"/>
    <w:rsid w:val="00922571"/>
    <w:rsid w:val="009229DE"/>
    <w:rsid w:val="00922FE5"/>
    <w:rsid w:val="00923231"/>
    <w:rsid w:val="00923314"/>
    <w:rsid w:val="00923343"/>
    <w:rsid w:val="009238B3"/>
    <w:rsid w:val="00923A70"/>
    <w:rsid w:val="00923B5E"/>
    <w:rsid w:val="00923E2C"/>
    <w:rsid w:val="00923FFC"/>
    <w:rsid w:val="00924481"/>
    <w:rsid w:val="00924576"/>
    <w:rsid w:val="00924692"/>
    <w:rsid w:val="00924DDD"/>
    <w:rsid w:val="00925BBC"/>
    <w:rsid w:val="00925BD9"/>
    <w:rsid w:val="00925BFC"/>
    <w:rsid w:val="00926645"/>
    <w:rsid w:val="0092671E"/>
    <w:rsid w:val="009269F1"/>
    <w:rsid w:val="009271D6"/>
    <w:rsid w:val="0092720D"/>
    <w:rsid w:val="00930788"/>
    <w:rsid w:val="009307AB"/>
    <w:rsid w:val="0093123A"/>
    <w:rsid w:val="00931241"/>
    <w:rsid w:val="0093184C"/>
    <w:rsid w:val="00931C64"/>
    <w:rsid w:val="009322D8"/>
    <w:rsid w:val="009325FF"/>
    <w:rsid w:val="00932A3A"/>
    <w:rsid w:val="00932A61"/>
    <w:rsid w:val="00933F7B"/>
    <w:rsid w:val="00934A5F"/>
    <w:rsid w:val="00935ABD"/>
    <w:rsid w:val="00935E3F"/>
    <w:rsid w:val="0093659B"/>
    <w:rsid w:val="00936B49"/>
    <w:rsid w:val="009370BC"/>
    <w:rsid w:val="00937537"/>
    <w:rsid w:val="009375ED"/>
    <w:rsid w:val="009376AB"/>
    <w:rsid w:val="009403E3"/>
    <w:rsid w:val="00940993"/>
    <w:rsid w:val="00940CFC"/>
    <w:rsid w:val="00940E77"/>
    <w:rsid w:val="0094124B"/>
    <w:rsid w:val="00941845"/>
    <w:rsid w:val="009418C0"/>
    <w:rsid w:val="0094199F"/>
    <w:rsid w:val="00941E65"/>
    <w:rsid w:val="009420C8"/>
    <w:rsid w:val="009425F8"/>
    <w:rsid w:val="00943025"/>
    <w:rsid w:val="009435D8"/>
    <w:rsid w:val="009437B1"/>
    <w:rsid w:val="00943CC1"/>
    <w:rsid w:val="00944260"/>
    <w:rsid w:val="009442E5"/>
    <w:rsid w:val="0094440C"/>
    <w:rsid w:val="0094490A"/>
    <w:rsid w:val="00944E49"/>
    <w:rsid w:val="009451AC"/>
    <w:rsid w:val="009453D6"/>
    <w:rsid w:val="00945609"/>
    <w:rsid w:val="009457F8"/>
    <w:rsid w:val="00945945"/>
    <w:rsid w:val="00945973"/>
    <w:rsid w:val="00945E62"/>
    <w:rsid w:val="00945F1D"/>
    <w:rsid w:val="00946073"/>
    <w:rsid w:val="009460FA"/>
    <w:rsid w:val="009464D2"/>
    <w:rsid w:val="009468AB"/>
    <w:rsid w:val="00946FAF"/>
    <w:rsid w:val="009478CC"/>
    <w:rsid w:val="0094792A"/>
    <w:rsid w:val="00947B76"/>
    <w:rsid w:val="00950123"/>
    <w:rsid w:val="009505EE"/>
    <w:rsid w:val="00951095"/>
    <w:rsid w:val="0095121C"/>
    <w:rsid w:val="00951559"/>
    <w:rsid w:val="009519BD"/>
    <w:rsid w:val="0095214C"/>
    <w:rsid w:val="00952514"/>
    <w:rsid w:val="0095267B"/>
    <w:rsid w:val="0095269E"/>
    <w:rsid w:val="009526C4"/>
    <w:rsid w:val="009526CC"/>
    <w:rsid w:val="00952BEB"/>
    <w:rsid w:val="00952F6E"/>
    <w:rsid w:val="00953387"/>
    <w:rsid w:val="00953B51"/>
    <w:rsid w:val="00953C1E"/>
    <w:rsid w:val="00953CDE"/>
    <w:rsid w:val="00953E5A"/>
    <w:rsid w:val="0095416F"/>
    <w:rsid w:val="00954531"/>
    <w:rsid w:val="0095454C"/>
    <w:rsid w:val="00955149"/>
    <w:rsid w:val="0095536A"/>
    <w:rsid w:val="00955E9E"/>
    <w:rsid w:val="00956447"/>
    <w:rsid w:val="009564E7"/>
    <w:rsid w:val="00956687"/>
    <w:rsid w:val="009567C7"/>
    <w:rsid w:val="009567CB"/>
    <w:rsid w:val="009569AF"/>
    <w:rsid w:val="00956D71"/>
    <w:rsid w:val="00957618"/>
    <w:rsid w:val="00957AB6"/>
    <w:rsid w:val="00957C97"/>
    <w:rsid w:val="00960049"/>
    <w:rsid w:val="0096091C"/>
    <w:rsid w:val="00960996"/>
    <w:rsid w:val="00960A2E"/>
    <w:rsid w:val="00961852"/>
    <w:rsid w:val="00962A21"/>
    <w:rsid w:val="00962CA7"/>
    <w:rsid w:val="00962D08"/>
    <w:rsid w:val="00962E98"/>
    <w:rsid w:val="0096303E"/>
    <w:rsid w:val="009630DA"/>
    <w:rsid w:val="009630FC"/>
    <w:rsid w:val="00963172"/>
    <w:rsid w:val="009637A9"/>
    <w:rsid w:val="009639E4"/>
    <w:rsid w:val="0096420C"/>
    <w:rsid w:val="00964449"/>
    <w:rsid w:val="009649A5"/>
    <w:rsid w:val="00965181"/>
    <w:rsid w:val="0096586C"/>
    <w:rsid w:val="00965A8F"/>
    <w:rsid w:val="00965AF2"/>
    <w:rsid w:val="00965C9B"/>
    <w:rsid w:val="00966061"/>
    <w:rsid w:val="00966078"/>
    <w:rsid w:val="0096619E"/>
    <w:rsid w:val="00966864"/>
    <w:rsid w:val="00966BBD"/>
    <w:rsid w:val="00967043"/>
    <w:rsid w:val="009672B3"/>
    <w:rsid w:val="00967392"/>
    <w:rsid w:val="00967604"/>
    <w:rsid w:val="009676CF"/>
    <w:rsid w:val="00967A71"/>
    <w:rsid w:val="00967DE3"/>
    <w:rsid w:val="00970259"/>
    <w:rsid w:val="00970D1F"/>
    <w:rsid w:val="00970EAC"/>
    <w:rsid w:val="0097159D"/>
    <w:rsid w:val="0097170D"/>
    <w:rsid w:val="0097170E"/>
    <w:rsid w:val="0097195E"/>
    <w:rsid w:val="00971B2F"/>
    <w:rsid w:val="00971BAF"/>
    <w:rsid w:val="00971E6B"/>
    <w:rsid w:val="0097237A"/>
    <w:rsid w:val="0097243E"/>
    <w:rsid w:val="00972602"/>
    <w:rsid w:val="00972DF6"/>
    <w:rsid w:val="00973329"/>
    <w:rsid w:val="00973398"/>
    <w:rsid w:val="009733E0"/>
    <w:rsid w:val="009737E5"/>
    <w:rsid w:val="00973FB4"/>
    <w:rsid w:val="0097436C"/>
    <w:rsid w:val="00974640"/>
    <w:rsid w:val="00974868"/>
    <w:rsid w:val="00974C8F"/>
    <w:rsid w:val="00974E33"/>
    <w:rsid w:val="00976766"/>
    <w:rsid w:val="0097688F"/>
    <w:rsid w:val="0097719A"/>
    <w:rsid w:val="00977573"/>
    <w:rsid w:val="00977793"/>
    <w:rsid w:val="009801E8"/>
    <w:rsid w:val="00980226"/>
    <w:rsid w:val="00981361"/>
    <w:rsid w:val="00981505"/>
    <w:rsid w:val="00981738"/>
    <w:rsid w:val="00981F46"/>
    <w:rsid w:val="00982271"/>
    <w:rsid w:val="00983066"/>
    <w:rsid w:val="009830CF"/>
    <w:rsid w:val="00983F33"/>
    <w:rsid w:val="00984040"/>
    <w:rsid w:val="009840AA"/>
    <w:rsid w:val="00984939"/>
    <w:rsid w:val="00984A91"/>
    <w:rsid w:val="00984BF8"/>
    <w:rsid w:val="00984CB7"/>
    <w:rsid w:val="00985732"/>
    <w:rsid w:val="00985DC5"/>
    <w:rsid w:val="00985EBD"/>
    <w:rsid w:val="00985EFD"/>
    <w:rsid w:val="009864F3"/>
    <w:rsid w:val="0098654E"/>
    <w:rsid w:val="0098693A"/>
    <w:rsid w:val="0098721D"/>
    <w:rsid w:val="00987B55"/>
    <w:rsid w:val="00987C3E"/>
    <w:rsid w:val="00987C9E"/>
    <w:rsid w:val="009903E6"/>
    <w:rsid w:val="00990A05"/>
    <w:rsid w:val="0099146E"/>
    <w:rsid w:val="0099178D"/>
    <w:rsid w:val="00991C3C"/>
    <w:rsid w:val="00991D70"/>
    <w:rsid w:val="00992924"/>
    <w:rsid w:val="009929FF"/>
    <w:rsid w:val="00992ECA"/>
    <w:rsid w:val="009933C1"/>
    <w:rsid w:val="009933C6"/>
    <w:rsid w:val="0099380D"/>
    <w:rsid w:val="009938F7"/>
    <w:rsid w:val="00993A70"/>
    <w:rsid w:val="00993B1C"/>
    <w:rsid w:val="00993BEA"/>
    <w:rsid w:val="00993C24"/>
    <w:rsid w:val="009946ED"/>
    <w:rsid w:val="009947BF"/>
    <w:rsid w:val="00994BB0"/>
    <w:rsid w:val="00994CDA"/>
    <w:rsid w:val="00995341"/>
    <w:rsid w:val="00995BFC"/>
    <w:rsid w:val="00996343"/>
    <w:rsid w:val="00996816"/>
    <w:rsid w:val="00996D5A"/>
    <w:rsid w:val="00996FFA"/>
    <w:rsid w:val="00997B63"/>
    <w:rsid w:val="009A0392"/>
    <w:rsid w:val="009A0611"/>
    <w:rsid w:val="009A07AF"/>
    <w:rsid w:val="009A0AB1"/>
    <w:rsid w:val="009A1015"/>
    <w:rsid w:val="009A1728"/>
    <w:rsid w:val="009A2061"/>
    <w:rsid w:val="009A20CF"/>
    <w:rsid w:val="009A2410"/>
    <w:rsid w:val="009A2FF1"/>
    <w:rsid w:val="009A3222"/>
    <w:rsid w:val="009A32FB"/>
    <w:rsid w:val="009A46CD"/>
    <w:rsid w:val="009A4908"/>
    <w:rsid w:val="009A4A50"/>
    <w:rsid w:val="009A4D0A"/>
    <w:rsid w:val="009A4FEB"/>
    <w:rsid w:val="009A51EB"/>
    <w:rsid w:val="009A524E"/>
    <w:rsid w:val="009A547A"/>
    <w:rsid w:val="009A56ED"/>
    <w:rsid w:val="009A6130"/>
    <w:rsid w:val="009A62D4"/>
    <w:rsid w:val="009A6997"/>
    <w:rsid w:val="009A6AF4"/>
    <w:rsid w:val="009A6CBC"/>
    <w:rsid w:val="009A6FFB"/>
    <w:rsid w:val="009A74A9"/>
    <w:rsid w:val="009A7F50"/>
    <w:rsid w:val="009B0523"/>
    <w:rsid w:val="009B0815"/>
    <w:rsid w:val="009B0DC9"/>
    <w:rsid w:val="009B1361"/>
    <w:rsid w:val="009B155C"/>
    <w:rsid w:val="009B1FA0"/>
    <w:rsid w:val="009B2021"/>
    <w:rsid w:val="009B2487"/>
    <w:rsid w:val="009B24D3"/>
    <w:rsid w:val="009B25DF"/>
    <w:rsid w:val="009B2627"/>
    <w:rsid w:val="009B2BFB"/>
    <w:rsid w:val="009B2F8F"/>
    <w:rsid w:val="009B36BD"/>
    <w:rsid w:val="009B542D"/>
    <w:rsid w:val="009B561C"/>
    <w:rsid w:val="009B5F93"/>
    <w:rsid w:val="009B630B"/>
    <w:rsid w:val="009B65CE"/>
    <w:rsid w:val="009B6F70"/>
    <w:rsid w:val="009B7833"/>
    <w:rsid w:val="009C0394"/>
    <w:rsid w:val="009C05E0"/>
    <w:rsid w:val="009C0A7A"/>
    <w:rsid w:val="009C0E0A"/>
    <w:rsid w:val="009C18E3"/>
    <w:rsid w:val="009C1B20"/>
    <w:rsid w:val="009C2265"/>
    <w:rsid w:val="009C23C0"/>
    <w:rsid w:val="009C2830"/>
    <w:rsid w:val="009C2A06"/>
    <w:rsid w:val="009C2B97"/>
    <w:rsid w:val="009C2BD9"/>
    <w:rsid w:val="009C36C4"/>
    <w:rsid w:val="009C3D62"/>
    <w:rsid w:val="009C3E70"/>
    <w:rsid w:val="009C48EB"/>
    <w:rsid w:val="009C4BA4"/>
    <w:rsid w:val="009C5711"/>
    <w:rsid w:val="009C5AFE"/>
    <w:rsid w:val="009C5D27"/>
    <w:rsid w:val="009C5DAF"/>
    <w:rsid w:val="009C6601"/>
    <w:rsid w:val="009C665E"/>
    <w:rsid w:val="009C6B9E"/>
    <w:rsid w:val="009C70E4"/>
    <w:rsid w:val="009C73F6"/>
    <w:rsid w:val="009C7C41"/>
    <w:rsid w:val="009C7F48"/>
    <w:rsid w:val="009D0526"/>
    <w:rsid w:val="009D0B49"/>
    <w:rsid w:val="009D1171"/>
    <w:rsid w:val="009D1503"/>
    <w:rsid w:val="009D1753"/>
    <w:rsid w:val="009D19D6"/>
    <w:rsid w:val="009D1A2A"/>
    <w:rsid w:val="009D1AF9"/>
    <w:rsid w:val="009D1DAC"/>
    <w:rsid w:val="009D1F95"/>
    <w:rsid w:val="009D2490"/>
    <w:rsid w:val="009D26B0"/>
    <w:rsid w:val="009D27D4"/>
    <w:rsid w:val="009D2E20"/>
    <w:rsid w:val="009D3A7C"/>
    <w:rsid w:val="009D4DE0"/>
    <w:rsid w:val="009D56B1"/>
    <w:rsid w:val="009D57DD"/>
    <w:rsid w:val="009D5EA0"/>
    <w:rsid w:val="009D6065"/>
    <w:rsid w:val="009D63EF"/>
    <w:rsid w:val="009D6548"/>
    <w:rsid w:val="009D6F20"/>
    <w:rsid w:val="009D6F99"/>
    <w:rsid w:val="009D7216"/>
    <w:rsid w:val="009D7462"/>
    <w:rsid w:val="009D762F"/>
    <w:rsid w:val="009E04CA"/>
    <w:rsid w:val="009E07A0"/>
    <w:rsid w:val="009E0A13"/>
    <w:rsid w:val="009E16CA"/>
    <w:rsid w:val="009E19C7"/>
    <w:rsid w:val="009E1B8A"/>
    <w:rsid w:val="009E1D76"/>
    <w:rsid w:val="009E1D9C"/>
    <w:rsid w:val="009E3594"/>
    <w:rsid w:val="009E3D51"/>
    <w:rsid w:val="009E42AD"/>
    <w:rsid w:val="009E47AB"/>
    <w:rsid w:val="009E48AF"/>
    <w:rsid w:val="009E51E5"/>
    <w:rsid w:val="009E5409"/>
    <w:rsid w:val="009E5A46"/>
    <w:rsid w:val="009E5A69"/>
    <w:rsid w:val="009E6238"/>
    <w:rsid w:val="009E6870"/>
    <w:rsid w:val="009E740F"/>
    <w:rsid w:val="009E79A5"/>
    <w:rsid w:val="009E7C72"/>
    <w:rsid w:val="009F00DB"/>
    <w:rsid w:val="009F1020"/>
    <w:rsid w:val="009F139F"/>
    <w:rsid w:val="009F1690"/>
    <w:rsid w:val="009F1756"/>
    <w:rsid w:val="009F21A4"/>
    <w:rsid w:val="009F22FE"/>
    <w:rsid w:val="009F2305"/>
    <w:rsid w:val="009F236D"/>
    <w:rsid w:val="009F30F3"/>
    <w:rsid w:val="009F369D"/>
    <w:rsid w:val="009F4324"/>
    <w:rsid w:val="009F45D3"/>
    <w:rsid w:val="009F4D21"/>
    <w:rsid w:val="009F4DCD"/>
    <w:rsid w:val="009F4EC1"/>
    <w:rsid w:val="009F4F4E"/>
    <w:rsid w:val="009F4F54"/>
    <w:rsid w:val="009F4FF1"/>
    <w:rsid w:val="009F51DD"/>
    <w:rsid w:val="009F52BA"/>
    <w:rsid w:val="009F59A2"/>
    <w:rsid w:val="009F5CDD"/>
    <w:rsid w:val="009F64F6"/>
    <w:rsid w:val="009F67FB"/>
    <w:rsid w:val="009F69E6"/>
    <w:rsid w:val="009F73E1"/>
    <w:rsid w:val="009F7ABA"/>
    <w:rsid w:val="00A00A3B"/>
    <w:rsid w:val="00A02A5A"/>
    <w:rsid w:val="00A02BCB"/>
    <w:rsid w:val="00A03639"/>
    <w:rsid w:val="00A039DE"/>
    <w:rsid w:val="00A03A91"/>
    <w:rsid w:val="00A03F55"/>
    <w:rsid w:val="00A03F89"/>
    <w:rsid w:val="00A0461F"/>
    <w:rsid w:val="00A04A5C"/>
    <w:rsid w:val="00A0524A"/>
    <w:rsid w:val="00A0599D"/>
    <w:rsid w:val="00A05A88"/>
    <w:rsid w:val="00A06013"/>
    <w:rsid w:val="00A0637B"/>
    <w:rsid w:val="00A06727"/>
    <w:rsid w:val="00A06906"/>
    <w:rsid w:val="00A06B57"/>
    <w:rsid w:val="00A06C52"/>
    <w:rsid w:val="00A0713D"/>
    <w:rsid w:val="00A07351"/>
    <w:rsid w:val="00A075EF"/>
    <w:rsid w:val="00A07861"/>
    <w:rsid w:val="00A07C63"/>
    <w:rsid w:val="00A07D51"/>
    <w:rsid w:val="00A10240"/>
    <w:rsid w:val="00A10294"/>
    <w:rsid w:val="00A1030C"/>
    <w:rsid w:val="00A10630"/>
    <w:rsid w:val="00A10C29"/>
    <w:rsid w:val="00A11DA9"/>
    <w:rsid w:val="00A11DD2"/>
    <w:rsid w:val="00A11F2B"/>
    <w:rsid w:val="00A12203"/>
    <w:rsid w:val="00A127E0"/>
    <w:rsid w:val="00A12B1B"/>
    <w:rsid w:val="00A12D56"/>
    <w:rsid w:val="00A12F3A"/>
    <w:rsid w:val="00A1351B"/>
    <w:rsid w:val="00A13B97"/>
    <w:rsid w:val="00A14703"/>
    <w:rsid w:val="00A14A90"/>
    <w:rsid w:val="00A1516A"/>
    <w:rsid w:val="00A15209"/>
    <w:rsid w:val="00A156F6"/>
    <w:rsid w:val="00A15977"/>
    <w:rsid w:val="00A15E6A"/>
    <w:rsid w:val="00A16687"/>
    <w:rsid w:val="00A16889"/>
    <w:rsid w:val="00A170F8"/>
    <w:rsid w:val="00A1713B"/>
    <w:rsid w:val="00A17656"/>
    <w:rsid w:val="00A17BA7"/>
    <w:rsid w:val="00A17E80"/>
    <w:rsid w:val="00A2098A"/>
    <w:rsid w:val="00A20D50"/>
    <w:rsid w:val="00A219C4"/>
    <w:rsid w:val="00A21A4B"/>
    <w:rsid w:val="00A21C5C"/>
    <w:rsid w:val="00A22463"/>
    <w:rsid w:val="00A22947"/>
    <w:rsid w:val="00A22991"/>
    <w:rsid w:val="00A22BCF"/>
    <w:rsid w:val="00A22E5D"/>
    <w:rsid w:val="00A231B4"/>
    <w:rsid w:val="00A23B26"/>
    <w:rsid w:val="00A24022"/>
    <w:rsid w:val="00A2407C"/>
    <w:rsid w:val="00A240ED"/>
    <w:rsid w:val="00A24819"/>
    <w:rsid w:val="00A24FE2"/>
    <w:rsid w:val="00A25054"/>
    <w:rsid w:val="00A251FC"/>
    <w:rsid w:val="00A25603"/>
    <w:rsid w:val="00A25677"/>
    <w:rsid w:val="00A2589F"/>
    <w:rsid w:val="00A26E45"/>
    <w:rsid w:val="00A26E4B"/>
    <w:rsid w:val="00A27081"/>
    <w:rsid w:val="00A27287"/>
    <w:rsid w:val="00A27E85"/>
    <w:rsid w:val="00A27E95"/>
    <w:rsid w:val="00A30A8F"/>
    <w:rsid w:val="00A30F5F"/>
    <w:rsid w:val="00A31656"/>
    <w:rsid w:val="00A31864"/>
    <w:rsid w:val="00A31CEF"/>
    <w:rsid w:val="00A327B4"/>
    <w:rsid w:val="00A331E9"/>
    <w:rsid w:val="00A33475"/>
    <w:rsid w:val="00A33ABF"/>
    <w:rsid w:val="00A33B72"/>
    <w:rsid w:val="00A33FA9"/>
    <w:rsid w:val="00A3418B"/>
    <w:rsid w:val="00A35488"/>
    <w:rsid w:val="00A35932"/>
    <w:rsid w:val="00A35FFB"/>
    <w:rsid w:val="00A365BE"/>
    <w:rsid w:val="00A36E4B"/>
    <w:rsid w:val="00A3701F"/>
    <w:rsid w:val="00A371C3"/>
    <w:rsid w:val="00A37328"/>
    <w:rsid w:val="00A37A12"/>
    <w:rsid w:val="00A37BA7"/>
    <w:rsid w:val="00A37D55"/>
    <w:rsid w:val="00A403F4"/>
    <w:rsid w:val="00A413E9"/>
    <w:rsid w:val="00A4157B"/>
    <w:rsid w:val="00A4176F"/>
    <w:rsid w:val="00A418F3"/>
    <w:rsid w:val="00A41F1E"/>
    <w:rsid w:val="00A42839"/>
    <w:rsid w:val="00A42B87"/>
    <w:rsid w:val="00A431A2"/>
    <w:rsid w:val="00A43532"/>
    <w:rsid w:val="00A437FB"/>
    <w:rsid w:val="00A438B8"/>
    <w:rsid w:val="00A43B39"/>
    <w:rsid w:val="00A43D35"/>
    <w:rsid w:val="00A4445D"/>
    <w:rsid w:val="00A447A6"/>
    <w:rsid w:val="00A44A66"/>
    <w:rsid w:val="00A44E06"/>
    <w:rsid w:val="00A458C7"/>
    <w:rsid w:val="00A4630D"/>
    <w:rsid w:val="00A46654"/>
    <w:rsid w:val="00A46A6F"/>
    <w:rsid w:val="00A46F02"/>
    <w:rsid w:val="00A46F08"/>
    <w:rsid w:val="00A477AA"/>
    <w:rsid w:val="00A502DD"/>
    <w:rsid w:val="00A50746"/>
    <w:rsid w:val="00A50BFE"/>
    <w:rsid w:val="00A51726"/>
    <w:rsid w:val="00A51FA8"/>
    <w:rsid w:val="00A52318"/>
    <w:rsid w:val="00A52342"/>
    <w:rsid w:val="00A524A0"/>
    <w:rsid w:val="00A52707"/>
    <w:rsid w:val="00A52D85"/>
    <w:rsid w:val="00A532A6"/>
    <w:rsid w:val="00A5335A"/>
    <w:rsid w:val="00A53445"/>
    <w:rsid w:val="00A534CD"/>
    <w:rsid w:val="00A53E7B"/>
    <w:rsid w:val="00A53FD6"/>
    <w:rsid w:val="00A5449C"/>
    <w:rsid w:val="00A55044"/>
    <w:rsid w:val="00A55530"/>
    <w:rsid w:val="00A55915"/>
    <w:rsid w:val="00A55996"/>
    <w:rsid w:val="00A55E7B"/>
    <w:rsid w:val="00A56299"/>
    <w:rsid w:val="00A56BEA"/>
    <w:rsid w:val="00A56FD1"/>
    <w:rsid w:val="00A57532"/>
    <w:rsid w:val="00A605E6"/>
    <w:rsid w:val="00A60721"/>
    <w:rsid w:val="00A60E77"/>
    <w:rsid w:val="00A60FDD"/>
    <w:rsid w:val="00A61FB6"/>
    <w:rsid w:val="00A622C0"/>
    <w:rsid w:val="00A622FD"/>
    <w:rsid w:val="00A62560"/>
    <w:rsid w:val="00A62811"/>
    <w:rsid w:val="00A629B4"/>
    <w:rsid w:val="00A6302C"/>
    <w:rsid w:val="00A639BA"/>
    <w:rsid w:val="00A65653"/>
    <w:rsid w:val="00A656D6"/>
    <w:rsid w:val="00A6586C"/>
    <w:rsid w:val="00A662F4"/>
    <w:rsid w:val="00A66560"/>
    <w:rsid w:val="00A66707"/>
    <w:rsid w:val="00A675DD"/>
    <w:rsid w:val="00A67C97"/>
    <w:rsid w:val="00A67CCB"/>
    <w:rsid w:val="00A67D29"/>
    <w:rsid w:val="00A67FCB"/>
    <w:rsid w:val="00A701AD"/>
    <w:rsid w:val="00A70F61"/>
    <w:rsid w:val="00A713EB"/>
    <w:rsid w:val="00A7168B"/>
    <w:rsid w:val="00A71D91"/>
    <w:rsid w:val="00A71EE6"/>
    <w:rsid w:val="00A72599"/>
    <w:rsid w:val="00A7275C"/>
    <w:rsid w:val="00A73149"/>
    <w:rsid w:val="00A73208"/>
    <w:rsid w:val="00A73494"/>
    <w:rsid w:val="00A738D9"/>
    <w:rsid w:val="00A74474"/>
    <w:rsid w:val="00A749FE"/>
    <w:rsid w:val="00A7554D"/>
    <w:rsid w:val="00A757EE"/>
    <w:rsid w:val="00A75897"/>
    <w:rsid w:val="00A759FE"/>
    <w:rsid w:val="00A75FBB"/>
    <w:rsid w:val="00A76305"/>
    <w:rsid w:val="00A765EA"/>
    <w:rsid w:val="00A768AC"/>
    <w:rsid w:val="00A77959"/>
    <w:rsid w:val="00A77CCF"/>
    <w:rsid w:val="00A8097F"/>
    <w:rsid w:val="00A80FF6"/>
    <w:rsid w:val="00A812CE"/>
    <w:rsid w:val="00A8133E"/>
    <w:rsid w:val="00A8136D"/>
    <w:rsid w:val="00A81D77"/>
    <w:rsid w:val="00A82176"/>
    <w:rsid w:val="00A82508"/>
    <w:rsid w:val="00A832A0"/>
    <w:rsid w:val="00A83A2C"/>
    <w:rsid w:val="00A8406C"/>
    <w:rsid w:val="00A84711"/>
    <w:rsid w:val="00A84B24"/>
    <w:rsid w:val="00A84B6D"/>
    <w:rsid w:val="00A8521F"/>
    <w:rsid w:val="00A8572F"/>
    <w:rsid w:val="00A85986"/>
    <w:rsid w:val="00A85D0F"/>
    <w:rsid w:val="00A867FC"/>
    <w:rsid w:val="00A868A0"/>
    <w:rsid w:val="00A86B89"/>
    <w:rsid w:val="00A86BE1"/>
    <w:rsid w:val="00A86C3B"/>
    <w:rsid w:val="00A872E1"/>
    <w:rsid w:val="00A872F6"/>
    <w:rsid w:val="00A875EA"/>
    <w:rsid w:val="00A90567"/>
    <w:rsid w:val="00A905B3"/>
    <w:rsid w:val="00A90BB5"/>
    <w:rsid w:val="00A910A6"/>
    <w:rsid w:val="00A91248"/>
    <w:rsid w:val="00A9130B"/>
    <w:rsid w:val="00A916FE"/>
    <w:rsid w:val="00A919F2"/>
    <w:rsid w:val="00A91A4F"/>
    <w:rsid w:val="00A91FE6"/>
    <w:rsid w:val="00A920B5"/>
    <w:rsid w:val="00A92292"/>
    <w:rsid w:val="00A9265C"/>
    <w:rsid w:val="00A92A09"/>
    <w:rsid w:val="00A92A56"/>
    <w:rsid w:val="00A92D2F"/>
    <w:rsid w:val="00A93C11"/>
    <w:rsid w:val="00A94DD6"/>
    <w:rsid w:val="00A94F7E"/>
    <w:rsid w:val="00A95514"/>
    <w:rsid w:val="00A955FF"/>
    <w:rsid w:val="00A9601E"/>
    <w:rsid w:val="00A96021"/>
    <w:rsid w:val="00A96FE6"/>
    <w:rsid w:val="00AA009E"/>
    <w:rsid w:val="00AA01DB"/>
    <w:rsid w:val="00AA0410"/>
    <w:rsid w:val="00AA06A5"/>
    <w:rsid w:val="00AA082C"/>
    <w:rsid w:val="00AA09F5"/>
    <w:rsid w:val="00AA0CD8"/>
    <w:rsid w:val="00AA0D29"/>
    <w:rsid w:val="00AA1503"/>
    <w:rsid w:val="00AA1514"/>
    <w:rsid w:val="00AA1B20"/>
    <w:rsid w:val="00AA1F55"/>
    <w:rsid w:val="00AA211B"/>
    <w:rsid w:val="00AA22A9"/>
    <w:rsid w:val="00AA2AF8"/>
    <w:rsid w:val="00AA2F11"/>
    <w:rsid w:val="00AA3088"/>
    <w:rsid w:val="00AA342D"/>
    <w:rsid w:val="00AA3686"/>
    <w:rsid w:val="00AA3819"/>
    <w:rsid w:val="00AA44D6"/>
    <w:rsid w:val="00AA4736"/>
    <w:rsid w:val="00AA5689"/>
    <w:rsid w:val="00AA68D3"/>
    <w:rsid w:val="00AA6ACA"/>
    <w:rsid w:val="00AA6FA7"/>
    <w:rsid w:val="00AA75C3"/>
    <w:rsid w:val="00AA76F0"/>
    <w:rsid w:val="00AA7EC7"/>
    <w:rsid w:val="00AB024A"/>
    <w:rsid w:val="00AB0457"/>
    <w:rsid w:val="00AB046D"/>
    <w:rsid w:val="00AB07E9"/>
    <w:rsid w:val="00AB0EE6"/>
    <w:rsid w:val="00AB0EEA"/>
    <w:rsid w:val="00AB21FD"/>
    <w:rsid w:val="00AB27CE"/>
    <w:rsid w:val="00AB2F6B"/>
    <w:rsid w:val="00AB2F71"/>
    <w:rsid w:val="00AB3415"/>
    <w:rsid w:val="00AB375E"/>
    <w:rsid w:val="00AB3ACA"/>
    <w:rsid w:val="00AB5226"/>
    <w:rsid w:val="00AB522A"/>
    <w:rsid w:val="00AB58B7"/>
    <w:rsid w:val="00AB5924"/>
    <w:rsid w:val="00AB5BAB"/>
    <w:rsid w:val="00AB5DD0"/>
    <w:rsid w:val="00AB61C1"/>
    <w:rsid w:val="00AB72BF"/>
    <w:rsid w:val="00AB7745"/>
    <w:rsid w:val="00AC08B7"/>
    <w:rsid w:val="00AC0FD0"/>
    <w:rsid w:val="00AC112A"/>
    <w:rsid w:val="00AC1574"/>
    <w:rsid w:val="00AC1B86"/>
    <w:rsid w:val="00AC2388"/>
    <w:rsid w:val="00AC2A5D"/>
    <w:rsid w:val="00AC2D62"/>
    <w:rsid w:val="00AC3600"/>
    <w:rsid w:val="00AC3695"/>
    <w:rsid w:val="00AC37FC"/>
    <w:rsid w:val="00AC3AD6"/>
    <w:rsid w:val="00AC4065"/>
    <w:rsid w:val="00AC44C9"/>
    <w:rsid w:val="00AC56E2"/>
    <w:rsid w:val="00AC5C66"/>
    <w:rsid w:val="00AC5E68"/>
    <w:rsid w:val="00AC5FA3"/>
    <w:rsid w:val="00AC6C99"/>
    <w:rsid w:val="00AC6CB5"/>
    <w:rsid w:val="00AC7A25"/>
    <w:rsid w:val="00AC7AFA"/>
    <w:rsid w:val="00AD0309"/>
    <w:rsid w:val="00AD0779"/>
    <w:rsid w:val="00AD0985"/>
    <w:rsid w:val="00AD0D28"/>
    <w:rsid w:val="00AD0E6B"/>
    <w:rsid w:val="00AD0EBB"/>
    <w:rsid w:val="00AD10CF"/>
    <w:rsid w:val="00AD1A89"/>
    <w:rsid w:val="00AD240A"/>
    <w:rsid w:val="00AD2952"/>
    <w:rsid w:val="00AD29E3"/>
    <w:rsid w:val="00AD2D0A"/>
    <w:rsid w:val="00AD2D3F"/>
    <w:rsid w:val="00AD3BE8"/>
    <w:rsid w:val="00AD3C62"/>
    <w:rsid w:val="00AD4553"/>
    <w:rsid w:val="00AD470F"/>
    <w:rsid w:val="00AD473C"/>
    <w:rsid w:val="00AD4B8E"/>
    <w:rsid w:val="00AD4DA2"/>
    <w:rsid w:val="00AD5842"/>
    <w:rsid w:val="00AD58AC"/>
    <w:rsid w:val="00AD598E"/>
    <w:rsid w:val="00AD5A0C"/>
    <w:rsid w:val="00AD5E1B"/>
    <w:rsid w:val="00AD5F41"/>
    <w:rsid w:val="00AD61C5"/>
    <w:rsid w:val="00AD6214"/>
    <w:rsid w:val="00AD7208"/>
    <w:rsid w:val="00AD79DD"/>
    <w:rsid w:val="00AD7C11"/>
    <w:rsid w:val="00AD7E33"/>
    <w:rsid w:val="00AE02FB"/>
    <w:rsid w:val="00AE0324"/>
    <w:rsid w:val="00AE06FC"/>
    <w:rsid w:val="00AE0B41"/>
    <w:rsid w:val="00AE0C89"/>
    <w:rsid w:val="00AE0CC9"/>
    <w:rsid w:val="00AE15CC"/>
    <w:rsid w:val="00AE15FB"/>
    <w:rsid w:val="00AE1603"/>
    <w:rsid w:val="00AE179E"/>
    <w:rsid w:val="00AE18FC"/>
    <w:rsid w:val="00AE1EB7"/>
    <w:rsid w:val="00AE2931"/>
    <w:rsid w:val="00AE2E6D"/>
    <w:rsid w:val="00AE3557"/>
    <w:rsid w:val="00AE36A6"/>
    <w:rsid w:val="00AE36C5"/>
    <w:rsid w:val="00AE3794"/>
    <w:rsid w:val="00AE3932"/>
    <w:rsid w:val="00AE4B58"/>
    <w:rsid w:val="00AE56AD"/>
    <w:rsid w:val="00AE62AD"/>
    <w:rsid w:val="00AE664A"/>
    <w:rsid w:val="00AE66E6"/>
    <w:rsid w:val="00AE6A63"/>
    <w:rsid w:val="00AE6C1A"/>
    <w:rsid w:val="00AE7599"/>
    <w:rsid w:val="00AE7C48"/>
    <w:rsid w:val="00AF14BD"/>
    <w:rsid w:val="00AF1D41"/>
    <w:rsid w:val="00AF2240"/>
    <w:rsid w:val="00AF3569"/>
    <w:rsid w:val="00AF3AC8"/>
    <w:rsid w:val="00AF3B4A"/>
    <w:rsid w:val="00AF48B2"/>
    <w:rsid w:val="00AF49E6"/>
    <w:rsid w:val="00AF565E"/>
    <w:rsid w:val="00AF59D8"/>
    <w:rsid w:val="00AF5ADC"/>
    <w:rsid w:val="00AF662C"/>
    <w:rsid w:val="00AF6C2C"/>
    <w:rsid w:val="00AF77CE"/>
    <w:rsid w:val="00AF7D57"/>
    <w:rsid w:val="00AF7D8D"/>
    <w:rsid w:val="00AF7F23"/>
    <w:rsid w:val="00B0047B"/>
    <w:rsid w:val="00B00AD6"/>
    <w:rsid w:val="00B00B29"/>
    <w:rsid w:val="00B00BDA"/>
    <w:rsid w:val="00B01A86"/>
    <w:rsid w:val="00B020B8"/>
    <w:rsid w:val="00B02100"/>
    <w:rsid w:val="00B02304"/>
    <w:rsid w:val="00B025C5"/>
    <w:rsid w:val="00B02B1B"/>
    <w:rsid w:val="00B02B7C"/>
    <w:rsid w:val="00B02E12"/>
    <w:rsid w:val="00B036CB"/>
    <w:rsid w:val="00B03728"/>
    <w:rsid w:val="00B0377B"/>
    <w:rsid w:val="00B04A57"/>
    <w:rsid w:val="00B05075"/>
    <w:rsid w:val="00B06212"/>
    <w:rsid w:val="00B06421"/>
    <w:rsid w:val="00B064DB"/>
    <w:rsid w:val="00B0688B"/>
    <w:rsid w:val="00B069AA"/>
    <w:rsid w:val="00B06A08"/>
    <w:rsid w:val="00B06E63"/>
    <w:rsid w:val="00B0727C"/>
    <w:rsid w:val="00B075A1"/>
    <w:rsid w:val="00B0769C"/>
    <w:rsid w:val="00B0794F"/>
    <w:rsid w:val="00B10497"/>
    <w:rsid w:val="00B10C2D"/>
    <w:rsid w:val="00B1114C"/>
    <w:rsid w:val="00B118F5"/>
    <w:rsid w:val="00B11AC2"/>
    <w:rsid w:val="00B11BCD"/>
    <w:rsid w:val="00B13195"/>
    <w:rsid w:val="00B13240"/>
    <w:rsid w:val="00B135AA"/>
    <w:rsid w:val="00B13810"/>
    <w:rsid w:val="00B138E3"/>
    <w:rsid w:val="00B1406A"/>
    <w:rsid w:val="00B14880"/>
    <w:rsid w:val="00B14970"/>
    <w:rsid w:val="00B1505F"/>
    <w:rsid w:val="00B156BB"/>
    <w:rsid w:val="00B15C0B"/>
    <w:rsid w:val="00B15C9E"/>
    <w:rsid w:val="00B15D40"/>
    <w:rsid w:val="00B1684C"/>
    <w:rsid w:val="00B168EC"/>
    <w:rsid w:val="00B169EF"/>
    <w:rsid w:val="00B170BE"/>
    <w:rsid w:val="00B17993"/>
    <w:rsid w:val="00B179F7"/>
    <w:rsid w:val="00B20077"/>
    <w:rsid w:val="00B20254"/>
    <w:rsid w:val="00B20924"/>
    <w:rsid w:val="00B20AAD"/>
    <w:rsid w:val="00B20C51"/>
    <w:rsid w:val="00B20DCF"/>
    <w:rsid w:val="00B210CB"/>
    <w:rsid w:val="00B212C0"/>
    <w:rsid w:val="00B21810"/>
    <w:rsid w:val="00B218A9"/>
    <w:rsid w:val="00B22334"/>
    <w:rsid w:val="00B225EC"/>
    <w:rsid w:val="00B22DD4"/>
    <w:rsid w:val="00B2307C"/>
    <w:rsid w:val="00B2354A"/>
    <w:rsid w:val="00B237B3"/>
    <w:rsid w:val="00B23FA1"/>
    <w:rsid w:val="00B24002"/>
    <w:rsid w:val="00B24176"/>
    <w:rsid w:val="00B24BE2"/>
    <w:rsid w:val="00B251E6"/>
    <w:rsid w:val="00B254F3"/>
    <w:rsid w:val="00B257F3"/>
    <w:rsid w:val="00B257FB"/>
    <w:rsid w:val="00B25872"/>
    <w:rsid w:val="00B25ABB"/>
    <w:rsid w:val="00B25DC3"/>
    <w:rsid w:val="00B26329"/>
    <w:rsid w:val="00B26B68"/>
    <w:rsid w:val="00B26C05"/>
    <w:rsid w:val="00B2793B"/>
    <w:rsid w:val="00B27B4E"/>
    <w:rsid w:val="00B27D79"/>
    <w:rsid w:val="00B27DA4"/>
    <w:rsid w:val="00B27E58"/>
    <w:rsid w:val="00B30364"/>
    <w:rsid w:val="00B304DF"/>
    <w:rsid w:val="00B3151D"/>
    <w:rsid w:val="00B315AA"/>
    <w:rsid w:val="00B31A36"/>
    <w:rsid w:val="00B31B55"/>
    <w:rsid w:val="00B31D52"/>
    <w:rsid w:val="00B325A2"/>
    <w:rsid w:val="00B32846"/>
    <w:rsid w:val="00B32ADA"/>
    <w:rsid w:val="00B32B8D"/>
    <w:rsid w:val="00B33437"/>
    <w:rsid w:val="00B3389B"/>
    <w:rsid w:val="00B33C11"/>
    <w:rsid w:val="00B33D5B"/>
    <w:rsid w:val="00B34075"/>
    <w:rsid w:val="00B341D4"/>
    <w:rsid w:val="00B34424"/>
    <w:rsid w:val="00B3461A"/>
    <w:rsid w:val="00B3492E"/>
    <w:rsid w:val="00B34A48"/>
    <w:rsid w:val="00B34BC5"/>
    <w:rsid w:val="00B34BE7"/>
    <w:rsid w:val="00B34BEB"/>
    <w:rsid w:val="00B34C5E"/>
    <w:rsid w:val="00B35195"/>
    <w:rsid w:val="00B352A4"/>
    <w:rsid w:val="00B3553B"/>
    <w:rsid w:val="00B35A04"/>
    <w:rsid w:val="00B35B1F"/>
    <w:rsid w:val="00B36242"/>
    <w:rsid w:val="00B3661D"/>
    <w:rsid w:val="00B3692C"/>
    <w:rsid w:val="00B36C31"/>
    <w:rsid w:val="00B370DE"/>
    <w:rsid w:val="00B374BF"/>
    <w:rsid w:val="00B3770B"/>
    <w:rsid w:val="00B37CC0"/>
    <w:rsid w:val="00B37DAD"/>
    <w:rsid w:val="00B37DFE"/>
    <w:rsid w:val="00B40D15"/>
    <w:rsid w:val="00B40F65"/>
    <w:rsid w:val="00B4156B"/>
    <w:rsid w:val="00B4168A"/>
    <w:rsid w:val="00B41758"/>
    <w:rsid w:val="00B41C05"/>
    <w:rsid w:val="00B41D93"/>
    <w:rsid w:val="00B4252B"/>
    <w:rsid w:val="00B42879"/>
    <w:rsid w:val="00B42BDD"/>
    <w:rsid w:val="00B42DD9"/>
    <w:rsid w:val="00B4526F"/>
    <w:rsid w:val="00B452C6"/>
    <w:rsid w:val="00B45628"/>
    <w:rsid w:val="00B45783"/>
    <w:rsid w:val="00B45E23"/>
    <w:rsid w:val="00B45E25"/>
    <w:rsid w:val="00B45F2D"/>
    <w:rsid w:val="00B45FC4"/>
    <w:rsid w:val="00B461FA"/>
    <w:rsid w:val="00B46E71"/>
    <w:rsid w:val="00B47395"/>
    <w:rsid w:val="00B4767C"/>
    <w:rsid w:val="00B47AAA"/>
    <w:rsid w:val="00B47CD7"/>
    <w:rsid w:val="00B502BF"/>
    <w:rsid w:val="00B50631"/>
    <w:rsid w:val="00B519C8"/>
    <w:rsid w:val="00B51D31"/>
    <w:rsid w:val="00B52F05"/>
    <w:rsid w:val="00B52F18"/>
    <w:rsid w:val="00B5390A"/>
    <w:rsid w:val="00B543BD"/>
    <w:rsid w:val="00B544C6"/>
    <w:rsid w:val="00B54F57"/>
    <w:rsid w:val="00B5537F"/>
    <w:rsid w:val="00B553A5"/>
    <w:rsid w:val="00B557F0"/>
    <w:rsid w:val="00B55813"/>
    <w:rsid w:val="00B559F1"/>
    <w:rsid w:val="00B55D01"/>
    <w:rsid w:val="00B55D38"/>
    <w:rsid w:val="00B567DD"/>
    <w:rsid w:val="00B56B69"/>
    <w:rsid w:val="00B56C2D"/>
    <w:rsid w:val="00B56D5A"/>
    <w:rsid w:val="00B575C2"/>
    <w:rsid w:val="00B57703"/>
    <w:rsid w:val="00B6019C"/>
    <w:rsid w:val="00B60275"/>
    <w:rsid w:val="00B602A9"/>
    <w:rsid w:val="00B60319"/>
    <w:rsid w:val="00B6053D"/>
    <w:rsid w:val="00B60AAF"/>
    <w:rsid w:val="00B60E18"/>
    <w:rsid w:val="00B60FAA"/>
    <w:rsid w:val="00B60FE1"/>
    <w:rsid w:val="00B616D5"/>
    <w:rsid w:val="00B62668"/>
    <w:rsid w:val="00B62B0D"/>
    <w:rsid w:val="00B62C14"/>
    <w:rsid w:val="00B63A3E"/>
    <w:rsid w:val="00B64FEA"/>
    <w:rsid w:val="00B65BBA"/>
    <w:rsid w:val="00B65C46"/>
    <w:rsid w:val="00B66523"/>
    <w:rsid w:val="00B66C83"/>
    <w:rsid w:val="00B66CD4"/>
    <w:rsid w:val="00B67236"/>
    <w:rsid w:val="00B67629"/>
    <w:rsid w:val="00B676C8"/>
    <w:rsid w:val="00B67B04"/>
    <w:rsid w:val="00B70629"/>
    <w:rsid w:val="00B71669"/>
    <w:rsid w:val="00B71F7C"/>
    <w:rsid w:val="00B72068"/>
    <w:rsid w:val="00B72355"/>
    <w:rsid w:val="00B72519"/>
    <w:rsid w:val="00B72D2A"/>
    <w:rsid w:val="00B73147"/>
    <w:rsid w:val="00B73177"/>
    <w:rsid w:val="00B734A2"/>
    <w:rsid w:val="00B73815"/>
    <w:rsid w:val="00B744E5"/>
    <w:rsid w:val="00B747D0"/>
    <w:rsid w:val="00B74A94"/>
    <w:rsid w:val="00B74E67"/>
    <w:rsid w:val="00B75522"/>
    <w:rsid w:val="00B7598E"/>
    <w:rsid w:val="00B75B50"/>
    <w:rsid w:val="00B75D0C"/>
    <w:rsid w:val="00B75E21"/>
    <w:rsid w:val="00B75E7D"/>
    <w:rsid w:val="00B761E8"/>
    <w:rsid w:val="00B76510"/>
    <w:rsid w:val="00B77042"/>
    <w:rsid w:val="00B7769F"/>
    <w:rsid w:val="00B77890"/>
    <w:rsid w:val="00B77903"/>
    <w:rsid w:val="00B77A19"/>
    <w:rsid w:val="00B77F83"/>
    <w:rsid w:val="00B805DE"/>
    <w:rsid w:val="00B806F3"/>
    <w:rsid w:val="00B80E06"/>
    <w:rsid w:val="00B81B45"/>
    <w:rsid w:val="00B81DDA"/>
    <w:rsid w:val="00B8234C"/>
    <w:rsid w:val="00B82CEF"/>
    <w:rsid w:val="00B830E2"/>
    <w:rsid w:val="00B837C8"/>
    <w:rsid w:val="00B83951"/>
    <w:rsid w:val="00B83AF2"/>
    <w:rsid w:val="00B83BFD"/>
    <w:rsid w:val="00B84438"/>
    <w:rsid w:val="00B84463"/>
    <w:rsid w:val="00B84553"/>
    <w:rsid w:val="00B84652"/>
    <w:rsid w:val="00B84970"/>
    <w:rsid w:val="00B84F10"/>
    <w:rsid w:val="00B8578F"/>
    <w:rsid w:val="00B85B13"/>
    <w:rsid w:val="00B864A5"/>
    <w:rsid w:val="00B8690E"/>
    <w:rsid w:val="00B86E46"/>
    <w:rsid w:val="00B9029D"/>
    <w:rsid w:val="00B90367"/>
    <w:rsid w:val="00B905BF"/>
    <w:rsid w:val="00B90D55"/>
    <w:rsid w:val="00B90D59"/>
    <w:rsid w:val="00B90D8D"/>
    <w:rsid w:val="00B90F1C"/>
    <w:rsid w:val="00B91183"/>
    <w:rsid w:val="00B9139E"/>
    <w:rsid w:val="00B91618"/>
    <w:rsid w:val="00B91684"/>
    <w:rsid w:val="00B921DC"/>
    <w:rsid w:val="00B922BD"/>
    <w:rsid w:val="00B92BD8"/>
    <w:rsid w:val="00B92CFC"/>
    <w:rsid w:val="00B930D5"/>
    <w:rsid w:val="00B932A2"/>
    <w:rsid w:val="00B93659"/>
    <w:rsid w:val="00B93672"/>
    <w:rsid w:val="00B936F4"/>
    <w:rsid w:val="00B9396B"/>
    <w:rsid w:val="00B93B53"/>
    <w:rsid w:val="00B93FA0"/>
    <w:rsid w:val="00B9458D"/>
    <w:rsid w:val="00B9488E"/>
    <w:rsid w:val="00B94BB9"/>
    <w:rsid w:val="00B94DEF"/>
    <w:rsid w:val="00B9578F"/>
    <w:rsid w:val="00B95906"/>
    <w:rsid w:val="00B96265"/>
    <w:rsid w:val="00B9672A"/>
    <w:rsid w:val="00B968B0"/>
    <w:rsid w:val="00B969BC"/>
    <w:rsid w:val="00B96E13"/>
    <w:rsid w:val="00B96E8F"/>
    <w:rsid w:val="00B96F73"/>
    <w:rsid w:val="00B97655"/>
    <w:rsid w:val="00B9792F"/>
    <w:rsid w:val="00B97A85"/>
    <w:rsid w:val="00BA0116"/>
    <w:rsid w:val="00BA0551"/>
    <w:rsid w:val="00BA06C3"/>
    <w:rsid w:val="00BA09A5"/>
    <w:rsid w:val="00BA110D"/>
    <w:rsid w:val="00BA13F4"/>
    <w:rsid w:val="00BA14FE"/>
    <w:rsid w:val="00BA2021"/>
    <w:rsid w:val="00BA2F06"/>
    <w:rsid w:val="00BA2F70"/>
    <w:rsid w:val="00BA3076"/>
    <w:rsid w:val="00BA32D3"/>
    <w:rsid w:val="00BA36D1"/>
    <w:rsid w:val="00BA3A37"/>
    <w:rsid w:val="00BA3B52"/>
    <w:rsid w:val="00BA454B"/>
    <w:rsid w:val="00BA458A"/>
    <w:rsid w:val="00BA45EA"/>
    <w:rsid w:val="00BA50A9"/>
    <w:rsid w:val="00BA5267"/>
    <w:rsid w:val="00BA5547"/>
    <w:rsid w:val="00BA555D"/>
    <w:rsid w:val="00BA5600"/>
    <w:rsid w:val="00BA5C3D"/>
    <w:rsid w:val="00BA5CA6"/>
    <w:rsid w:val="00BA5E4A"/>
    <w:rsid w:val="00BA5EB9"/>
    <w:rsid w:val="00BA5EDC"/>
    <w:rsid w:val="00BA6232"/>
    <w:rsid w:val="00BA684D"/>
    <w:rsid w:val="00BA6972"/>
    <w:rsid w:val="00BA6AF9"/>
    <w:rsid w:val="00BA6D17"/>
    <w:rsid w:val="00BA6E2E"/>
    <w:rsid w:val="00BA6F5B"/>
    <w:rsid w:val="00BA6FFB"/>
    <w:rsid w:val="00BA79ED"/>
    <w:rsid w:val="00BA7DC2"/>
    <w:rsid w:val="00BB03E8"/>
    <w:rsid w:val="00BB0551"/>
    <w:rsid w:val="00BB06A4"/>
    <w:rsid w:val="00BB0722"/>
    <w:rsid w:val="00BB073C"/>
    <w:rsid w:val="00BB155A"/>
    <w:rsid w:val="00BB19D3"/>
    <w:rsid w:val="00BB1E61"/>
    <w:rsid w:val="00BB202E"/>
    <w:rsid w:val="00BB2349"/>
    <w:rsid w:val="00BB23C5"/>
    <w:rsid w:val="00BB28E9"/>
    <w:rsid w:val="00BB3024"/>
    <w:rsid w:val="00BB30C1"/>
    <w:rsid w:val="00BB35B7"/>
    <w:rsid w:val="00BB3C80"/>
    <w:rsid w:val="00BB4925"/>
    <w:rsid w:val="00BB49F5"/>
    <w:rsid w:val="00BB4F25"/>
    <w:rsid w:val="00BB5815"/>
    <w:rsid w:val="00BB59E0"/>
    <w:rsid w:val="00BB6027"/>
    <w:rsid w:val="00BB6275"/>
    <w:rsid w:val="00BB6AEF"/>
    <w:rsid w:val="00BB6B98"/>
    <w:rsid w:val="00BB6EEA"/>
    <w:rsid w:val="00BB6EEC"/>
    <w:rsid w:val="00BB70A4"/>
    <w:rsid w:val="00BB77E1"/>
    <w:rsid w:val="00BC00BA"/>
    <w:rsid w:val="00BC079F"/>
    <w:rsid w:val="00BC07C7"/>
    <w:rsid w:val="00BC1026"/>
    <w:rsid w:val="00BC14F5"/>
    <w:rsid w:val="00BC1F49"/>
    <w:rsid w:val="00BC2011"/>
    <w:rsid w:val="00BC29E8"/>
    <w:rsid w:val="00BC31D7"/>
    <w:rsid w:val="00BC330F"/>
    <w:rsid w:val="00BC4017"/>
    <w:rsid w:val="00BC41B4"/>
    <w:rsid w:val="00BC498E"/>
    <w:rsid w:val="00BC4D61"/>
    <w:rsid w:val="00BC5779"/>
    <w:rsid w:val="00BC57EA"/>
    <w:rsid w:val="00BC5CB0"/>
    <w:rsid w:val="00BC5E57"/>
    <w:rsid w:val="00BC6248"/>
    <w:rsid w:val="00BC64A6"/>
    <w:rsid w:val="00BC6C21"/>
    <w:rsid w:val="00BC6C64"/>
    <w:rsid w:val="00BC702D"/>
    <w:rsid w:val="00BC76D0"/>
    <w:rsid w:val="00BC7703"/>
    <w:rsid w:val="00BC7992"/>
    <w:rsid w:val="00BD0803"/>
    <w:rsid w:val="00BD1DF2"/>
    <w:rsid w:val="00BD218B"/>
    <w:rsid w:val="00BD2333"/>
    <w:rsid w:val="00BD2580"/>
    <w:rsid w:val="00BD27ED"/>
    <w:rsid w:val="00BD2C2A"/>
    <w:rsid w:val="00BD31A0"/>
    <w:rsid w:val="00BD3272"/>
    <w:rsid w:val="00BD40A5"/>
    <w:rsid w:val="00BD4C55"/>
    <w:rsid w:val="00BD4CCA"/>
    <w:rsid w:val="00BD59F8"/>
    <w:rsid w:val="00BD5CD2"/>
    <w:rsid w:val="00BD5F69"/>
    <w:rsid w:val="00BD64D5"/>
    <w:rsid w:val="00BD6B23"/>
    <w:rsid w:val="00BD6DA1"/>
    <w:rsid w:val="00BD6FAA"/>
    <w:rsid w:val="00BD7C54"/>
    <w:rsid w:val="00BD7C99"/>
    <w:rsid w:val="00BE010F"/>
    <w:rsid w:val="00BE04F9"/>
    <w:rsid w:val="00BE1018"/>
    <w:rsid w:val="00BE172E"/>
    <w:rsid w:val="00BE18A0"/>
    <w:rsid w:val="00BE18FB"/>
    <w:rsid w:val="00BE19B8"/>
    <w:rsid w:val="00BE1D52"/>
    <w:rsid w:val="00BE22C0"/>
    <w:rsid w:val="00BE26F5"/>
    <w:rsid w:val="00BE2E93"/>
    <w:rsid w:val="00BE3843"/>
    <w:rsid w:val="00BE43A2"/>
    <w:rsid w:val="00BE478A"/>
    <w:rsid w:val="00BE4830"/>
    <w:rsid w:val="00BE4917"/>
    <w:rsid w:val="00BE4A20"/>
    <w:rsid w:val="00BE4CA2"/>
    <w:rsid w:val="00BE512C"/>
    <w:rsid w:val="00BE5A32"/>
    <w:rsid w:val="00BE5C01"/>
    <w:rsid w:val="00BE5DD0"/>
    <w:rsid w:val="00BE668B"/>
    <w:rsid w:val="00BE6760"/>
    <w:rsid w:val="00BE6781"/>
    <w:rsid w:val="00BE67E3"/>
    <w:rsid w:val="00BE6836"/>
    <w:rsid w:val="00BE6838"/>
    <w:rsid w:val="00BE758D"/>
    <w:rsid w:val="00BE761B"/>
    <w:rsid w:val="00BE7CAF"/>
    <w:rsid w:val="00BF0469"/>
    <w:rsid w:val="00BF08C1"/>
    <w:rsid w:val="00BF1628"/>
    <w:rsid w:val="00BF168C"/>
    <w:rsid w:val="00BF17C0"/>
    <w:rsid w:val="00BF207D"/>
    <w:rsid w:val="00BF2D83"/>
    <w:rsid w:val="00BF30AB"/>
    <w:rsid w:val="00BF33C2"/>
    <w:rsid w:val="00BF373A"/>
    <w:rsid w:val="00BF38F7"/>
    <w:rsid w:val="00BF400F"/>
    <w:rsid w:val="00BF4116"/>
    <w:rsid w:val="00BF4903"/>
    <w:rsid w:val="00BF54A5"/>
    <w:rsid w:val="00BF5563"/>
    <w:rsid w:val="00BF5B5E"/>
    <w:rsid w:val="00BF6325"/>
    <w:rsid w:val="00BF6477"/>
    <w:rsid w:val="00BF6C86"/>
    <w:rsid w:val="00BF6EF4"/>
    <w:rsid w:val="00BF7A35"/>
    <w:rsid w:val="00C00127"/>
    <w:rsid w:val="00C00646"/>
    <w:rsid w:val="00C006CC"/>
    <w:rsid w:val="00C00EEB"/>
    <w:rsid w:val="00C01008"/>
    <w:rsid w:val="00C01547"/>
    <w:rsid w:val="00C01687"/>
    <w:rsid w:val="00C038BB"/>
    <w:rsid w:val="00C03BD2"/>
    <w:rsid w:val="00C03EB2"/>
    <w:rsid w:val="00C041FF"/>
    <w:rsid w:val="00C0493D"/>
    <w:rsid w:val="00C04DAB"/>
    <w:rsid w:val="00C04E36"/>
    <w:rsid w:val="00C05084"/>
    <w:rsid w:val="00C057FF"/>
    <w:rsid w:val="00C05907"/>
    <w:rsid w:val="00C05B80"/>
    <w:rsid w:val="00C05F04"/>
    <w:rsid w:val="00C05F1A"/>
    <w:rsid w:val="00C0607F"/>
    <w:rsid w:val="00C065FA"/>
    <w:rsid w:val="00C06890"/>
    <w:rsid w:val="00C06C32"/>
    <w:rsid w:val="00C06FD6"/>
    <w:rsid w:val="00C073BF"/>
    <w:rsid w:val="00C1037E"/>
    <w:rsid w:val="00C1089D"/>
    <w:rsid w:val="00C114FB"/>
    <w:rsid w:val="00C1180F"/>
    <w:rsid w:val="00C119A8"/>
    <w:rsid w:val="00C11A47"/>
    <w:rsid w:val="00C11AEF"/>
    <w:rsid w:val="00C11C6F"/>
    <w:rsid w:val="00C12260"/>
    <w:rsid w:val="00C1253B"/>
    <w:rsid w:val="00C12699"/>
    <w:rsid w:val="00C12C62"/>
    <w:rsid w:val="00C13A39"/>
    <w:rsid w:val="00C13C65"/>
    <w:rsid w:val="00C13C86"/>
    <w:rsid w:val="00C14421"/>
    <w:rsid w:val="00C147DF"/>
    <w:rsid w:val="00C14957"/>
    <w:rsid w:val="00C158A2"/>
    <w:rsid w:val="00C16025"/>
    <w:rsid w:val="00C164F9"/>
    <w:rsid w:val="00C1653B"/>
    <w:rsid w:val="00C16AC7"/>
    <w:rsid w:val="00C17397"/>
    <w:rsid w:val="00C173DF"/>
    <w:rsid w:val="00C17502"/>
    <w:rsid w:val="00C17513"/>
    <w:rsid w:val="00C176D7"/>
    <w:rsid w:val="00C17CB9"/>
    <w:rsid w:val="00C20EE7"/>
    <w:rsid w:val="00C21FD0"/>
    <w:rsid w:val="00C22607"/>
    <w:rsid w:val="00C22E25"/>
    <w:rsid w:val="00C23084"/>
    <w:rsid w:val="00C23140"/>
    <w:rsid w:val="00C23A30"/>
    <w:rsid w:val="00C23EA4"/>
    <w:rsid w:val="00C23FF9"/>
    <w:rsid w:val="00C249BD"/>
    <w:rsid w:val="00C25101"/>
    <w:rsid w:val="00C2565A"/>
    <w:rsid w:val="00C25675"/>
    <w:rsid w:val="00C257B5"/>
    <w:rsid w:val="00C260C1"/>
    <w:rsid w:val="00C26139"/>
    <w:rsid w:val="00C2630F"/>
    <w:rsid w:val="00C264AF"/>
    <w:rsid w:val="00C26BE9"/>
    <w:rsid w:val="00C27692"/>
    <w:rsid w:val="00C279A0"/>
    <w:rsid w:val="00C30089"/>
    <w:rsid w:val="00C30A71"/>
    <w:rsid w:val="00C30C29"/>
    <w:rsid w:val="00C30F67"/>
    <w:rsid w:val="00C3159F"/>
    <w:rsid w:val="00C3181B"/>
    <w:rsid w:val="00C335DF"/>
    <w:rsid w:val="00C337E8"/>
    <w:rsid w:val="00C33917"/>
    <w:rsid w:val="00C33951"/>
    <w:rsid w:val="00C33D09"/>
    <w:rsid w:val="00C33FAA"/>
    <w:rsid w:val="00C34262"/>
    <w:rsid w:val="00C346D4"/>
    <w:rsid w:val="00C347D6"/>
    <w:rsid w:val="00C34A8C"/>
    <w:rsid w:val="00C34B6C"/>
    <w:rsid w:val="00C35451"/>
    <w:rsid w:val="00C3613F"/>
    <w:rsid w:val="00C36175"/>
    <w:rsid w:val="00C36508"/>
    <w:rsid w:val="00C3659C"/>
    <w:rsid w:val="00C369F3"/>
    <w:rsid w:val="00C36BDF"/>
    <w:rsid w:val="00C36D5F"/>
    <w:rsid w:val="00C36F3D"/>
    <w:rsid w:val="00C37239"/>
    <w:rsid w:val="00C377E0"/>
    <w:rsid w:val="00C4031B"/>
    <w:rsid w:val="00C40C06"/>
    <w:rsid w:val="00C40D72"/>
    <w:rsid w:val="00C41352"/>
    <w:rsid w:val="00C416A7"/>
    <w:rsid w:val="00C417A7"/>
    <w:rsid w:val="00C418F9"/>
    <w:rsid w:val="00C41EDC"/>
    <w:rsid w:val="00C41EE6"/>
    <w:rsid w:val="00C42064"/>
    <w:rsid w:val="00C4341B"/>
    <w:rsid w:val="00C4397A"/>
    <w:rsid w:val="00C43D8F"/>
    <w:rsid w:val="00C44563"/>
    <w:rsid w:val="00C45015"/>
    <w:rsid w:val="00C4557E"/>
    <w:rsid w:val="00C456C7"/>
    <w:rsid w:val="00C45A71"/>
    <w:rsid w:val="00C46430"/>
    <w:rsid w:val="00C467BC"/>
    <w:rsid w:val="00C468A9"/>
    <w:rsid w:val="00C46D8A"/>
    <w:rsid w:val="00C46F05"/>
    <w:rsid w:val="00C4729A"/>
    <w:rsid w:val="00C477F3"/>
    <w:rsid w:val="00C47BC9"/>
    <w:rsid w:val="00C47D6E"/>
    <w:rsid w:val="00C47E78"/>
    <w:rsid w:val="00C50B85"/>
    <w:rsid w:val="00C51184"/>
    <w:rsid w:val="00C5132D"/>
    <w:rsid w:val="00C51481"/>
    <w:rsid w:val="00C5179A"/>
    <w:rsid w:val="00C519DC"/>
    <w:rsid w:val="00C51E8E"/>
    <w:rsid w:val="00C52659"/>
    <w:rsid w:val="00C5295D"/>
    <w:rsid w:val="00C52EF4"/>
    <w:rsid w:val="00C5317D"/>
    <w:rsid w:val="00C53541"/>
    <w:rsid w:val="00C5407B"/>
    <w:rsid w:val="00C5412F"/>
    <w:rsid w:val="00C548B3"/>
    <w:rsid w:val="00C5531D"/>
    <w:rsid w:val="00C55384"/>
    <w:rsid w:val="00C553F7"/>
    <w:rsid w:val="00C55D98"/>
    <w:rsid w:val="00C5615A"/>
    <w:rsid w:val="00C56260"/>
    <w:rsid w:val="00C5657B"/>
    <w:rsid w:val="00C56E8E"/>
    <w:rsid w:val="00C57DCD"/>
    <w:rsid w:val="00C60279"/>
    <w:rsid w:val="00C60514"/>
    <w:rsid w:val="00C6078D"/>
    <w:rsid w:val="00C608BA"/>
    <w:rsid w:val="00C6154F"/>
    <w:rsid w:val="00C61627"/>
    <w:rsid w:val="00C6205F"/>
    <w:rsid w:val="00C62459"/>
    <w:rsid w:val="00C625FC"/>
    <w:rsid w:val="00C62647"/>
    <w:rsid w:val="00C62979"/>
    <w:rsid w:val="00C631BF"/>
    <w:rsid w:val="00C63A5F"/>
    <w:rsid w:val="00C63B77"/>
    <w:rsid w:val="00C63B85"/>
    <w:rsid w:val="00C6464A"/>
    <w:rsid w:val="00C650C8"/>
    <w:rsid w:val="00C65386"/>
    <w:rsid w:val="00C655C1"/>
    <w:rsid w:val="00C656D4"/>
    <w:rsid w:val="00C6595E"/>
    <w:rsid w:val="00C6618E"/>
    <w:rsid w:val="00C661B1"/>
    <w:rsid w:val="00C66430"/>
    <w:rsid w:val="00C666CA"/>
    <w:rsid w:val="00C669AA"/>
    <w:rsid w:val="00C66BDA"/>
    <w:rsid w:val="00C67069"/>
    <w:rsid w:val="00C67E94"/>
    <w:rsid w:val="00C70680"/>
    <w:rsid w:val="00C70CAF"/>
    <w:rsid w:val="00C70CE3"/>
    <w:rsid w:val="00C71420"/>
    <w:rsid w:val="00C717DB"/>
    <w:rsid w:val="00C71A42"/>
    <w:rsid w:val="00C71AA9"/>
    <w:rsid w:val="00C71E31"/>
    <w:rsid w:val="00C7200D"/>
    <w:rsid w:val="00C72666"/>
    <w:rsid w:val="00C7274F"/>
    <w:rsid w:val="00C72793"/>
    <w:rsid w:val="00C72C04"/>
    <w:rsid w:val="00C72DF1"/>
    <w:rsid w:val="00C72E2D"/>
    <w:rsid w:val="00C736FF"/>
    <w:rsid w:val="00C73886"/>
    <w:rsid w:val="00C73EBE"/>
    <w:rsid w:val="00C743A4"/>
    <w:rsid w:val="00C74D1F"/>
    <w:rsid w:val="00C7514E"/>
    <w:rsid w:val="00C75306"/>
    <w:rsid w:val="00C75424"/>
    <w:rsid w:val="00C75788"/>
    <w:rsid w:val="00C7587E"/>
    <w:rsid w:val="00C75D89"/>
    <w:rsid w:val="00C7653C"/>
    <w:rsid w:val="00C76692"/>
    <w:rsid w:val="00C76A01"/>
    <w:rsid w:val="00C76BA3"/>
    <w:rsid w:val="00C76EAE"/>
    <w:rsid w:val="00C77463"/>
    <w:rsid w:val="00C77982"/>
    <w:rsid w:val="00C77B2C"/>
    <w:rsid w:val="00C801BA"/>
    <w:rsid w:val="00C80839"/>
    <w:rsid w:val="00C811A0"/>
    <w:rsid w:val="00C81A07"/>
    <w:rsid w:val="00C82CB4"/>
    <w:rsid w:val="00C8323E"/>
    <w:rsid w:val="00C83F80"/>
    <w:rsid w:val="00C83FB1"/>
    <w:rsid w:val="00C8417D"/>
    <w:rsid w:val="00C84355"/>
    <w:rsid w:val="00C84564"/>
    <w:rsid w:val="00C84919"/>
    <w:rsid w:val="00C85313"/>
    <w:rsid w:val="00C858C2"/>
    <w:rsid w:val="00C85AE0"/>
    <w:rsid w:val="00C85D51"/>
    <w:rsid w:val="00C85D5B"/>
    <w:rsid w:val="00C8619C"/>
    <w:rsid w:val="00C8626E"/>
    <w:rsid w:val="00C863EB"/>
    <w:rsid w:val="00C865A7"/>
    <w:rsid w:val="00C86676"/>
    <w:rsid w:val="00C8677B"/>
    <w:rsid w:val="00C86970"/>
    <w:rsid w:val="00C86D0A"/>
    <w:rsid w:val="00C86E83"/>
    <w:rsid w:val="00C870EC"/>
    <w:rsid w:val="00C874DC"/>
    <w:rsid w:val="00C87849"/>
    <w:rsid w:val="00C879DD"/>
    <w:rsid w:val="00C87AB2"/>
    <w:rsid w:val="00C90298"/>
    <w:rsid w:val="00C904E8"/>
    <w:rsid w:val="00C9138F"/>
    <w:rsid w:val="00C91406"/>
    <w:rsid w:val="00C91A1D"/>
    <w:rsid w:val="00C91C4D"/>
    <w:rsid w:val="00C9207A"/>
    <w:rsid w:val="00C9269C"/>
    <w:rsid w:val="00C9284E"/>
    <w:rsid w:val="00C928C2"/>
    <w:rsid w:val="00C92BDA"/>
    <w:rsid w:val="00C9341F"/>
    <w:rsid w:val="00C94059"/>
    <w:rsid w:val="00C951A5"/>
    <w:rsid w:val="00C96465"/>
    <w:rsid w:val="00C9648E"/>
    <w:rsid w:val="00C9677C"/>
    <w:rsid w:val="00C970B9"/>
    <w:rsid w:val="00C97626"/>
    <w:rsid w:val="00C97666"/>
    <w:rsid w:val="00C978BB"/>
    <w:rsid w:val="00C97E7B"/>
    <w:rsid w:val="00CA0509"/>
    <w:rsid w:val="00CA057C"/>
    <w:rsid w:val="00CA058E"/>
    <w:rsid w:val="00CA0656"/>
    <w:rsid w:val="00CA0DCF"/>
    <w:rsid w:val="00CA0FFD"/>
    <w:rsid w:val="00CA125B"/>
    <w:rsid w:val="00CA1352"/>
    <w:rsid w:val="00CA1532"/>
    <w:rsid w:val="00CA1567"/>
    <w:rsid w:val="00CA1C96"/>
    <w:rsid w:val="00CA1CEB"/>
    <w:rsid w:val="00CA1E78"/>
    <w:rsid w:val="00CA1EE1"/>
    <w:rsid w:val="00CA22CD"/>
    <w:rsid w:val="00CA2409"/>
    <w:rsid w:val="00CA28A2"/>
    <w:rsid w:val="00CA30A4"/>
    <w:rsid w:val="00CA3678"/>
    <w:rsid w:val="00CA36AD"/>
    <w:rsid w:val="00CA36AF"/>
    <w:rsid w:val="00CA3978"/>
    <w:rsid w:val="00CA4A4B"/>
    <w:rsid w:val="00CA5D37"/>
    <w:rsid w:val="00CA5DCC"/>
    <w:rsid w:val="00CA656F"/>
    <w:rsid w:val="00CA6603"/>
    <w:rsid w:val="00CA6B5D"/>
    <w:rsid w:val="00CA6FBA"/>
    <w:rsid w:val="00CA6FFC"/>
    <w:rsid w:val="00CA7CFA"/>
    <w:rsid w:val="00CA7E24"/>
    <w:rsid w:val="00CB001D"/>
    <w:rsid w:val="00CB0D62"/>
    <w:rsid w:val="00CB0EA2"/>
    <w:rsid w:val="00CB12CE"/>
    <w:rsid w:val="00CB1428"/>
    <w:rsid w:val="00CB1DA5"/>
    <w:rsid w:val="00CB2836"/>
    <w:rsid w:val="00CB2E26"/>
    <w:rsid w:val="00CB2E75"/>
    <w:rsid w:val="00CB316F"/>
    <w:rsid w:val="00CB3564"/>
    <w:rsid w:val="00CB36D1"/>
    <w:rsid w:val="00CB3964"/>
    <w:rsid w:val="00CB3BF9"/>
    <w:rsid w:val="00CB3FC5"/>
    <w:rsid w:val="00CB4074"/>
    <w:rsid w:val="00CB42B2"/>
    <w:rsid w:val="00CB43FD"/>
    <w:rsid w:val="00CB4B56"/>
    <w:rsid w:val="00CB5AC6"/>
    <w:rsid w:val="00CB5DB0"/>
    <w:rsid w:val="00CB6357"/>
    <w:rsid w:val="00CB650F"/>
    <w:rsid w:val="00CB69E6"/>
    <w:rsid w:val="00CB7186"/>
    <w:rsid w:val="00CB7426"/>
    <w:rsid w:val="00CB757C"/>
    <w:rsid w:val="00CB7F62"/>
    <w:rsid w:val="00CC0254"/>
    <w:rsid w:val="00CC0964"/>
    <w:rsid w:val="00CC0A4A"/>
    <w:rsid w:val="00CC0AFD"/>
    <w:rsid w:val="00CC0DA6"/>
    <w:rsid w:val="00CC104A"/>
    <w:rsid w:val="00CC1420"/>
    <w:rsid w:val="00CC1954"/>
    <w:rsid w:val="00CC1E06"/>
    <w:rsid w:val="00CC1F40"/>
    <w:rsid w:val="00CC2075"/>
    <w:rsid w:val="00CC208C"/>
    <w:rsid w:val="00CC20F5"/>
    <w:rsid w:val="00CC212D"/>
    <w:rsid w:val="00CC2737"/>
    <w:rsid w:val="00CC2748"/>
    <w:rsid w:val="00CC27F3"/>
    <w:rsid w:val="00CC2AA1"/>
    <w:rsid w:val="00CC2EAE"/>
    <w:rsid w:val="00CC3787"/>
    <w:rsid w:val="00CC3D58"/>
    <w:rsid w:val="00CC3EAC"/>
    <w:rsid w:val="00CC4DB2"/>
    <w:rsid w:val="00CC4E2D"/>
    <w:rsid w:val="00CC4FF1"/>
    <w:rsid w:val="00CC50B6"/>
    <w:rsid w:val="00CC5A2F"/>
    <w:rsid w:val="00CC5B78"/>
    <w:rsid w:val="00CC5B81"/>
    <w:rsid w:val="00CC5FF4"/>
    <w:rsid w:val="00CC661C"/>
    <w:rsid w:val="00CC6AFB"/>
    <w:rsid w:val="00CC76A0"/>
    <w:rsid w:val="00CC7891"/>
    <w:rsid w:val="00CC7B63"/>
    <w:rsid w:val="00CC7BC6"/>
    <w:rsid w:val="00CC7CC0"/>
    <w:rsid w:val="00CD07B9"/>
    <w:rsid w:val="00CD08EB"/>
    <w:rsid w:val="00CD0F2C"/>
    <w:rsid w:val="00CD157C"/>
    <w:rsid w:val="00CD15AF"/>
    <w:rsid w:val="00CD26FC"/>
    <w:rsid w:val="00CD294A"/>
    <w:rsid w:val="00CD2CBC"/>
    <w:rsid w:val="00CD2F24"/>
    <w:rsid w:val="00CD2FAB"/>
    <w:rsid w:val="00CD3265"/>
    <w:rsid w:val="00CD326A"/>
    <w:rsid w:val="00CD34E8"/>
    <w:rsid w:val="00CD3727"/>
    <w:rsid w:val="00CD39EF"/>
    <w:rsid w:val="00CD3C14"/>
    <w:rsid w:val="00CD400F"/>
    <w:rsid w:val="00CD4047"/>
    <w:rsid w:val="00CD40DE"/>
    <w:rsid w:val="00CD4400"/>
    <w:rsid w:val="00CD458C"/>
    <w:rsid w:val="00CD4988"/>
    <w:rsid w:val="00CD4CD6"/>
    <w:rsid w:val="00CD4D87"/>
    <w:rsid w:val="00CD4F16"/>
    <w:rsid w:val="00CD4F27"/>
    <w:rsid w:val="00CD54C4"/>
    <w:rsid w:val="00CD592F"/>
    <w:rsid w:val="00CD5A86"/>
    <w:rsid w:val="00CD637A"/>
    <w:rsid w:val="00CD65DE"/>
    <w:rsid w:val="00CD6865"/>
    <w:rsid w:val="00CD6A2E"/>
    <w:rsid w:val="00CD6F74"/>
    <w:rsid w:val="00CD7847"/>
    <w:rsid w:val="00CE0341"/>
    <w:rsid w:val="00CE04DA"/>
    <w:rsid w:val="00CE1018"/>
    <w:rsid w:val="00CE1215"/>
    <w:rsid w:val="00CE122B"/>
    <w:rsid w:val="00CE13A8"/>
    <w:rsid w:val="00CE2B2E"/>
    <w:rsid w:val="00CE2E57"/>
    <w:rsid w:val="00CE32DA"/>
    <w:rsid w:val="00CE33F9"/>
    <w:rsid w:val="00CE35B8"/>
    <w:rsid w:val="00CE3A45"/>
    <w:rsid w:val="00CE41E4"/>
    <w:rsid w:val="00CE42EB"/>
    <w:rsid w:val="00CE4529"/>
    <w:rsid w:val="00CE49D9"/>
    <w:rsid w:val="00CE4B2C"/>
    <w:rsid w:val="00CE4B9C"/>
    <w:rsid w:val="00CE4F74"/>
    <w:rsid w:val="00CE53C1"/>
    <w:rsid w:val="00CE5768"/>
    <w:rsid w:val="00CE68C8"/>
    <w:rsid w:val="00CE6B25"/>
    <w:rsid w:val="00CE6D65"/>
    <w:rsid w:val="00CE72A1"/>
    <w:rsid w:val="00CE7398"/>
    <w:rsid w:val="00CF07D3"/>
    <w:rsid w:val="00CF1154"/>
    <w:rsid w:val="00CF120D"/>
    <w:rsid w:val="00CF13C3"/>
    <w:rsid w:val="00CF185B"/>
    <w:rsid w:val="00CF1B61"/>
    <w:rsid w:val="00CF1BAA"/>
    <w:rsid w:val="00CF1BB4"/>
    <w:rsid w:val="00CF1DEF"/>
    <w:rsid w:val="00CF1E90"/>
    <w:rsid w:val="00CF1F46"/>
    <w:rsid w:val="00CF1F6E"/>
    <w:rsid w:val="00CF2492"/>
    <w:rsid w:val="00CF27F6"/>
    <w:rsid w:val="00CF2B4D"/>
    <w:rsid w:val="00CF2E37"/>
    <w:rsid w:val="00CF326B"/>
    <w:rsid w:val="00CF330E"/>
    <w:rsid w:val="00CF3486"/>
    <w:rsid w:val="00CF39B2"/>
    <w:rsid w:val="00CF3BF1"/>
    <w:rsid w:val="00CF409A"/>
    <w:rsid w:val="00CF4137"/>
    <w:rsid w:val="00CF41B0"/>
    <w:rsid w:val="00CF4502"/>
    <w:rsid w:val="00CF4A14"/>
    <w:rsid w:val="00CF5E59"/>
    <w:rsid w:val="00CF5EE6"/>
    <w:rsid w:val="00CF7189"/>
    <w:rsid w:val="00CF723A"/>
    <w:rsid w:val="00CF7EC2"/>
    <w:rsid w:val="00CF7FA9"/>
    <w:rsid w:val="00D00027"/>
    <w:rsid w:val="00D005F3"/>
    <w:rsid w:val="00D00631"/>
    <w:rsid w:val="00D007A1"/>
    <w:rsid w:val="00D00C63"/>
    <w:rsid w:val="00D010A2"/>
    <w:rsid w:val="00D01490"/>
    <w:rsid w:val="00D018DA"/>
    <w:rsid w:val="00D01BE8"/>
    <w:rsid w:val="00D01C29"/>
    <w:rsid w:val="00D01E7B"/>
    <w:rsid w:val="00D0230E"/>
    <w:rsid w:val="00D0240F"/>
    <w:rsid w:val="00D02F95"/>
    <w:rsid w:val="00D02FEA"/>
    <w:rsid w:val="00D03D5C"/>
    <w:rsid w:val="00D04280"/>
    <w:rsid w:val="00D048E4"/>
    <w:rsid w:val="00D04996"/>
    <w:rsid w:val="00D05331"/>
    <w:rsid w:val="00D05889"/>
    <w:rsid w:val="00D0737A"/>
    <w:rsid w:val="00D07B41"/>
    <w:rsid w:val="00D07D1A"/>
    <w:rsid w:val="00D07E96"/>
    <w:rsid w:val="00D1005E"/>
    <w:rsid w:val="00D104A9"/>
    <w:rsid w:val="00D10D97"/>
    <w:rsid w:val="00D11028"/>
    <w:rsid w:val="00D12ECE"/>
    <w:rsid w:val="00D138D1"/>
    <w:rsid w:val="00D13B4D"/>
    <w:rsid w:val="00D13BE2"/>
    <w:rsid w:val="00D13E4C"/>
    <w:rsid w:val="00D13FC9"/>
    <w:rsid w:val="00D141ED"/>
    <w:rsid w:val="00D142B5"/>
    <w:rsid w:val="00D144BD"/>
    <w:rsid w:val="00D1536C"/>
    <w:rsid w:val="00D153E2"/>
    <w:rsid w:val="00D158EE"/>
    <w:rsid w:val="00D15D7D"/>
    <w:rsid w:val="00D15E4F"/>
    <w:rsid w:val="00D1617A"/>
    <w:rsid w:val="00D1618F"/>
    <w:rsid w:val="00D16498"/>
    <w:rsid w:val="00D16811"/>
    <w:rsid w:val="00D169F2"/>
    <w:rsid w:val="00D16A88"/>
    <w:rsid w:val="00D16BAC"/>
    <w:rsid w:val="00D16CD8"/>
    <w:rsid w:val="00D1700A"/>
    <w:rsid w:val="00D17690"/>
    <w:rsid w:val="00D17864"/>
    <w:rsid w:val="00D17D9C"/>
    <w:rsid w:val="00D2011A"/>
    <w:rsid w:val="00D2028D"/>
    <w:rsid w:val="00D207AB"/>
    <w:rsid w:val="00D20C62"/>
    <w:rsid w:val="00D20EE1"/>
    <w:rsid w:val="00D21B6B"/>
    <w:rsid w:val="00D220EC"/>
    <w:rsid w:val="00D225A1"/>
    <w:rsid w:val="00D23F59"/>
    <w:rsid w:val="00D242A6"/>
    <w:rsid w:val="00D24B52"/>
    <w:rsid w:val="00D2518C"/>
    <w:rsid w:val="00D26097"/>
    <w:rsid w:val="00D26974"/>
    <w:rsid w:val="00D26BD1"/>
    <w:rsid w:val="00D27360"/>
    <w:rsid w:val="00D27612"/>
    <w:rsid w:val="00D2763D"/>
    <w:rsid w:val="00D27CD1"/>
    <w:rsid w:val="00D3064B"/>
    <w:rsid w:val="00D30D15"/>
    <w:rsid w:val="00D30DF7"/>
    <w:rsid w:val="00D31345"/>
    <w:rsid w:val="00D32005"/>
    <w:rsid w:val="00D32621"/>
    <w:rsid w:val="00D32799"/>
    <w:rsid w:val="00D3290D"/>
    <w:rsid w:val="00D33135"/>
    <w:rsid w:val="00D335CB"/>
    <w:rsid w:val="00D34495"/>
    <w:rsid w:val="00D34C2D"/>
    <w:rsid w:val="00D35079"/>
    <w:rsid w:val="00D3540E"/>
    <w:rsid w:val="00D35842"/>
    <w:rsid w:val="00D35B4C"/>
    <w:rsid w:val="00D35E50"/>
    <w:rsid w:val="00D35E80"/>
    <w:rsid w:val="00D36118"/>
    <w:rsid w:val="00D3681A"/>
    <w:rsid w:val="00D3687D"/>
    <w:rsid w:val="00D36D01"/>
    <w:rsid w:val="00D36D8A"/>
    <w:rsid w:val="00D36F5C"/>
    <w:rsid w:val="00D36FA9"/>
    <w:rsid w:val="00D376CD"/>
    <w:rsid w:val="00D377BD"/>
    <w:rsid w:val="00D37EFF"/>
    <w:rsid w:val="00D40634"/>
    <w:rsid w:val="00D40BFE"/>
    <w:rsid w:val="00D4124B"/>
    <w:rsid w:val="00D41737"/>
    <w:rsid w:val="00D42617"/>
    <w:rsid w:val="00D426EB"/>
    <w:rsid w:val="00D4295B"/>
    <w:rsid w:val="00D4303F"/>
    <w:rsid w:val="00D434D8"/>
    <w:rsid w:val="00D43AC2"/>
    <w:rsid w:val="00D43CAD"/>
    <w:rsid w:val="00D4449A"/>
    <w:rsid w:val="00D44CEB"/>
    <w:rsid w:val="00D4519B"/>
    <w:rsid w:val="00D461F6"/>
    <w:rsid w:val="00D463AE"/>
    <w:rsid w:val="00D46A57"/>
    <w:rsid w:val="00D46C61"/>
    <w:rsid w:val="00D46E46"/>
    <w:rsid w:val="00D470E4"/>
    <w:rsid w:val="00D50408"/>
    <w:rsid w:val="00D506D3"/>
    <w:rsid w:val="00D508F9"/>
    <w:rsid w:val="00D50E20"/>
    <w:rsid w:val="00D50F11"/>
    <w:rsid w:val="00D519AD"/>
    <w:rsid w:val="00D51A0C"/>
    <w:rsid w:val="00D51A3E"/>
    <w:rsid w:val="00D51DF6"/>
    <w:rsid w:val="00D51E7E"/>
    <w:rsid w:val="00D52A32"/>
    <w:rsid w:val="00D52B58"/>
    <w:rsid w:val="00D531B0"/>
    <w:rsid w:val="00D533B4"/>
    <w:rsid w:val="00D53557"/>
    <w:rsid w:val="00D53A83"/>
    <w:rsid w:val="00D53CF1"/>
    <w:rsid w:val="00D5409A"/>
    <w:rsid w:val="00D54575"/>
    <w:rsid w:val="00D54649"/>
    <w:rsid w:val="00D5484D"/>
    <w:rsid w:val="00D54A66"/>
    <w:rsid w:val="00D54C44"/>
    <w:rsid w:val="00D550E6"/>
    <w:rsid w:val="00D55521"/>
    <w:rsid w:val="00D55D3C"/>
    <w:rsid w:val="00D564B1"/>
    <w:rsid w:val="00D56E61"/>
    <w:rsid w:val="00D572E3"/>
    <w:rsid w:val="00D57461"/>
    <w:rsid w:val="00D57515"/>
    <w:rsid w:val="00D57B2A"/>
    <w:rsid w:val="00D57FDC"/>
    <w:rsid w:val="00D600CA"/>
    <w:rsid w:val="00D601C4"/>
    <w:rsid w:val="00D6077A"/>
    <w:rsid w:val="00D6077E"/>
    <w:rsid w:val="00D60CF0"/>
    <w:rsid w:val="00D60DCF"/>
    <w:rsid w:val="00D6159A"/>
    <w:rsid w:val="00D6165E"/>
    <w:rsid w:val="00D61721"/>
    <w:rsid w:val="00D6178B"/>
    <w:rsid w:val="00D61A4F"/>
    <w:rsid w:val="00D61F5E"/>
    <w:rsid w:val="00D621D4"/>
    <w:rsid w:val="00D622EF"/>
    <w:rsid w:val="00D62313"/>
    <w:rsid w:val="00D62426"/>
    <w:rsid w:val="00D624EA"/>
    <w:rsid w:val="00D62795"/>
    <w:rsid w:val="00D62801"/>
    <w:rsid w:val="00D62D6B"/>
    <w:rsid w:val="00D62E33"/>
    <w:rsid w:val="00D6323E"/>
    <w:rsid w:val="00D63857"/>
    <w:rsid w:val="00D63960"/>
    <w:rsid w:val="00D63A2B"/>
    <w:rsid w:val="00D63F40"/>
    <w:rsid w:val="00D6427F"/>
    <w:rsid w:val="00D6461B"/>
    <w:rsid w:val="00D64A63"/>
    <w:rsid w:val="00D64D87"/>
    <w:rsid w:val="00D65694"/>
    <w:rsid w:val="00D66403"/>
    <w:rsid w:val="00D66926"/>
    <w:rsid w:val="00D66DDD"/>
    <w:rsid w:val="00D66FDD"/>
    <w:rsid w:val="00D6710D"/>
    <w:rsid w:val="00D675B1"/>
    <w:rsid w:val="00D6764C"/>
    <w:rsid w:val="00D67772"/>
    <w:rsid w:val="00D677C2"/>
    <w:rsid w:val="00D7014C"/>
    <w:rsid w:val="00D702CF"/>
    <w:rsid w:val="00D71083"/>
    <w:rsid w:val="00D7151E"/>
    <w:rsid w:val="00D71DB0"/>
    <w:rsid w:val="00D727B7"/>
    <w:rsid w:val="00D728F7"/>
    <w:rsid w:val="00D72AC7"/>
    <w:rsid w:val="00D72C5B"/>
    <w:rsid w:val="00D72E07"/>
    <w:rsid w:val="00D72E4D"/>
    <w:rsid w:val="00D72EAA"/>
    <w:rsid w:val="00D73AFA"/>
    <w:rsid w:val="00D74223"/>
    <w:rsid w:val="00D743E3"/>
    <w:rsid w:val="00D744DB"/>
    <w:rsid w:val="00D74E7F"/>
    <w:rsid w:val="00D755D6"/>
    <w:rsid w:val="00D75E77"/>
    <w:rsid w:val="00D7613B"/>
    <w:rsid w:val="00D7645A"/>
    <w:rsid w:val="00D76757"/>
    <w:rsid w:val="00D76760"/>
    <w:rsid w:val="00D767F1"/>
    <w:rsid w:val="00D768C7"/>
    <w:rsid w:val="00D76C86"/>
    <w:rsid w:val="00D77C75"/>
    <w:rsid w:val="00D77EA4"/>
    <w:rsid w:val="00D8030A"/>
    <w:rsid w:val="00D80464"/>
    <w:rsid w:val="00D80479"/>
    <w:rsid w:val="00D809EA"/>
    <w:rsid w:val="00D80AB5"/>
    <w:rsid w:val="00D80C35"/>
    <w:rsid w:val="00D81162"/>
    <w:rsid w:val="00D8121B"/>
    <w:rsid w:val="00D8152D"/>
    <w:rsid w:val="00D816A2"/>
    <w:rsid w:val="00D81807"/>
    <w:rsid w:val="00D81B9D"/>
    <w:rsid w:val="00D81CF5"/>
    <w:rsid w:val="00D8204D"/>
    <w:rsid w:val="00D825D7"/>
    <w:rsid w:val="00D82C17"/>
    <w:rsid w:val="00D82CED"/>
    <w:rsid w:val="00D830A9"/>
    <w:rsid w:val="00D832F7"/>
    <w:rsid w:val="00D8366C"/>
    <w:rsid w:val="00D84383"/>
    <w:rsid w:val="00D844B2"/>
    <w:rsid w:val="00D8463A"/>
    <w:rsid w:val="00D84686"/>
    <w:rsid w:val="00D84B86"/>
    <w:rsid w:val="00D84D97"/>
    <w:rsid w:val="00D85684"/>
    <w:rsid w:val="00D857A6"/>
    <w:rsid w:val="00D858AE"/>
    <w:rsid w:val="00D85B40"/>
    <w:rsid w:val="00D87244"/>
    <w:rsid w:val="00D87C0B"/>
    <w:rsid w:val="00D9022E"/>
    <w:rsid w:val="00D90F53"/>
    <w:rsid w:val="00D9118C"/>
    <w:rsid w:val="00D91315"/>
    <w:rsid w:val="00D918C9"/>
    <w:rsid w:val="00D91DC0"/>
    <w:rsid w:val="00D91EEB"/>
    <w:rsid w:val="00D92280"/>
    <w:rsid w:val="00D9268F"/>
    <w:rsid w:val="00D9289B"/>
    <w:rsid w:val="00D92F30"/>
    <w:rsid w:val="00D9317D"/>
    <w:rsid w:val="00D93846"/>
    <w:rsid w:val="00D938EA"/>
    <w:rsid w:val="00D93EA3"/>
    <w:rsid w:val="00D94C48"/>
    <w:rsid w:val="00D94CAA"/>
    <w:rsid w:val="00D94F8C"/>
    <w:rsid w:val="00D95DB9"/>
    <w:rsid w:val="00D96603"/>
    <w:rsid w:val="00D966B3"/>
    <w:rsid w:val="00D966D7"/>
    <w:rsid w:val="00D96834"/>
    <w:rsid w:val="00D96A1C"/>
    <w:rsid w:val="00D96FFF"/>
    <w:rsid w:val="00D977D2"/>
    <w:rsid w:val="00D97863"/>
    <w:rsid w:val="00D97AD9"/>
    <w:rsid w:val="00D97D15"/>
    <w:rsid w:val="00DA0171"/>
    <w:rsid w:val="00DA08AC"/>
    <w:rsid w:val="00DA0B54"/>
    <w:rsid w:val="00DA0DBE"/>
    <w:rsid w:val="00DA1409"/>
    <w:rsid w:val="00DA1474"/>
    <w:rsid w:val="00DA1DA3"/>
    <w:rsid w:val="00DA1FDE"/>
    <w:rsid w:val="00DA2133"/>
    <w:rsid w:val="00DA2155"/>
    <w:rsid w:val="00DA230F"/>
    <w:rsid w:val="00DA2659"/>
    <w:rsid w:val="00DA29EF"/>
    <w:rsid w:val="00DA2C85"/>
    <w:rsid w:val="00DA3156"/>
    <w:rsid w:val="00DA3AF2"/>
    <w:rsid w:val="00DA4200"/>
    <w:rsid w:val="00DA4249"/>
    <w:rsid w:val="00DA43AD"/>
    <w:rsid w:val="00DA4529"/>
    <w:rsid w:val="00DA4BB0"/>
    <w:rsid w:val="00DA4D2A"/>
    <w:rsid w:val="00DA54E5"/>
    <w:rsid w:val="00DA5654"/>
    <w:rsid w:val="00DA5AB8"/>
    <w:rsid w:val="00DA5C01"/>
    <w:rsid w:val="00DA5EB9"/>
    <w:rsid w:val="00DA5FE4"/>
    <w:rsid w:val="00DA6242"/>
    <w:rsid w:val="00DA690A"/>
    <w:rsid w:val="00DA6F28"/>
    <w:rsid w:val="00DA6F7F"/>
    <w:rsid w:val="00DA79D1"/>
    <w:rsid w:val="00DA7F0E"/>
    <w:rsid w:val="00DB0445"/>
    <w:rsid w:val="00DB05F4"/>
    <w:rsid w:val="00DB0936"/>
    <w:rsid w:val="00DB0C68"/>
    <w:rsid w:val="00DB1C15"/>
    <w:rsid w:val="00DB1CB8"/>
    <w:rsid w:val="00DB2239"/>
    <w:rsid w:val="00DB2C76"/>
    <w:rsid w:val="00DB2D89"/>
    <w:rsid w:val="00DB32E5"/>
    <w:rsid w:val="00DB3362"/>
    <w:rsid w:val="00DB3E89"/>
    <w:rsid w:val="00DB4371"/>
    <w:rsid w:val="00DB43B3"/>
    <w:rsid w:val="00DB46E3"/>
    <w:rsid w:val="00DB49F2"/>
    <w:rsid w:val="00DB4AF0"/>
    <w:rsid w:val="00DB4B94"/>
    <w:rsid w:val="00DB5146"/>
    <w:rsid w:val="00DB579D"/>
    <w:rsid w:val="00DB5855"/>
    <w:rsid w:val="00DB6343"/>
    <w:rsid w:val="00DB64BE"/>
    <w:rsid w:val="00DB6644"/>
    <w:rsid w:val="00DB6658"/>
    <w:rsid w:val="00DB6790"/>
    <w:rsid w:val="00DB6FA3"/>
    <w:rsid w:val="00DB7167"/>
    <w:rsid w:val="00DB7531"/>
    <w:rsid w:val="00DB798A"/>
    <w:rsid w:val="00DB7BF7"/>
    <w:rsid w:val="00DB7C6B"/>
    <w:rsid w:val="00DC05C0"/>
    <w:rsid w:val="00DC1294"/>
    <w:rsid w:val="00DC1AC9"/>
    <w:rsid w:val="00DC1D8C"/>
    <w:rsid w:val="00DC242E"/>
    <w:rsid w:val="00DC2AA5"/>
    <w:rsid w:val="00DC3227"/>
    <w:rsid w:val="00DC3934"/>
    <w:rsid w:val="00DC40F8"/>
    <w:rsid w:val="00DC42E9"/>
    <w:rsid w:val="00DC487B"/>
    <w:rsid w:val="00DC593D"/>
    <w:rsid w:val="00DC5CE9"/>
    <w:rsid w:val="00DC6301"/>
    <w:rsid w:val="00DC6A5F"/>
    <w:rsid w:val="00DC75D2"/>
    <w:rsid w:val="00DC77FD"/>
    <w:rsid w:val="00DD0389"/>
    <w:rsid w:val="00DD0391"/>
    <w:rsid w:val="00DD0473"/>
    <w:rsid w:val="00DD0AAD"/>
    <w:rsid w:val="00DD0B56"/>
    <w:rsid w:val="00DD104C"/>
    <w:rsid w:val="00DD1AD6"/>
    <w:rsid w:val="00DD1C43"/>
    <w:rsid w:val="00DD1CD7"/>
    <w:rsid w:val="00DD2240"/>
    <w:rsid w:val="00DD2895"/>
    <w:rsid w:val="00DD2ABD"/>
    <w:rsid w:val="00DD37A5"/>
    <w:rsid w:val="00DD3AF3"/>
    <w:rsid w:val="00DD3D0D"/>
    <w:rsid w:val="00DD3D40"/>
    <w:rsid w:val="00DD462E"/>
    <w:rsid w:val="00DD4720"/>
    <w:rsid w:val="00DD489D"/>
    <w:rsid w:val="00DD4A72"/>
    <w:rsid w:val="00DD4B0E"/>
    <w:rsid w:val="00DD4B81"/>
    <w:rsid w:val="00DD4F2B"/>
    <w:rsid w:val="00DD5011"/>
    <w:rsid w:val="00DD51F6"/>
    <w:rsid w:val="00DD580F"/>
    <w:rsid w:val="00DD58F7"/>
    <w:rsid w:val="00DD5AAF"/>
    <w:rsid w:val="00DD5AF4"/>
    <w:rsid w:val="00DD5E9B"/>
    <w:rsid w:val="00DD6099"/>
    <w:rsid w:val="00DD62A1"/>
    <w:rsid w:val="00DD6375"/>
    <w:rsid w:val="00DD651A"/>
    <w:rsid w:val="00DD6A13"/>
    <w:rsid w:val="00DD7275"/>
    <w:rsid w:val="00DD75EA"/>
    <w:rsid w:val="00DD7769"/>
    <w:rsid w:val="00DD79C8"/>
    <w:rsid w:val="00DE06F3"/>
    <w:rsid w:val="00DE09AA"/>
    <w:rsid w:val="00DE0BF6"/>
    <w:rsid w:val="00DE1063"/>
    <w:rsid w:val="00DE14E6"/>
    <w:rsid w:val="00DE16B9"/>
    <w:rsid w:val="00DE2585"/>
    <w:rsid w:val="00DE2A30"/>
    <w:rsid w:val="00DE30EA"/>
    <w:rsid w:val="00DE35F1"/>
    <w:rsid w:val="00DE3D7A"/>
    <w:rsid w:val="00DE446A"/>
    <w:rsid w:val="00DE46EF"/>
    <w:rsid w:val="00DE4DB4"/>
    <w:rsid w:val="00DE57CC"/>
    <w:rsid w:val="00DE5A3C"/>
    <w:rsid w:val="00DE6029"/>
    <w:rsid w:val="00DE6789"/>
    <w:rsid w:val="00DE712B"/>
    <w:rsid w:val="00DE76BF"/>
    <w:rsid w:val="00DF09FE"/>
    <w:rsid w:val="00DF1161"/>
    <w:rsid w:val="00DF1325"/>
    <w:rsid w:val="00DF14D7"/>
    <w:rsid w:val="00DF1AE5"/>
    <w:rsid w:val="00DF1F7B"/>
    <w:rsid w:val="00DF20E7"/>
    <w:rsid w:val="00DF2645"/>
    <w:rsid w:val="00DF266F"/>
    <w:rsid w:val="00DF374A"/>
    <w:rsid w:val="00DF3985"/>
    <w:rsid w:val="00DF3CCA"/>
    <w:rsid w:val="00DF3D2F"/>
    <w:rsid w:val="00DF4C78"/>
    <w:rsid w:val="00DF505C"/>
    <w:rsid w:val="00DF6008"/>
    <w:rsid w:val="00DF60AD"/>
    <w:rsid w:val="00DF6274"/>
    <w:rsid w:val="00DF64AA"/>
    <w:rsid w:val="00DF6610"/>
    <w:rsid w:val="00DF6B4B"/>
    <w:rsid w:val="00DF6CFE"/>
    <w:rsid w:val="00DF6F22"/>
    <w:rsid w:val="00DF6F8B"/>
    <w:rsid w:val="00DF70EB"/>
    <w:rsid w:val="00DF7BF4"/>
    <w:rsid w:val="00E0083C"/>
    <w:rsid w:val="00E00D51"/>
    <w:rsid w:val="00E014EA"/>
    <w:rsid w:val="00E01B2C"/>
    <w:rsid w:val="00E023E3"/>
    <w:rsid w:val="00E024F3"/>
    <w:rsid w:val="00E02B61"/>
    <w:rsid w:val="00E02BB9"/>
    <w:rsid w:val="00E032A9"/>
    <w:rsid w:val="00E03371"/>
    <w:rsid w:val="00E035CE"/>
    <w:rsid w:val="00E039E0"/>
    <w:rsid w:val="00E03E33"/>
    <w:rsid w:val="00E051B4"/>
    <w:rsid w:val="00E05B77"/>
    <w:rsid w:val="00E06511"/>
    <w:rsid w:val="00E065FE"/>
    <w:rsid w:val="00E06C2B"/>
    <w:rsid w:val="00E0727E"/>
    <w:rsid w:val="00E07549"/>
    <w:rsid w:val="00E07626"/>
    <w:rsid w:val="00E07816"/>
    <w:rsid w:val="00E07A01"/>
    <w:rsid w:val="00E103FE"/>
    <w:rsid w:val="00E10659"/>
    <w:rsid w:val="00E108C5"/>
    <w:rsid w:val="00E10C61"/>
    <w:rsid w:val="00E11959"/>
    <w:rsid w:val="00E11B57"/>
    <w:rsid w:val="00E11D07"/>
    <w:rsid w:val="00E120F6"/>
    <w:rsid w:val="00E124DB"/>
    <w:rsid w:val="00E12A07"/>
    <w:rsid w:val="00E12B04"/>
    <w:rsid w:val="00E1342C"/>
    <w:rsid w:val="00E13C6E"/>
    <w:rsid w:val="00E13D14"/>
    <w:rsid w:val="00E14B61"/>
    <w:rsid w:val="00E152DD"/>
    <w:rsid w:val="00E15D8A"/>
    <w:rsid w:val="00E15FC6"/>
    <w:rsid w:val="00E16222"/>
    <w:rsid w:val="00E163EC"/>
    <w:rsid w:val="00E16419"/>
    <w:rsid w:val="00E168F3"/>
    <w:rsid w:val="00E16BBF"/>
    <w:rsid w:val="00E1742D"/>
    <w:rsid w:val="00E1754D"/>
    <w:rsid w:val="00E1764F"/>
    <w:rsid w:val="00E17F1E"/>
    <w:rsid w:val="00E2053E"/>
    <w:rsid w:val="00E213A6"/>
    <w:rsid w:val="00E21BB7"/>
    <w:rsid w:val="00E21FF4"/>
    <w:rsid w:val="00E2230B"/>
    <w:rsid w:val="00E22A9B"/>
    <w:rsid w:val="00E22FD3"/>
    <w:rsid w:val="00E23507"/>
    <w:rsid w:val="00E23668"/>
    <w:rsid w:val="00E239A1"/>
    <w:rsid w:val="00E23F98"/>
    <w:rsid w:val="00E24663"/>
    <w:rsid w:val="00E24BDD"/>
    <w:rsid w:val="00E24E1D"/>
    <w:rsid w:val="00E25769"/>
    <w:rsid w:val="00E259FD"/>
    <w:rsid w:val="00E26120"/>
    <w:rsid w:val="00E262B1"/>
    <w:rsid w:val="00E26350"/>
    <w:rsid w:val="00E265B9"/>
    <w:rsid w:val="00E2671C"/>
    <w:rsid w:val="00E269C3"/>
    <w:rsid w:val="00E27008"/>
    <w:rsid w:val="00E2752F"/>
    <w:rsid w:val="00E27A62"/>
    <w:rsid w:val="00E27B6D"/>
    <w:rsid w:val="00E27D51"/>
    <w:rsid w:val="00E3061A"/>
    <w:rsid w:val="00E30B8B"/>
    <w:rsid w:val="00E30B93"/>
    <w:rsid w:val="00E30D6A"/>
    <w:rsid w:val="00E30E4C"/>
    <w:rsid w:val="00E31144"/>
    <w:rsid w:val="00E31458"/>
    <w:rsid w:val="00E314E3"/>
    <w:rsid w:val="00E31DAE"/>
    <w:rsid w:val="00E3206A"/>
    <w:rsid w:val="00E321C7"/>
    <w:rsid w:val="00E322A2"/>
    <w:rsid w:val="00E329AA"/>
    <w:rsid w:val="00E32A87"/>
    <w:rsid w:val="00E32BC1"/>
    <w:rsid w:val="00E32C6E"/>
    <w:rsid w:val="00E33730"/>
    <w:rsid w:val="00E3397A"/>
    <w:rsid w:val="00E33EF6"/>
    <w:rsid w:val="00E34C5E"/>
    <w:rsid w:val="00E34F33"/>
    <w:rsid w:val="00E35768"/>
    <w:rsid w:val="00E35B11"/>
    <w:rsid w:val="00E35C63"/>
    <w:rsid w:val="00E36504"/>
    <w:rsid w:val="00E3662E"/>
    <w:rsid w:val="00E36A4C"/>
    <w:rsid w:val="00E36B33"/>
    <w:rsid w:val="00E36BF5"/>
    <w:rsid w:val="00E36FF8"/>
    <w:rsid w:val="00E3767F"/>
    <w:rsid w:val="00E37A08"/>
    <w:rsid w:val="00E37B51"/>
    <w:rsid w:val="00E37E0F"/>
    <w:rsid w:val="00E37E84"/>
    <w:rsid w:val="00E40094"/>
    <w:rsid w:val="00E40243"/>
    <w:rsid w:val="00E40599"/>
    <w:rsid w:val="00E4091B"/>
    <w:rsid w:val="00E40A2D"/>
    <w:rsid w:val="00E40A97"/>
    <w:rsid w:val="00E40AD8"/>
    <w:rsid w:val="00E40C7C"/>
    <w:rsid w:val="00E413E1"/>
    <w:rsid w:val="00E42569"/>
    <w:rsid w:val="00E425B2"/>
    <w:rsid w:val="00E42A92"/>
    <w:rsid w:val="00E42D71"/>
    <w:rsid w:val="00E42E3F"/>
    <w:rsid w:val="00E431FB"/>
    <w:rsid w:val="00E43C5F"/>
    <w:rsid w:val="00E44958"/>
    <w:rsid w:val="00E44D93"/>
    <w:rsid w:val="00E44EFA"/>
    <w:rsid w:val="00E45031"/>
    <w:rsid w:val="00E456E0"/>
    <w:rsid w:val="00E45DB5"/>
    <w:rsid w:val="00E45E59"/>
    <w:rsid w:val="00E463A4"/>
    <w:rsid w:val="00E46623"/>
    <w:rsid w:val="00E46DF6"/>
    <w:rsid w:val="00E46F8A"/>
    <w:rsid w:val="00E47770"/>
    <w:rsid w:val="00E50D36"/>
    <w:rsid w:val="00E519FF"/>
    <w:rsid w:val="00E51A56"/>
    <w:rsid w:val="00E51A6A"/>
    <w:rsid w:val="00E51FDC"/>
    <w:rsid w:val="00E52225"/>
    <w:rsid w:val="00E52C79"/>
    <w:rsid w:val="00E534F6"/>
    <w:rsid w:val="00E53EBB"/>
    <w:rsid w:val="00E53F2B"/>
    <w:rsid w:val="00E54175"/>
    <w:rsid w:val="00E544D2"/>
    <w:rsid w:val="00E54764"/>
    <w:rsid w:val="00E54767"/>
    <w:rsid w:val="00E5486E"/>
    <w:rsid w:val="00E54E8F"/>
    <w:rsid w:val="00E54FF6"/>
    <w:rsid w:val="00E55125"/>
    <w:rsid w:val="00E552BE"/>
    <w:rsid w:val="00E55FDA"/>
    <w:rsid w:val="00E5610B"/>
    <w:rsid w:val="00E56629"/>
    <w:rsid w:val="00E56E66"/>
    <w:rsid w:val="00E56EF7"/>
    <w:rsid w:val="00E57B68"/>
    <w:rsid w:val="00E57E68"/>
    <w:rsid w:val="00E57F3F"/>
    <w:rsid w:val="00E6006D"/>
    <w:rsid w:val="00E60226"/>
    <w:rsid w:val="00E6025E"/>
    <w:rsid w:val="00E602AB"/>
    <w:rsid w:val="00E6070A"/>
    <w:rsid w:val="00E60DC4"/>
    <w:rsid w:val="00E60E3D"/>
    <w:rsid w:val="00E60EC1"/>
    <w:rsid w:val="00E610EB"/>
    <w:rsid w:val="00E61614"/>
    <w:rsid w:val="00E62132"/>
    <w:rsid w:val="00E625DE"/>
    <w:rsid w:val="00E62716"/>
    <w:rsid w:val="00E627D9"/>
    <w:rsid w:val="00E6336C"/>
    <w:rsid w:val="00E6338F"/>
    <w:rsid w:val="00E63426"/>
    <w:rsid w:val="00E634F7"/>
    <w:rsid w:val="00E63572"/>
    <w:rsid w:val="00E639FE"/>
    <w:rsid w:val="00E63B24"/>
    <w:rsid w:val="00E63C78"/>
    <w:rsid w:val="00E63D4B"/>
    <w:rsid w:val="00E643A6"/>
    <w:rsid w:val="00E64563"/>
    <w:rsid w:val="00E6466C"/>
    <w:rsid w:val="00E64A21"/>
    <w:rsid w:val="00E64A61"/>
    <w:rsid w:val="00E64B4B"/>
    <w:rsid w:val="00E6643F"/>
    <w:rsid w:val="00E66D1A"/>
    <w:rsid w:val="00E67330"/>
    <w:rsid w:val="00E6762B"/>
    <w:rsid w:val="00E67778"/>
    <w:rsid w:val="00E67A3C"/>
    <w:rsid w:val="00E67E9F"/>
    <w:rsid w:val="00E70315"/>
    <w:rsid w:val="00E70AEE"/>
    <w:rsid w:val="00E7110D"/>
    <w:rsid w:val="00E71233"/>
    <w:rsid w:val="00E7197A"/>
    <w:rsid w:val="00E72195"/>
    <w:rsid w:val="00E723C6"/>
    <w:rsid w:val="00E725F5"/>
    <w:rsid w:val="00E729AF"/>
    <w:rsid w:val="00E72F1B"/>
    <w:rsid w:val="00E748C9"/>
    <w:rsid w:val="00E74D06"/>
    <w:rsid w:val="00E74E3B"/>
    <w:rsid w:val="00E75445"/>
    <w:rsid w:val="00E75ADD"/>
    <w:rsid w:val="00E761CF"/>
    <w:rsid w:val="00E7690D"/>
    <w:rsid w:val="00E76B4F"/>
    <w:rsid w:val="00E80179"/>
    <w:rsid w:val="00E80214"/>
    <w:rsid w:val="00E807DA"/>
    <w:rsid w:val="00E80B47"/>
    <w:rsid w:val="00E810CB"/>
    <w:rsid w:val="00E8178E"/>
    <w:rsid w:val="00E82367"/>
    <w:rsid w:val="00E82480"/>
    <w:rsid w:val="00E82571"/>
    <w:rsid w:val="00E82BE1"/>
    <w:rsid w:val="00E83736"/>
    <w:rsid w:val="00E83B23"/>
    <w:rsid w:val="00E84893"/>
    <w:rsid w:val="00E8561C"/>
    <w:rsid w:val="00E8563D"/>
    <w:rsid w:val="00E859FA"/>
    <w:rsid w:val="00E85D98"/>
    <w:rsid w:val="00E86014"/>
    <w:rsid w:val="00E86311"/>
    <w:rsid w:val="00E86316"/>
    <w:rsid w:val="00E8641C"/>
    <w:rsid w:val="00E86BCD"/>
    <w:rsid w:val="00E86EEA"/>
    <w:rsid w:val="00E8780E"/>
    <w:rsid w:val="00E87A52"/>
    <w:rsid w:val="00E9019C"/>
    <w:rsid w:val="00E905A8"/>
    <w:rsid w:val="00E90C47"/>
    <w:rsid w:val="00E90C53"/>
    <w:rsid w:val="00E90F77"/>
    <w:rsid w:val="00E914E6"/>
    <w:rsid w:val="00E9185F"/>
    <w:rsid w:val="00E922A3"/>
    <w:rsid w:val="00E9252F"/>
    <w:rsid w:val="00E926AD"/>
    <w:rsid w:val="00E9280E"/>
    <w:rsid w:val="00E92F1A"/>
    <w:rsid w:val="00E92FE8"/>
    <w:rsid w:val="00E93F6E"/>
    <w:rsid w:val="00E943CC"/>
    <w:rsid w:val="00E948CD"/>
    <w:rsid w:val="00E949E9"/>
    <w:rsid w:val="00E94C86"/>
    <w:rsid w:val="00E94D43"/>
    <w:rsid w:val="00E95D65"/>
    <w:rsid w:val="00E95F4A"/>
    <w:rsid w:val="00E95F74"/>
    <w:rsid w:val="00E96363"/>
    <w:rsid w:val="00E963D7"/>
    <w:rsid w:val="00E9667A"/>
    <w:rsid w:val="00E9679C"/>
    <w:rsid w:val="00E968A3"/>
    <w:rsid w:val="00E96F95"/>
    <w:rsid w:val="00E97189"/>
    <w:rsid w:val="00E97215"/>
    <w:rsid w:val="00E97892"/>
    <w:rsid w:val="00EA0580"/>
    <w:rsid w:val="00EA1D90"/>
    <w:rsid w:val="00EA2116"/>
    <w:rsid w:val="00EA22C8"/>
    <w:rsid w:val="00EA26BC"/>
    <w:rsid w:val="00EA3278"/>
    <w:rsid w:val="00EA3D7E"/>
    <w:rsid w:val="00EA47B8"/>
    <w:rsid w:val="00EA4A41"/>
    <w:rsid w:val="00EA4D70"/>
    <w:rsid w:val="00EA4DEE"/>
    <w:rsid w:val="00EA5A48"/>
    <w:rsid w:val="00EA5C46"/>
    <w:rsid w:val="00EA5E34"/>
    <w:rsid w:val="00EA688F"/>
    <w:rsid w:val="00EA701B"/>
    <w:rsid w:val="00EA7389"/>
    <w:rsid w:val="00EA7996"/>
    <w:rsid w:val="00EA7A44"/>
    <w:rsid w:val="00EA7DAD"/>
    <w:rsid w:val="00EA7DD2"/>
    <w:rsid w:val="00EB0406"/>
    <w:rsid w:val="00EB052B"/>
    <w:rsid w:val="00EB118E"/>
    <w:rsid w:val="00EB1460"/>
    <w:rsid w:val="00EB19DB"/>
    <w:rsid w:val="00EB1DDD"/>
    <w:rsid w:val="00EB242E"/>
    <w:rsid w:val="00EB2723"/>
    <w:rsid w:val="00EB2DBB"/>
    <w:rsid w:val="00EB2E4B"/>
    <w:rsid w:val="00EB2F85"/>
    <w:rsid w:val="00EB30F1"/>
    <w:rsid w:val="00EB33CE"/>
    <w:rsid w:val="00EB345C"/>
    <w:rsid w:val="00EB3802"/>
    <w:rsid w:val="00EB4007"/>
    <w:rsid w:val="00EB40C4"/>
    <w:rsid w:val="00EB41F5"/>
    <w:rsid w:val="00EB4D76"/>
    <w:rsid w:val="00EB50AB"/>
    <w:rsid w:val="00EB5CDA"/>
    <w:rsid w:val="00EB5E6C"/>
    <w:rsid w:val="00EB5FC4"/>
    <w:rsid w:val="00EB60E3"/>
    <w:rsid w:val="00EB62D3"/>
    <w:rsid w:val="00EB65CF"/>
    <w:rsid w:val="00EB66BF"/>
    <w:rsid w:val="00EB698A"/>
    <w:rsid w:val="00EB6E88"/>
    <w:rsid w:val="00EC0561"/>
    <w:rsid w:val="00EC08BB"/>
    <w:rsid w:val="00EC0BC6"/>
    <w:rsid w:val="00EC0EDD"/>
    <w:rsid w:val="00EC1AA4"/>
    <w:rsid w:val="00EC1B5C"/>
    <w:rsid w:val="00EC2006"/>
    <w:rsid w:val="00EC215F"/>
    <w:rsid w:val="00EC3712"/>
    <w:rsid w:val="00EC3859"/>
    <w:rsid w:val="00EC3C55"/>
    <w:rsid w:val="00EC44B2"/>
    <w:rsid w:val="00EC4B49"/>
    <w:rsid w:val="00EC580E"/>
    <w:rsid w:val="00EC5A62"/>
    <w:rsid w:val="00EC5C13"/>
    <w:rsid w:val="00EC5E27"/>
    <w:rsid w:val="00EC60D6"/>
    <w:rsid w:val="00EC62B7"/>
    <w:rsid w:val="00EC64E3"/>
    <w:rsid w:val="00EC66A1"/>
    <w:rsid w:val="00EC6B98"/>
    <w:rsid w:val="00EC7039"/>
    <w:rsid w:val="00EC7464"/>
    <w:rsid w:val="00ED0737"/>
    <w:rsid w:val="00ED16B2"/>
    <w:rsid w:val="00ED1C7B"/>
    <w:rsid w:val="00ED26EF"/>
    <w:rsid w:val="00ED2933"/>
    <w:rsid w:val="00ED2FAF"/>
    <w:rsid w:val="00ED3303"/>
    <w:rsid w:val="00ED3366"/>
    <w:rsid w:val="00ED33D8"/>
    <w:rsid w:val="00ED39A3"/>
    <w:rsid w:val="00ED3E18"/>
    <w:rsid w:val="00ED3F0B"/>
    <w:rsid w:val="00ED4189"/>
    <w:rsid w:val="00ED4217"/>
    <w:rsid w:val="00ED42C6"/>
    <w:rsid w:val="00ED4367"/>
    <w:rsid w:val="00ED47DF"/>
    <w:rsid w:val="00ED492C"/>
    <w:rsid w:val="00ED51E0"/>
    <w:rsid w:val="00ED580F"/>
    <w:rsid w:val="00ED5DEF"/>
    <w:rsid w:val="00ED5EFB"/>
    <w:rsid w:val="00ED62EF"/>
    <w:rsid w:val="00ED68E7"/>
    <w:rsid w:val="00ED6A7F"/>
    <w:rsid w:val="00ED7614"/>
    <w:rsid w:val="00ED7661"/>
    <w:rsid w:val="00ED7C2F"/>
    <w:rsid w:val="00EE04A7"/>
    <w:rsid w:val="00EE059B"/>
    <w:rsid w:val="00EE0903"/>
    <w:rsid w:val="00EE0CD4"/>
    <w:rsid w:val="00EE1912"/>
    <w:rsid w:val="00EE1955"/>
    <w:rsid w:val="00EE2245"/>
    <w:rsid w:val="00EE26BF"/>
    <w:rsid w:val="00EE2C18"/>
    <w:rsid w:val="00EE38C2"/>
    <w:rsid w:val="00EE3F06"/>
    <w:rsid w:val="00EE4658"/>
    <w:rsid w:val="00EE47BA"/>
    <w:rsid w:val="00EE4C43"/>
    <w:rsid w:val="00EE5326"/>
    <w:rsid w:val="00EE5538"/>
    <w:rsid w:val="00EE5885"/>
    <w:rsid w:val="00EE5AE9"/>
    <w:rsid w:val="00EE5D46"/>
    <w:rsid w:val="00EE5F24"/>
    <w:rsid w:val="00EE65B0"/>
    <w:rsid w:val="00EE6C9E"/>
    <w:rsid w:val="00EE722B"/>
    <w:rsid w:val="00EF016F"/>
    <w:rsid w:val="00EF030A"/>
    <w:rsid w:val="00EF0AD9"/>
    <w:rsid w:val="00EF0D2E"/>
    <w:rsid w:val="00EF107F"/>
    <w:rsid w:val="00EF11E2"/>
    <w:rsid w:val="00EF163E"/>
    <w:rsid w:val="00EF1750"/>
    <w:rsid w:val="00EF3230"/>
    <w:rsid w:val="00EF413B"/>
    <w:rsid w:val="00EF4582"/>
    <w:rsid w:val="00EF4787"/>
    <w:rsid w:val="00EF4864"/>
    <w:rsid w:val="00EF49FD"/>
    <w:rsid w:val="00EF4A76"/>
    <w:rsid w:val="00EF501C"/>
    <w:rsid w:val="00EF5BE0"/>
    <w:rsid w:val="00EF5C5D"/>
    <w:rsid w:val="00EF6721"/>
    <w:rsid w:val="00EF674C"/>
    <w:rsid w:val="00EF682B"/>
    <w:rsid w:val="00EF749A"/>
    <w:rsid w:val="00F00519"/>
    <w:rsid w:val="00F0090F"/>
    <w:rsid w:val="00F00955"/>
    <w:rsid w:val="00F00A72"/>
    <w:rsid w:val="00F00AD4"/>
    <w:rsid w:val="00F00E77"/>
    <w:rsid w:val="00F01196"/>
    <w:rsid w:val="00F0176D"/>
    <w:rsid w:val="00F01969"/>
    <w:rsid w:val="00F01D5C"/>
    <w:rsid w:val="00F02548"/>
    <w:rsid w:val="00F02EE3"/>
    <w:rsid w:val="00F030A7"/>
    <w:rsid w:val="00F033A2"/>
    <w:rsid w:val="00F033E3"/>
    <w:rsid w:val="00F034B5"/>
    <w:rsid w:val="00F03B8E"/>
    <w:rsid w:val="00F03D54"/>
    <w:rsid w:val="00F04F19"/>
    <w:rsid w:val="00F05FA2"/>
    <w:rsid w:val="00F060A8"/>
    <w:rsid w:val="00F063D1"/>
    <w:rsid w:val="00F0664D"/>
    <w:rsid w:val="00F06854"/>
    <w:rsid w:val="00F06FD7"/>
    <w:rsid w:val="00F07A73"/>
    <w:rsid w:val="00F07AA9"/>
    <w:rsid w:val="00F07B3D"/>
    <w:rsid w:val="00F07DDF"/>
    <w:rsid w:val="00F1122D"/>
    <w:rsid w:val="00F112CB"/>
    <w:rsid w:val="00F11586"/>
    <w:rsid w:val="00F1195B"/>
    <w:rsid w:val="00F11A6E"/>
    <w:rsid w:val="00F11B65"/>
    <w:rsid w:val="00F11C13"/>
    <w:rsid w:val="00F1246E"/>
    <w:rsid w:val="00F12610"/>
    <w:rsid w:val="00F12851"/>
    <w:rsid w:val="00F129A6"/>
    <w:rsid w:val="00F12A74"/>
    <w:rsid w:val="00F13436"/>
    <w:rsid w:val="00F1374F"/>
    <w:rsid w:val="00F13B42"/>
    <w:rsid w:val="00F148D9"/>
    <w:rsid w:val="00F14931"/>
    <w:rsid w:val="00F14BD6"/>
    <w:rsid w:val="00F14ECA"/>
    <w:rsid w:val="00F154E1"/>
    <w:rsid w:val="00F16DA7"/>
    <w:rsid w:val="00F204D2"/>
    <w:rsid w:val="00F21295"/>
    <w:rsid w:val="00F21333"/>
    <w:rsid w:val="00F2152D"/>
    <w:rsid w:val="00F216BF"/>
    <w:rsid w:val="00F216E3"/>
    <w:rsid w:val="00F21834"/>
    <w:rsid w:val="00F21BAA"/>
    <w:rsid w:val="00F21CF3"/>
    <w:rsid w:val="00F21E29"/>
    <w:rsid w:val="00F223C0"/>
    <w:rsid w:val="00F22498"/>
    <w:rsid w:val="00F22A1B"/>
    <w:rsid w:val="00F22A6B"/>
    <w:rsid w:val="00F23730"/>
    <w:rsid w:val="00F23959"/>
    <w:rsid w:val="00F23991"/>
    <w:rsid w:val="00F23B05"/>
    <w:rsid w:val="00F242DB"/>
    <w:rsid w:val="00F2450F"/>
    <w:rsid w:val="00F24DC5"/>
    <w:rsid w:val="00F25684"/>
    <w:rsid w:val="00F26021"/>
    <w:rsid w:val="00F26164"/>
    <w:rsid w:val="00F26A08"/>
    <w:rsid w:val="00F26D40"/>
    <w:rsid w:val="00F26F8C"/>
    <w:rsid w:val="00F2758A"/>
    <w:rsid w:val="00F27F61"/>
    <w:rsid w:val="00F3003E"/>
    <w:rsid w:val="00F30476"/>
    <w:rsid w:val="00F305DC"/>
    <w:rsid w:val="00F30942"/>
    <w:rsid w:val="00F309F4"/>
    <w:rsid w:val="00F30A39"/>
    <w:rsid w:val="00F31440"/>
    <w:rsid w:val="00F32CD8"/>
    <w:rsid w:val="00F3387E"/>
    <w:rsid w:val="00F33998"/>
    <w:rsid w:val="00F33FA0"/>
    <w:rsid w:val="00F33FA7"/>
    <w:rsid w:val="00F34225"/>
    <w:rsid w:val="00F3438D"/>
    <w:rsid w:val="00F34A46"/>
    <w:rsid w:val="00F34B41"/>
    <w:rsid w:val="00F34D48"/>
    <w:rsid w:val="00F35087"/>
    <w:rsid w:val="00F352CC"/>
    <w:rsid w:val="00F35ABC"/>
    <w:rsid w:val="00F35E80"/>
    <w:rsid w:val="00F35E81"/>
    <w:rsid w:val="00F36002"/>
    <w:rsid w:val="00F362B0"/>
    <w:rsid w:val="00F36320"/>
    <w:rsid w:val="00F3693A"/>
    <w:rsid w:val="00F369C3"/>
    <w:rsid w:val="00F36E58"/>
    <w:rsid w:val="00F36F70"/>
    <w:rsid w:val="00F375A6"/>
    <w:rsid w:val="00F377CE"/>
    <w:rsid w:val="00F37B8F"/>
    <w:rsid w:val="00F37E76"/>
    <w:rsid w:val="00F408EA"/>
    <w:rsid w:val="00F40AC0"/>
    <w:rsid w:val="00F41931"/>
    <w:rsid w:val="00F41CA0"/>
    <w:rsid w:val="00F41E9D"/>
    <w:rsid w:val="00F42614"/>
    <w:rsid w:val="00F42FE6"/>
    <w:rsid w:val="00F433AB"/>
    <w:rsid w:val="00F439B5"/>
    <w:rsid w:val="00F43E21"/>
    <w:rsid w:val="00F44162"/>
    <w:rsid w:val="00F4456F"/>
    <w:rsid w:val="00F44772"/>
    <w:rsid w:val="00F44C9B"/>
    <w:rsid w:val="00F44E9F"/>
    <w:rsid w:val="00F44F42"/>
    <w:rsid w:val="00F4513A"/>
    <w:rsid w:val="00F45C5A"/>
    <w:rsid w:val="00F4681D"/>
    <w:rsid w:val="00F46C14"/>
    <w:rsid w:val="00F46C1C"/>
    <w:rsid w:val="00F472D4"/>
    <w:rsid w:val="00F47452"/>
    <w:rsid w:val="00F50F09"/>
    <w:rsid w:val="00F51085"/>
    <w:rsid w:val="00F51479"/>
    <w:rsid w:val="00F5160B"/>
    <w:rsid w:val="00F5173F"/>
    <w:rsid w:val="00F51C24"/>
    <w:rsid w:val="00F51E67"/>
    <w:rsid w:val="00F52B84"/>
    <w:rsid w:val="00F5349A"/>
    <w:rsid w:val="00F539CA"/>
    <w:rsid w:val="00F54378"/>
    <w:rsid w:val="00F54446"/>
    <w:rsid w:val="00F54539"/>
    <w:rsid w:val="00F549BD"/>
    <w:rsid w:val="00F555C2"/>
    <w:rsid w:val="00F5594B"/>
    <w:rsid w:val="00F55AB7"/>
    <w:rsid w:val="00F567B4"/>
    <w:rsid w:val="00F567CE"/>
    <w:rsid w:val="00F56FE3"/>
    <w:rsid w:val="00F57162"/>
    <w:rsid w:val="00F571DB"/>
    <w:rsid w:val="00F57377"/>
    <w:rsid w:val="00F577E5"/>
    <w:rsid w:val="00F60641"/>
    <w:rsid w:val="00F61081"/>
    <w:rsid w:val="00F6113D"/>
    <w:rsid w:val="00F61B73"/>
    <w:rsid w:val="00F61C4C"/>
    <w:rsid w:val="00F622D7"/>
    <w:rsid w:val="00F6233D"/>
    <w:rsid w:val="00F6246C"/>
    <w:rsid w:val="00F62598"/>
    <w:rsid w:val="00F632C0"/>
    <w:rsid w:val="00F639DF"/>
    <w:rsid w:val="00F642CC"/>
    <w:rsid w:val="00F64436"/>
    <w:rsid w:val="00F64704"/>
    <w:rsid w:val="00F65101"/>
    <w:rsid w:val="00F667F7"/>
    <w:rsid w:val="00F66AFD"/>
    <w:rsid w:val="00F670BA"/>
    <w:rsid w:val="00F673AE"/>
    <w:rsid w:val="00F678FD"/>
    <w:rsid w:val="00F67ACE"/>
    <w:rsid w:val="00F67CAD"/>
    <w:rsid w:val="00F67EFA"/>
    <w:rsid w:val="00F700D1"/>
    <w:rsid w:val="00F702D4"/>
    <w:rsid w:val="00F7151F"/>
    <w:rsid w:val="00F71B1C"/>
    <w:rsid w:val="00F7219F"/>
    <w:rsid w:val="00F73231"/>
    <w:rsid w:val="00F737E7"/>
    <w:rsid w:val="00F73902"/>
    <w:rsid w:val="00F73974"/>
    <w:rsid w:val="00F73E29"/>
    <w:rsid w:val="00F73E3A"/>
    <w:rsid w:val="00F740EF"/>
    <w:rsid w:val="00F74387"/>
    <w:rsid w:val="00F7453A"/>
    <w:rsid w:val="00F7495E"/>
    <w:rsid w:val="00F754AD"/>
    <w:rsid w:val="00F75D35"/>
    <w:rsid w:val="00F7609B"/>
    <w:rsid w:val="00F7763E"/>
    <w:rsid w:val="00F77B9F"/>
    <w:rsid w:val="00F77FEE"/>
    <w:rsid w:val="00F80316"/>
    <w:rsid w:val="00F80334"/>
    <w:rsid w:val="00F80DAD"/>
    <w:rsid w:val="00F8185C"/>
    <w:rsid w:val="00F81877"/>
    <w:rsid w:val="00F81D5A"/>
    <w:rsid w:val="00F824F3"/>
    <w:rsid w:val="00F82746"/>
    <w:rsid w:val="00F82D8F"/>
    <w:rsid w:val="00F82EAF"/>
    <w:rsid w:val="00F82FEC"/>
    <w:rsid w:val="00F83A5A"/>
    <w:rsid w:val="00F84091"/>
    <w:rsid w:val="00F84316"/>
    <w:rsid w:val="00F84686"/>
    <w:rsid w:val="00F84C0E"/>
    <w:rsid w:val="00F84CFB"/>
    <w:rsid w:val="00F8512A"/>
    <w:rsid w:val="00F85620"/>
    <w:rsid w:val="00F85714"/>
    <w:rsid w:val="00F85A79"/>
    <w:rsid w:val="00F867ED"/>
    <w:rsid w:val="00F870FF"/>
    <w:rsid w:val="00F871C8"/>
    <w:rsid w:val="00F87386"/>
    <w:rsid w:val="00F87753"/>
    <w:rsid w:val="00F9045E"/>
    <w:rsid w:val="00F904E0"/>
    <w:rsid w:val="00F908F6"/>
    <w:rsid w:val="00F90A16"/>
    <w:rsid w:val="00F90BB4"/>
    <w:rsid w:val="00F90F0A"/>
    <w:rsid w:val="00F90F31"/>
    <w:rsid w:val="00F9128B"/>
    <w:rsid w:val="00F912D4"/>
    <w:rsid w:val="00F91A4E"/>
    <w:rsid w:val="00F91B05"/>
    <w:rsid w:val="00F91EF0"/>
    <w:rsid w:val="00F9218A"/>
    <w:rsid w:val="00F9244E"/>
    <w:rsid w:val="00F9255E"/>
    <w:rsid w:val="00F92899"/>
    <w:rsid w:val="00F92960"/>
    <w:rsid w:val="00F92D2C"/>
    <w:rsid w:val="00F933E0"/>
    <w:rsid w:val="00F934BC"/>
    <w:rsid w:val="00F93AEE"/>
    <w:rsid w:val="00F93B87"/>
    <w:rsid w:val="00F93D39"/>
    <w:rsid w:val="00F93D70"/>
    <w:rsid w:val="00F945EA"/>
    <w:rsid w:val="00F950D1"/>
    <w:rsid w:val="00F95468"/>
    <w:rsid w:val="00F9551D"/>
    <w:rsid w:val="00F95ADE"/>
    <w:rsid w:val="00F95C6F"/>
    <w:rsid w:val="00F96568"/>
    <w:rsid w:val="00F97162"/>
    <w:rsid w:val="00F97A6D"/>
    <w:rsid w:val="00F97B17"/>
    <w:rsid w:val="00F97F41"/>
    <w:rsid w:val="00FA0363"/>
    <w:rsid w:val="00FA037D"/>
    <w:rsid w:val="00FA079E"/>
    <w:rsid w:val="00FA0C4E"/>
    <w:rsid w:val="00FA0D84"/>
    <w:rsid w:val="00FA0F2F"/>
    <w:rsid w:val="00FA1120"/>
    <w:rsid w:val="00FA17CC"/>
    <w:rsid w:val="00FA1861"/>
    <w:rsid w:val="00FA1F9E"/>
    <w:rsid w:val="00FA23FA"/>
    <w:rsid w:val="00FA27AC"/>
    <w:rsid w:val="00FA314B"/>
    <w:rsid w:val="00FA356C"/>
    <w:rsid w:val="00FA365E"/>
    <w:rsid w:val="00FA37F7"/>
    <w:rsid w:val="00FA3D61"/>
    <w:rsid w:val="00FA4A41"/>
    <w:rsid w:val="00FA59DB"/>
    <w:rsid w:val="00FA6246"/>
    <w:rsid w:val="00FA6294"/>
    <w:rsid w:val="00FA6A45"/>
    <w:rsid w:val="00FA6DDD"/>
    <w:rsid w:val="00FA6E0B"/>
    <w:rsid w:val="00FA7FBD"/>
    <w:rsid w:val="00FB08AE"/>
    <w:rsid w:val="00FB167D"/>
    <w:rsid w:val="00FB246B"/>
    <w:rsid w:val="00FB2625"/>
    <w:rsid w:val="00FB26FB"/>
    <w:rsid w:val="00FB27F2"/>
    <w:rsid w:val="00FB29AB"/>
    <w:rsid w:val="00FB3B13"/>
    <w:rsid w:val="00FB3FB6"/>
    <w:rsid w:val="00FB4026"/>
    <w:rsid w:val="00FB4A7B"/>
    <w:rsid w:val="00FB4FD6"/>
    <w:rsid w:val="00FB53A5"/>
    <w:rsid w:val="00FB56D5"/>
    <w:rsid w:val="00FB638C"/>
    <w:rsid w:val="00FB67F9"/>
    <w:rsid w:val="00FB7173"/>
    <w:rsid w:val="00FB7506"/>
    <w:rsid w:val="00FB75DE"/>
    <w:rsid w:val="00FB7B60"/>
    <w:rsid w:val="00FC0220"/>
    <w:rsid w:val="00FC0F8F"/>
    <w:rsid w:val="00FC1102"/>
    <w:rsid w:val="00FC141C"/>
    <w:rsid w:val="00FC27F1"/>
    <w:rsid w:val="00FC2928"/>
    <w:rsid w:val="00FC2A11"/>
    <w:rsid w:val="00FC2CF7"/>
    <w:rsid w:val="00FC2EDE"/>
    <w:rsid w:val="00FC30B5"/>
    <w:rsid w:val="00FC3406"/>
    <w:rsid w:val="00FC378C"/>
    <w:rsid w:val="00FC3BE8"/>
    <w:rsid w:val="00FC444C"/>
    <w:rsid w:val="00FC4545"/>
    <w:rsid w:val="00FC46CC"/>
    <w:rsid w:val="00FC46DA"/>
    <w:rsid w:val="00FC4822"/>
    <w:rsid w:val="00FC4B23"/>
    <w:rsid w:val="00FC4D32"/>
    <w:rsid w:val="00FC60D9"/>
    <w:rsid w:val="00FC656F"/>
    <w:rsid w:val="00FC66FA"/>
    <w:rsid w:val="00FC6800"/>
    <w:rsid w:val="00FC691A"/>
    <w:rsid w:val="00FC6B83"/>
    <w:rsid w:val="00FC6F7C"/>
    <w:rsid w:val="00FC7B84"/>
    <w:rsid w:val="00FD0945"/>
    <w:rsid w:val="00FD0A10"/>
    <w:rsid w:val="00FD0C9D"/>
    <w:rsid w:val="00FD1257"/>
    <w:rsid w:val="00FD15F7"/>
    <w:rsid w:val="00FD16B6"/>
    <w:rsid w:val="00FD232F"/>
    <w:rsid w:val="00FD28DA"/>
    <w:rsid w:val="00FD2911"/>
    <w:rsid w:val="00FD2B40"/>
    <w:rsid w:val="00FD2B74"/>
    <w:rsid w:val="00FD2BB9"/>
    <w:rsid w:val="00FD2BCB"/>
    <w:rsid w:val="00FD2D89"/>
    <w:rsid w:val="00FD324F"/>
    <w:rsid w:val="00FD32B8"/>
    <w:rsid w:val="00FD3338"/>
    <w:rsid w:val="00FD37BB"/>
    <w:rsid w:val="00FD3B47"/>
    <w:rsid w:val="00FD3F72"/>
    <w:rsid w:val="00FD45C6"/>
    <w:rsid w:val="00FD4B2D"/>
    <w:rsid w:val="00FD50A2"/>
    <w:rsid w:val="00FD53E0"/>
    <w:rsid w:val="00FD54C2"/>
    <w:rsid w:val="00FD55E6"/>
    <w:rsid w:val="00FD56AB"/>
    <w:rsid w:val="00FD5F0C"/>
    <w:rsid w:val="00FD6051"/>
    <w:rsid w:val="00FD6789"/>
    <w:rsid w:val="00FD6B05"/>
    <w:rsid w:val="00FD6C99"/>
    <w:rsid w:val="00FD70ED"/>
    <w:rsid w:val="00FD7371"/>
    <w:rsid w:val="00FD7A33"/>
    <w:rsid w:val="00FE017D"/>
    <w:rsid w:val="00FE0413"/>
    <w:rsid w:val="00FE0455"/>
    <w:rsid w:val="00FE06D2"/>
    <w:rsid w:val="00FE0943"/>
    <w:rsid w:val="00FE0CFA"/>
    <w:rsid w:val="00FE0D27"/>
    <w:rsid w:val="00FE1226"/>
    <w:rsid w:val="00FE14E3"/>
    <w:rsid w:val="00FE1D55"/>
    <w:rsid w:val="00FE1ED7"/>
    <w:rsid w:val="00FE237F"/>
    <w:rsid w:val="00FE24AF"/>
    <w:rsid w:val="00FE2555"/>
    <w:rsid w:val="00FE292C"/>
    <w:rsid w:val="00FE2B01"/>
    <w:rsid w:val="00FE2E48"/>
    <w:rsid w:val="00FE2F73"/>
    <w:rsid w:val="00FE305A"/>
    <w:rsid w:val="00FE36BC"/>
    <w:rsid w:val="00FE3857"/>
    <w:rsid w:val="00FE38B7"/>
    <w:rsid w:val="00FE3F96"/>
    <w:rsid w:val="00FE42B4"/>
    <w:rsid w:val="00FE450B"/>
    <w:rsid w:val="00FE4678"/>
    <w:rsid w:val="00FE5529"/>
    <w:rsid w:val="00FE5803"/>
    <w:rsid w:val="00FE612E"/>
    <w:rsid w:val="00FE660E"/>
    <w:rsid w:val="00FE68FC"/>
    <w:rsid w:val="00FE773D"/>
    <w:rsid w:val="00FF0205"/>
    <w:rsid w:val="00FF03B4"/>
    <w:rsid w:val="00FF0485"/>
    <w:rsid w:val="00FF04CA"/>
    <w:rsid w:val="00FF054C"/>
    <w:rsid w:val="00FF05BE"/>
    <w:rsid w:val="00FF0C47"/>
    <w:rsid w:val="00FF0C5C"/>
    <w:rsid w:val="00FF0D1C"/>
    <w:rsid w:val="00FF0DAB"/>
    <w:rsid w:val="00FF10DF"/>
    <w:rsid w:val="00FF1819"/>
    <w:rsid w:val="00FF1EE6"/>
    <w:rsid w:val="00FF1F6C"/>
    <w:rsid w:val="00FF230F"/>
    <w:rsid w:val="00FF27C9"/>
    <w:rsid w:val="00FF2A85"/>
    <w:rsid w:val="00FF2DE1"/>
    <w:rsid w:val="00FF2EF1"/>
    <w:rsid w:val="00FF3919"/>
    <w:rsid w:val="00FF3B14"/>
    <w:rsid w:val="00FF3E62"/>
    <w:rsid w:val="00FF4907"/>
    <w:rsid w:val="00FF55DD"/>
    <w:rsid w:val="00FF570C"/>
    <w:rsid w:val="00FF5A03"/>
    <w:rsid w:val="00FF7831"/>
    <w:rsid w:val="00FF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8513" style="mso-wrap-style:none" fillcolor="white">
      <v:fill color="white"/>
      <v:textbox style="mso-fit-shape-to-text:t"/>
      <o:colormenu v:ext="edit" fillcolor="non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E53"/>
    <w:rPr>
      <w:color w:val="000000"/>
      <w:kern w:val="28"/>
    </w:rPr>
  </w:style>
  <w:style w:type="paragraph" w:styleId="Heading1">
    <w:name w:val="heading 1"/>
    <w:basedOn w:val="Normal"/>
    <w:next w:val="Normal"/>
    <w:link w:val="Heading1Char"/>
    <w:qFormat/>
    <w:rsid w:val="0026255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104A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rsid w:val="009D746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B3343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1030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1030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85A79"/>
  </w:style>
  <w:style w:type="table" w:styleId="TableGrid">
    <w:name w:val="Table Grid"/>
    <w:basedOn w:val="TableNormal"/>
    <w:rsid w:val="00B844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9269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1A2540"/>
    <w:pPr>
      <w:spacing w:before="100" w:beforeAutospacing="1" w:after="100" w:afterAutospacing="1"/>
    </w:pPr>
  </w:style>
  <w:style w:type="character" w:customStyle="1" w:styleId="googqs-tidbitgoogqs-tidbit-0">
    <w:name w:val="goog_qs-tidbit goog_qs-tidbit-0"/>
    <w:basedOn w:val="DefaultParagraphFont"/>
    <w:rsid w:val="001A2540"/>
  </w:style>
  <w:style w:type="character" w:styleId="Hyperlink">
    <w:name w:val="Hyperlink"/>
    <w:uiPriority w:val="99"/>
    <w:rsid w:val="009D746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9D7462"/>
  </w:style>
  <w:style w:type="paragraph" w:styleId="DocumentMap">
    <w:name w:val="Document Map"/>
    <w:basedOn w:val="Normal"/>
    <w:link w:val="DocumentMapChar"/>
    <w:rsid w:val="0026255A"/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rsid w:val="0026255A"/>
    <w:rPr>
      <w:rFonts w:ascii="Tahoma" w:hAnsi="Tahoma" w:cs="Tahoma"/>
      <w:color w:val="000000"/>
      <w:kern w:val="28"/>
      <w:sz w:val="16"/>
      <w:szCs w:val="16"/>
    </w:rPr>
  </w:style>
  <w:style w:type="character" w:customStyle="1" w:styleId="Heading1Char">
    <w:name w:val="Heading 1 Char"/>
    <w:link w:val="Heading1"/>
    <w:rsid w:val="0026255A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table" w:styleId="Table3Deffects1">
    <w:name w:val="Table 3D effects 1"/>
    <w:basedOn w:val="TableNormal"/>
    <w:rsid w:val="00F154E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F154E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F154E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F154E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F154E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F154E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F154E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rong">
    <w:name w:val="Strong"/>
    <w:basedOn w:val="DefaultParagraphFont"/>
    <w:uiPriority w:val="22"/>
    <w:qFormat/>
    <w:rsid w:val="004A1298"/>
    <w:rPr>
      <w:b/>
      <w:bCs/>
    </w:rPr>
  </w:style>
  <w:style w:type="character" w:styleId="Emphasis">
    <w:name w:val="Emphasis"/>
    <w:basedOn w:val="DefaultParagraphFont"/>
    <w:uiPriority w:val="20"/>
    <w:qFormat/>
    <w:rsid w:val="00B42BDD"/>
    <w:rPr>
      <w:i/>
      <w:iCs/>
    </w:rPr>
  </w:style>
  <w:style w:type="character" w:customStyle="1" w:styleId="st1">
    <w:name w:val="st1"/>
    <w:basedOn w:val="DefaultParagraphFont"/>
    <w:rsid w:val="00EB30F1"/>
  </w:style>
  <w:style w:type="paragraph" w:styleId="NoSpacing">
    <w:name w:val="No Spacing"/>
    <w:uiPriority w:val="1"/>
    <w:qFormat/>
    <w:rsid w:val="00C47BC9"/>
    <w:rPr>
      <w:color w:val="000000"/>
      <w:kern w:val="28"/>
    </w:rPr>
  </w:style>
  <w:style w:type="paragraph" w:styleId="ListParagraph">
    <w:name w:val="List Paragraph"/>
    <w:basedOn w:val="Normal"/>
    <w:uiPriority w:val="34"/>
    <w:qFormat/>
    <w:rsid w:val="002B0AB5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semiHidden/>
    <w:rsid w:val="00B33437"/>
    <w:rPr>
      <w:rFonts w:asciiTheme="majorHAnsi" w:eastAsiaTheme="majorEastAsia" w:hAnsiTheme="majorHAnsi" w:cstheme="majorBidi"/>
      <w:color w:val="243F60" w:themeColor="accent1" w:themeShade="7F"/>
      <w:kern w:val="28"/>
    </w:rPr>
  </w:style>
  <w:style w:type="paragraph" w:styleId="Caption">
    <w:name w:val="caption"/>
    <w:basedOn w:val="Normal"/>
    <w:next w:val="Normal"/>
    <w:semiHidden/>
    <w:unhideWhenUsed/>
    <w:qFormat/>
    <w:rsid w:val="00C173D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E53"/>
    <w:rPr>
      <w:color w:val="000000"/>
      <w:kern w:val="28"/>
    </w:rPr>
  </w:style>
  <w:style w:type="paragraph" w:styleId="Heading1">
    <w:name w:val="heading 1"/>
    <w:basedOn w:val="Normal"/>
    <w:next w:val="Normal"/>
    <w:link w:val="Heading1Char"/>
    <w:qFormat/>
    <w:rsid w:val="0026255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104A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rsid w:val="009D746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B3343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1030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1030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85A79"/>
  </w:style>
  <w:style w:type="table" w:styleId="TableGrid">
    <w:name w:val="Table Grid"/>
    <w:basedOn w:val="TableNormal"/>
    <w:rsid w:val="00B844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9269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1A2540"/>
    <w:pPr>
      <w:spacing w:before="100" w:beforeAutospacing="1" w:after="100" w:afterAutospacing="1"/>
    </w:pPr>
  </w:style>
  <w:style w:type="character" w:customStyle="1" w:styleId="googqs-tidbitgoogqs-tidbit-0">
    <w:name w:val="goog_qs-tidbit goog_qs-tidbit-0"/>
    <w:basedOn w:val="DefaultParagraphFont"/>
    <w:rsid w:val="001A2540"/>
  </w:style>
  <w:style w:type="character" w:styleId="Hyperlink">
    <w:name w:val="Hyperlink"/>
    <w:uiPriority w:val="99"/>
    <w:rsid w:val="009D746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9D7462"/>
  </w:style>
  <w:style w:type="paragraph" w:styleId="DocumentMap">
    <w:name w:val="Document Map"/>
    <w:basedOn w:val="Normal"/>
    <w:link w:val="DocumentMapChar"/>
    <w:rsid w:val="0026255A"/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rsid w:val="0026255A"/>
    <w:rPr>
      <w:rFonts w:ascii="Tahoma" w:hAnsi="Tahoma" w:cs="Tahoma"/>
      <w:color w:val="000000"/>
      <w:kern w:val="28"/>
      <w:sz w:val="16"/>
      <w:szCs w:val="16"/>
    </w:rPr>
  </w:style>
  <w:style w:type="character" w:customStyle="1" w:styleId="Heading1Char">
    <w:name w:val="Heading 1 Char"/>
    <w:link w:val="Heading1"/>
    <w:rsid w:val="0026255A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table" w:styleId="Table3Deffects1">
    <w:name w:val="Table 3D effects 1"/>
    <w:basedOn w:val="TableNormal"/>
    <w:rsid w:val="00F154E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F154E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F154E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F154E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F154E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F154E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F154E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rong">
    <w:name w:val="Strong"/>
    <w:basedOn w:val="DefaultParagraphFont"/>
    <w:uiPriority w:val="22"/>
    <w:qFormat/>
    <w:rsid w:val="004A1298"/>
    <w:rPr>
      <w:b/>
      <w:bCs/>
    </w:rPr>
  </w:style>
  <w:style w:type="character" w:styleId="Emphasis">
    <w:name w:val="Emphasis"/>
    <w:basedOn w:val="DefaultParagraphFont"/>
    <w:uiPriority w:val="20"/>
    <w:qFormat/>
    <w:rsid w:val="00B42BDD"/>
    <w:rPr>
      <w:i/>
      <w:iCs/>
    </w:rPr>
  </w:style>
  <w:style w:type="character" w:customStyle="1" w:styleId="st1">
    <w:name w:val="st1"/>
    <w:basedOn w:val="DefaultParagraphFont"/>
    <w:rsid w:val="00EB30F1"/>
  </w:style>
  <w:style w:type="paragraph" w:styleId="NoSpacing">
    <w:name w:val="No Spacing"/>
    <w:uiPriority w:val="1"/>
    <w:qFormat/>
    <w:rsid w:val="00C47BC9"/>
    <w:rPr>
      <w:color w:val="000000"/>
      <w:kern w:val="28"/>
    </w:rPr>
  </w:style>
  <w:style w:type="paragraph" w:styleId="ListParagraph">
    <w:name w:val="List Paragraph"/>
    <w:basedOn w:val="Normal"/>
    <w:uiPriority w:val="34"/>
    <w:qFormat/>
    <w:rsid w:val="002B0AB5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semiHidden/>
    <w:rsid w:val="00B33437"/>
    <w:rPr>
      <w:rFonts w:asciiTheme="majorHAnsi" w:eastAsiaTheme="majorEastAsia" w:hAnsiTheme="majorHAnsi" w:cstheme="majorBidi"/>
      <w:color w:val="243F60" w:themeColor="accent1" w:themeShade="7F"/>
      <w:kern w:val="28"/>
    </w:rPr>
  </w:style>
  <w:style w:type="paragraph" w:styleId="Caption">
    <w:name w:val="caption"/>
    <w:basedOn w:val="Normal"/>
    <w:next w:val="Normal"/>
    <w:semiHidden/>
    <w:unhideWhenUsed/>
    <w:qFormat/>
    <w:rsid w:val="00C173D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7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8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4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Grande_Champagne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FA4589-4413-44FA-9CEC-BCE961E2F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6224A745</Template>
  <TotalTime>2693</TotalTime>
  <Pages>26</Pages>
  <Words>3079</Words>
  <Characters>18425</Characters>
  <Application>Microsoft Office Word</Application>
  <DocSecurity>0</DocSecurity>
  <Lines>153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21462</CharactersWithSpaces>
  <SharedDoc>false</SharedDoc>
  <HLinks>
    <vt:vector size="6" baseType="variant">
      <vt:variant>
        <vt:i4>8126570</vt:i4>
      </vt:variant>
      <vt:variant>
        <vt:i4>0</vt:i4>
      </vt:variant>
      <vt:variant>
        <vt:i4>0</vt:i4>
      </vt:variant>
      <vt:variant>
        <vt:i4>5</vt:i4>
      </vt:variant>
      <vt:variant>
        <vt:lpwstr>http://assets.winespectator.com/wso/Restaurants/logos/AE16AllLogos.zip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Merriman</dc:creator>
  <cp:lastModifiedBy>Christopher Roberts</cp:lastModifiedBy>
  <cp:revision>5</cp:revision>
  <cp:lastPrinted>2022-03-05T02:40:00Z</cp:lastPrinted>
  <dcterms:created xsi:type="dcterms:W3CDTF">2022-03-04T23:00:00Z</dcterms:created>
  <dcterms:modified xsi:type="dcterms:W3CDTF">2022-03-06T23:16:00Z</dcterms:modified>
</cp:coreProperties>
</file>